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AB41" w14:textId="77777777" w:rsidR="00481673" w:rsidRDefault="00A9640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5E17E" wp14:editId="34F888DF">
                <wp:simplePos x="0" y="0"/>
                <wp:positionH relativeFrom="margin">
                  <wp:align>right</wp:align>
                </wp:positionH>
                <wp:positionV relativeFrom="paragraph">
                  <wp:posOffset>3684510</wp:posOffset>
                </wp:positionV>
                <wp:extent cx="3712848" cy="1659892"/>
                <wp:effectExtent l="0" t="0" r="20952" b="16508"/>
                <wp:wrapNone/>
                <wp:docPr id="6177955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48" cy="1659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6D4031" w14:textId="5CE0E253" w:rsidR="00481673" w:rsidRPr="00993747" w:rsidRDefault="00A9640F" w:rsidP="00E45E69">
                            <w:pPr>
                              <w:shd w:val="clear" w:color="auto" w:fill="0070C0"/>
                              <w:ind w:left="0"/>
                              <w:jc w:val="center"/>
                              <w:rPr>
                                <w:color w:val="E7E6E6" w:themeColor="background2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Register &amp; Request Information From:</w:t>
                            </w:r>
                            <w:r w:rsidR="00E45E69">
                              <w:rPr>
                                <w:color w:val="FFFFFF"/>
                              </w:rPr>
                              <w:t xml:space="preserve"> </w:t>
                            </w:r>
                            <w:hyperlink r:id="rId7" w:history="1">
                              <w:r w:rsidR="00E45E69" w:rsidRPr="00993747">
                                <w:rPr>
                                  <w:rStyle w:val="Hyperlink"/>
                                  <w:color w:val="E7E6E6" w:themeColor="background2"/>
                                </w:rPr>
                                <w:t>sungasunga@hotmail.com</w:t>
                              </w:r>
                            </w:hyperlink>
                          </w:p>
                          <w:p w14:paraId="06449FCD" w14:textId="77777777" w:rsidR="00481673" w:rsidRPr="00993747" w:rsidRDefault="00A9640F">
                            <w:pPr>
                              <w:shd w:val="clear" w:color="auto" w:fill="0070C0"/>
                              <w:ind w:left="0"/>
                              <w:jc w:val="center"/>
                              <w:rPr>
                                <w:color w:val="E7E6E6" w:themeColor="background2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Send Payment via Zelle to – </w:t>
                            </w:r>
                            <w:hyperlink r:id="rId8" w:history="1">
                              <w:r w:rsidRPr="00993747">
                                <w:rPr>
                                  <w:color w:val="E7E6E6" w:themeColor="background2"/>
                                </w:rPr>
                                <w:t>sungasunga@hotmail.com</w:t>
                              </w:r>
                            </w:hyperlink>
                          </w:p>
                          <w:p w14:paraId="11B322AA" w14:textId="59BDDA26" w:rsidR="00481673" w:rsidRDefault="00E45E69" w:rsidP="00E45E69">
                            <w:pPr>
                              <w:shd w:val="clear" w:color="auto" w:fill="0070C0"/>
                              <w:ind w:left="0"/>
                            </w:pPr>
                            <w:r>
                              <w:rPr>
                                <w:color w:val="FFFFFF"/>
                              </w:rPr>
                              <w:t xml:space="preserve">            </w:t>
                            </w:r>
                            <w:r w:rsidR="00A9640F">
                              <w:rPr>
                                <w:color w:val="FFFFFF"/>
                              </w:rPr>
                              <w:t>$</w:t>
                            </w:r>
                            <w:r>
                              <w:rPr>
                                <w:color w:val="FFFFFF"/>
                              </w:rPr>
                              <w:t>5</w:t>
                            </w:r>
                            <w:r w:rsidR="00147EDC">
                              <w:rPr>
                                <w:color w:val="FFFFFF"/>
                              </w:rPr>
                              <w:t>00</w:t>
                            </w:r>
                            <w:r w:rsidR="00A9640F">
                              <w:rPr>
                                <w:color w:val="FFFFFF"/>
                              </w:rPr>
                              <w:t xml:space="preserve"> Downpayment by </w:t>
                            </w:r>
                            <w:r>
                              <w:rPr>
                                <w:color w:val="FFFFFF"/>
                              </w:rPr>
                              <w:t>November</w:t>
                            </w:r>
                            <w:r w:rsidR="00A9640F"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15, 2025</w:t>
                            </w:r>
                          </w:p>
                          <w:p w14:paraId="20458729" w14:textId="104BD150" w:rsidR="00481673" w:rsidRDefault="00A9640F">
                            <w:pPr>
                              <w:shd w:val="clear" w:color="auto" w:fill="0070C0"/>
                              <w:ind w:left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Remaining balance by </w:t>
                            </w:r>
                            <w:r w:rsidR="00E45E69">
                              <w:rPr>
                                <w:color w:val="FFFFFF"/>
                              </w:rPr>
                              <w:t>March 15, 2026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95E17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41.15pt;margin-top:290.1pt;width:292.35pt;height:130.7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" strokeweight=".17625mm">
                <v:textbox>
                  <w:txbxContent>
                    <w:p w14:paraId="7C6D4031" w14:textId="5CE0E253" w:rsidR="00481673" w:rsidRPr="00993747" w:rsidRDefault="00A9640F" w:rsidP="00E45E69">
                      <w:pPr>
                        <w:shd w:val="clear" w:color="auto" w:fill="0070C0"/>
                        <w:ind w:left="0"/>
                        <w:jc w:val="center"/>
                        <w:rPr>
                          <w:color w:val="E7E6E6" w:themeColor="background2"/>
                        </w:rPr>
                      </w:pPr>
                      <w:r>
                        <w:rPr>
                          <w:color w:val="FFFFFF"/>
                        </w:rPr>
                        <w:t>Register &amp; Request Information From:</w:t>
                      </w:r>
                      <w:r w:rsidR="00E45E69">
                        <w:rPr>
                          <w:color w:val="FFFFFF"/>
                        </w:rPr>
                        <w:t xml:space="preserve"> </w:t>
                      </w:r>
                      <w:hyperlink r:id="rId9" w:history="1">
                        <w:r w:rsidR="00E45E69" w:rsidRPr="00993747">
                          <w:rPr>
                            <w:rStyle w:val="Hyperlink"/>
                            <w:color w:val="E7E6E6" w:themeColor="background2"/>
                          </w:rPr>
                          <w:t>sungasunga@hotmail.com</w:t>
                        </w:r>
                      </w:hyperlink>
                    </w:p>
                    <w:p w14:paraId="06449FCD" w14:textId="77777777" w:rsidR="00481673" w:rsidRPr="00993747" w:rsidRDefault="00A9640F">
                      <w:pPr>
                        <w:shd w:val="clear" w:color="auto" w:fill="0070C0"/>
                        <w:ind w:left="0"/>
                        <w:jc w:val="center"/>
                        <w:rPr>
                          <w:color w:val="E7E6E6" w:themeColor="background2"/>
                        </w:rPr>
                      </w:pPr>
                      <w:r>
                        <w:rPr>
                          <w:color w:val="FFFFFF"/>
                        </w:rPr>
                        <w:t xml:space="preserve">Send Payment via Zelle to – </w:t>
                      </w:r>
                      <w:hyperlink r:id="rId10" w:history="1">
                        <w:r w:rsidRPr="00993747">
                          <w:rPr>
                            <w:color w:val="E7E6E6" w:themeColor="background2"/>
                          </w:rPr>
                          <w:t>sungasunga@hotmail.com</w:t>
                        </w:r>
                      </w:hyperlink>
                    </w:p>
                    <w:p w14:paraId="11B322AA" w14:textId="59BDDA26" w:rsidR="00481673" w:rsidRDefault="00E45E69" w:rsidP="00E45E69">
                      <w:pPr>
                        <w:shd w:val="clear" w:color="auto" w:fill="0070C0"/>
                        <w:ind w:left="0"/>
                      </w:pPr>
                      <w:r>
                        <w:rPr>
                          <w:color w:val="FFFFFF"/>
                        </w:rPr>
                        <w:t xml:space="preserve">            </w:t>
                      </w:r>
                      <w:r w:rsidR="00A9640F">
                        <w:rPr>
                          <w:color w:val="FFFFFF"/>
                        </w:rPr>
                        <w:t>$</w:t>
                      </w:r>
                      <w:r>
                        <w:rPr>
                          <w:color w:val="FFFFFF"/>
                        </w:rPr>
                        <w:t>5</w:t>
                      </w:r>
                      <w:r w:rsidR="00147EDC">
                        <w:rPr>
                          <w:color w:val="FFFFFF"/>
                        </w:rPr>
                        <w:t>00</w:t>
                      </w:r>
                      <w:r w:rsidR="00A9640F">
                        <w:rPr>
                          <w:color w:val="FFFFFF"/>
                        </w:rPr>
                        <w:t xml:space="preserve"> Downpayment by </w:t>
                      </w:r>
                      <w:r>
                        <w:rPr>
                          <w:color w:val="FFFFFF"/>
                        </w:rPr>
                        <w:t>November</w:t>
                      </w:r>
                      <w:r w:rsidR="00A9640F"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15, 2025</w:t>
                      </w:r>
                    </w:p>
                    <w:p w14:paraId="20458729" w14:textId="104BD150" w:rsidR="00481673" w:rsidRDefault="00A9640F">
                      <w:pPr>
                        <w:shd w:val="clear" w:color="auto" w:fill="0070C0"/>
                        <w:ind w:left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Remaining balance by </w:t>
                      </w:r>
                      <w:r w:rsidR="00E45E69">
                        <w:rPr>
                          <w:color w:val="FFFFFF"/>
                        </w:rPr>
                        <w:t>March 15,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7B4A5" wp14:editId="65C9EB6A">
                <wp:simplePos x="0" y="0"/>
                <wp:positionH relativeFrom="column">
                  <wp:posOffset>3351532</wp:posOffset>
                </wp:positionH>
                <wp:positionV relativeFrom="paragraph">
                  <wp:posOffset>1981440</wp:posOffset>
                </wp:positionV>
                <wp:extent cx="3771269" cy="1352553"/>
                <wp:effectExtent l="0" t="0" r="631" b="0"/>
                <wp:wrapNone/>
                <wp:docPr id="136743759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269" cy="1352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C09D18" w14:textId="77777777" w:rsidR="00481673" w:rsidRDefault="00A9640F">
                            <w:pPr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Service to </w:t>
                            </w:r>
                          </w:p>
                          <w:p w14:paraId="0C576F93" w14:textId="77777777" w:rsidR="00481673" w:rsidRDefault="00A9640F">
                            <w:pPr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Impoverished, Exploited, </w:t>
                            </w:r>
                          </w:p>
                          <w:p w14:paraId="11600351" w14:textId="77777777" w:rsidR="00481673" w:rsidRDefault="00A9640F">
                            <w:pPr>
                              <w:spacing w:before="0" w:after="0"/>
                              <w:ind w:left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Disenfranchised Black Communities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B6BF4A6" w14:textId="77777777" w:rsidR="00481673" w:rsidRDefault="00A9640F">
                            <w:pPr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14:paraId="67953CF3" w14:textId="77777777" w:rsidR="00481673" w:rsidRDefault="00A9640F">
                            <w:pPr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Fun in the Sun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7B4A5" id="Text Box 6" o:spid="_x0000_s1027" type="#_x0000_t202" style="position:absolute;left:0;text-align:left;margin-left:263.9pt;margin-top:156pt;width:296.95pt;height:10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" stroked="f">
                <v:textbox>
                  <w:txbxContent>
                    <w:p w14:paraId="24C09D18" w14:textId="77777777" w:rsidR="00481673" w:rsidRDefault="00A9640F">
                      <w:pPr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Service to </w:t>
                      </w:r>
                    </w:p>
                    <w:p w14:paraId="0C576F93" w14:textId="77777777" w:rsidR="00481673" w:rsidRDefault="00A9640F">
                      <w:pPr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Impoverished, Exploited, </w:t>
                      </w:r>
                    </w:p>
                    <w:p w14:paraId="11600351" w14:textId="77777777" w:rsidR="00481673" w:rsidRDefault="00A9640F">
                      <w:pPr>
                        <w:spacing w:before="0" w:after="0"/>
                        <w:ind w:left="0"/>
                        <w:jc w:val="center"/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Disenfranchised Black Communities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B6BF4A6" w14:textId="77777777" w:rsidR="00481673" w:rsidRDefault="00A9640F">
                      <w:pPr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&amp;</w:t>
                      </w:r>
                    </w:p>
                    <w:p w14:paraId="67953CF3" w14:textId="77777777" w:rsidR="00481673" w:rsidRDefault="00A9640F">
                      <w:pPr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Fun in the Sun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593AAC" wp14:editId="102C80F3">
                <wp:simplePos x="0" y="0"/>
                <wp:positionH relativeFrom="margin">
                  <wp:posOffset>3361691</wp:posOffset>
                </wp:positionH>
                <wp:positionV relativeFrom="paragraph">
                  <wp:posOffset>5500463</wp:posOffset>
                </wp:positionV>
                <wp:extent cx="3768727" cy="2081531"/>
                <wp:effectExtent l="0" t="0" r="3173" b="0"/>
                <wp:wrapNone/>
                <wp:docPr id="16232596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7" cy="20815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35E8B5D" w14:textId="77777777" w:rsidR="00481673" w:rsidRDefault="00A9640F">
                            <w:pPr>
                              <w:ind w:left="0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Mission Service Includes -</w:t>
                            </w:r>
                          </w:p>
                          <w:p w14:paraId="2D153080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Documentation of Living &amp; Working Conditions</w:t>
                            </w:r>
                          </w:p>
                          <w:p w14:paraId="20F25D71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Assistance in Obtaining Legal Documents</w:t>
                            </w:r>
                          </w:p>
                          <w:p w14:paraId="0CF781B5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Advocating for Civil Rights</w:t>
                            </w:r>
                          </w:p>
                          <w:p w14:paraId="0E37C570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Assistance in Obtaining Access to Social Services</w:t>
                            </w:r>
                          </w:p>
                          <w:p w14:paraId="0C9E1482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Food &amp; Clothing Distribution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93AAC" id="Text Box 9" o:spid="_x0000_s1028" type="#_x0000_t202" style="position:absolute;left:0;text-align:left;margin-left:264.7pt;margin-top:433.1pt;width:296.75pt;height:163.9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" stroked="f">
                <v:textbox>
                  <w:txbxContent>
                    <w:p w14:paraId="135E8B5D" w14:textId="77777777" w:rsidR="00481673" w:rsidRDefault="00A9640F">
                      <w:pPr>
                        <w:ind w:left="0"/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Mission Service Includes -</w:t>
                      </w:r>
                    </w:p>
                    <w:p w14:paraId="2D153080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Documentation of Living &amp; Working Conditions</w:t>
                      </w:r>
                    </w:p>
                    <w:p w14:paraId="20F25D71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Assistance in Obtaining Legal Documents</w:t>
                      </w:r>
                    </w:p>
                    <w:p w14:paraId="0CF781B5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Advocating for Civil Rights</w:t>
                      </w:r>
                    </w:p>
                    <w:p w14:paraId="0E37C570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Assistance in Obtaining Access to Social Services</w:t>
                      </w:r>
                    </w:p>
                    <w:p w14:paraId="0C9E1482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Food &amp; Clothing Distribution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65BA10E" wp14:editId="543E4118">
                <wp:simplePos x="0" y="0"/>
                <wp:positionH relativeFrom="margin">
                  <wp:align>left</wp:align>
                </wp:positionH>
                <wp:positionV relativeFrom="paragraph">
                  <wp:posOffset>6341354</wp:posOffset>
                </wp:positionV>
                <wp:extent cx="3515996" cy="2039624"/>
                <wp:effectExtent l="0" t="0" r="8254" b="0"/>
                <wp:wrapNone/>
                <wp:docPr id="115645873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996" cy="2039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EF6E23" w14:textId="77777777" w:rsidR="00481673" w:rsidRDefault="00A9640F">
                            <w:pPr>
                              <w:ind w:left="0"/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Available Fun Activities – </w:t>
                            </w:r>
                          </w:p>
                          <w:p w14:paraId="2461014B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Walk to Dominicus Beach front Resort</w:t>
                            </w:r>
                          </w:p>
                          <w:p w14:paraId="387B6626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10 Minute Drive to Bayahibe Beach</w:t>
                            </w:r>
                          </w:p>
                          <w:p w14:paraId="710A99B7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Outdoor &amp; Water Sports Attractions</w:t>
                            </w:r>
                          </w:p>
                          <w:p w14:paraId="3EB8007C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All-Inclusive Cruise Attraction</w:t>
                            </w:r>
                          </w:p>
                          <w:p w14:paraId="33F76A64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Nightclubs &amp; Casino</w:t>
                            </w:r>
                          </w:p>
                          <w:p w14:paraId="35B953E6" w14:textId="77777777" w:rsidR="00481673" w:rsidRDefault="00A964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Easy Access to Major Points of Interest </w:t>
                            </w:r>
                          </w:p>
                          <w:p w14:paraId="21D462AB" w14:textId="77777777" w:rsidR="00481673" w:rsidRDefault="00A9640F">
                            <w:pPr>
                              <w:pStyle w:val="ListParagrap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Restaurants &amp; Shopping within</w:t>
                            </w:r>
                          </w:p>
                          <w:p w14:paraId="6BD9F1DE" w14:textId="77777777" w:rsidR="00481673" w:rsidRDefault="00A9640F">
                            <w:pPr>
                              <w:pStyle w:val="ListParagraph"/>
                            </w:pPr>
                            <w:r>
                              <w:rPr>
                                <w:color w:val="000000"/>
                              </w:rPr>
                              <w:t xml:space="preserve"> Walking Distance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BA10E" id="Text Box 10" o:spid="_x0000_s1029" type="#_x0000_t202" style="position:absolute;left:0;text-align:left;margin-left:0;margin-top:499.3pt;width:276.85pt;height:160.6pt;z-index:25165721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" stroked="f">
                <v:textbox>
                  <w:txbxContent>
                    <w:p w14:paraId="48EF6E23" w14:textId="77777777" w:rsidR="00481673" w:rsidRDefault="00A9640F">
                      <w:pPr>
                        <w:ind w:left="0"/>
                        <w:rPr>
                          <w:b/>
                          <w:bCs/>
                          <w:color w:val="00000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/>
                          <w:u w:val="single"/>
                        </w:rPr>
                        <w:t xml:space="preserve">Available Fun Activities – </w:t>
                      </w:r>
                    </w:p>
                    <w:p w14:paraId="2461014B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Walk to Dominicus Beach front Resort</w:t>
                      </w:r>
                    </w:p>
                    <w:p w14:paraId="387B6626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10 Minute Drive to Bayahibe Beach</w:t>
                      </w:r>
                    </w:p>
                    <w:p w14:paraId="710A99B7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Outdoor &amp; Water Sports Attractions</w:t>
                      </w:r>
                    </w:p>
                    <w:p w14:paraId="3EB8007C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All-Inclusive Cruise Attraction</w:t>
                      </w:r>
                    </w:p>
                    <w:p w14:paraId="33F76A64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Nightclubs &amp; Casino</w:t>
                      </w:r>
                    </w:p>
                    <w:p w14:paraId="35B953E6" w14:textId="77777777" w:rsidR="00481673" w:rsidRDefault="00A964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Easy Access to Major Points of Interest </w:t>
                      </w:r>
                    </w:p>
                    <w:p w14:paraId="21D462AB" w14:textId="77777777" w:rsidR="00481673" w:rsidRDefault="00A9640F">
                      <w:pPr>
                        <w:pStyle w:val="ListParagrap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Restaurants &amp; Shopping within</w:t>
                      </w:r>
                    </w:p>
                    <w:p w14:paraId="6BD9F1DE" w14:textId="77777777" w:rsidR="00481673" w:rsidRDefault="00A9640F">
                      <w:pPr>
                        <w:pStyle w:val="ListParagraph"/>
                      </w:pPr>
                      <w:r>
                        <w:rPr>
                          <w:color w:val="000000"/>
                        </w:rPr>
                        <w:t xml:space="preserve"> Walking Distance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41998" wp14:editId="7C66E14A">
                <wp:simplePos x="0" y="0"/>
                <wp:positionH relativeFrom="column">
                  <wp:posOffset>757315</wp:posOffset>
                </wp:positionH>
                <wp:positionV relativeFrom="paragraph">
                  <wp:posOffset>208666</wp:posOffset>
                </wp:positionV>
                <wp:extent cx="3279779" cy="6217920"/>
                <wp:effectExtent l="0" t="0" r="0" b="0"/>
                <wp:wrapNone/>
                <wp:docPr id="9434437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779" cy="621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2EA2D9" w14:textId="2B079B17" w:rsidR="00481673" w:rsidRDefault="00A9640F">
                            <w:pPr>
                              <w:pStyle w:val="Intro"/>
                              <w:rPr>
                                <w:b/>
                                <w:caps w:val="0"/>
                                <w:sz w:val="72"/>
                                <w:szCs w:val="72"/>
                                <w14:shadow w14:blurRad="0" w14:dist="37630" w14:dir="2700000" w14:sx="100000" w14:sy="100000" w14:kx="0" w14:ky="0" w14:algn="b">
                                  <w14:srgbClr w14:val="87A755"/>
                                </w14:shadow>
                              </w:rPr>
                            </w:pPr>
                            <w:r>
                              <w:rPr>
                                <w:b/>
                                <w:caps w:val="0"/>
                                <w:sz w:val="72"/>
                                <w:szCs w:val="72"/>
                                <w14:shadow w14:blurRad="0" w14:dist="37630" w14:dir="2700000" w14:sx="100000" w14:sy="100000" w14:kx="0" w14:ky="0" w14:algn="b">
                                  <w14:srgbClr w14:val="87A755"/>
                                </w14:shadow>
                              </w:rPr>
                              <w:t>Join U</w:t>
                            </w:r>
                            <w:r w:rsidR="00993747">
                              <w:rPr>
                                <w:b/>
                                <w:caps w:val="0"/>
                                <w:sz w:val="72"/>
                                <w:szCs w:val="72"/>
                                <w14:shadow w14:blurRad="0" w14:dist="37630" w14:dir="2700000" w14:sx="100000" w14:sy="100000" w14:kx="0" w14:ky="0" w14:algn="b">
                                  <w14:srgbClr w14:val="87A755"/>
                                </w14:shadow>
                              </w:rPr>
                              <w:t>s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41998" id="Text Box 1" o:spid="_x0000_s1030" type="#_x0000_t202" style="position:absolute;left:0;text-align:left;margin-left:59.65pt;margin-top:16.45pt;width:258.25pt;height:489.6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" filled="f" stroked="f">
                <v:textbox style="mso-fit-shape-to-text:t">
                  <w:txbxContent>
                    <w:p w14:paraId="382EA2D9" w14:textId="2B079B17" w:rsidR="00481673" w:rsidRDefault="00A9640F">
                      <w:pPr>
                        <w:pStyle w:val="Intro"/>
                        <w:rPr>
                          <w:b/>
                          <w:caps w:val="0"/>
                          <w:sz w:val="72"/>
                          <w:szCs w:val="72"/>
                          <w14:shadow w14:blurRad="0" w14:dist="37630" w14:dir="2700000" w14:sx="100000" w14:sy="100000" w14:kx="0" w14:ky="0" w14:algn="b">
                            <w14:srgbClr w14:val="87A755"/>
                          </w14:shadow>
                        </w:rPr>
                      </w:pPr>
                      <w:r>
                        <w:rPr>
                          <w:b/>
                          <w:caps w:val="0"/>
                          <w:sz w:val="72"/>
                          <w:szCs w:val="72"/>
                          <w14:shadow w14:blurRad="0" w14:dist="37630" w14:dir="2700000" w14:sx="100000" w14:sy="100000" w14:kx="0" w14:ky="0" w14:algn="b">
                            <w14:srgbClr w14:val="87A755"/>
                          </w14:shadow>
                        </w:rPr>
                        <w:t>Join U</w:t>
                      </w:r>
                      <w:r w:rsidR="00993747">
                        <w:rPr>
                          <w:b/>
                          <w:caps w:val="0"/>
                          <w:sz w:val="72"/>
                          <w:szCs w:val="72"/>
                          <w14:shadow w14:blurRad="0" w14:dist="37630" w14:dir="2700000" w14:sx="100000" w14:sy="100000" w14:kx="0" w14:ky="0" w14:algn="b">
                            <w14:srgbClr w14:val="87A755"/>
                          </w14:shadow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DDC481" wp14:editId="03C83CA5">
            <wp:simplePos x="0" y="0"/>
            <wp:positionH relativeFrom="column">
              <wp:posOffset>3385822</wp:posOffset>
            </wp:positionH>
            <wp:positionV relativeFrom="paragraph">
              <wp:posOffset>83823</wp:posOffset>
            </wp:positionV>
            <wp:extent cx="3660324" cy="1837687"/>
            <wp:effectExtent l="0" t="0" r="0" b="0"/>
            <wp:wrapNone/>
            <wp:docPr id="728839540" name="Picture 4" descr="A sunset over a beac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0324" cy="18376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3CB26C3" wp14:editId="5726A492">
                <wp:extent cx="3279779" cy="6217920"/>
                <wp:effectExtent l="0" t="0" r="0" b="5080"/>
                <wp:docPr id="819464644" name="Arrow: Down 5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9" cy="6217920"/>
                        </a:xfrm>
                        <a:custGeom>
                          <a:avLst>
                            <a:gd name="f0" fmla="val 19973"/>
                            <a:gd name="f1" fmla="val 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+- 21600 0 f20"/>
                            <a:gd name="f28" fmla="*/ 0 f21 1"/>
                            <a:gd name="f29" fmla="*/ 2160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f19 1"/>
                            <a:gd name="f35" fmla="*/ f28 1 f21"/>
                            <a:gd name="f36" fmla="*/ f29 1 f21"/>
                            <a:gd name="f37" fmla="*/ f26 f12 1"/>
                            <a:gd name="f38" fmla="*/ f34 1 10800"/>
                            <a:gd name="f39" fmla="*/ f35 f13 1"/>
                            <a:gd name="f40" fmla="*/ f35 f12 1"/>
                            <a:gd name="f41" fmla="*/ f36 f12 1"/>
                            <a:gd name="f42" fmla="+- f20 f38 0"/>
                            <a:gd name="f43" fmla="*/ f42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39" r="f37" b="f43"/>
                          <a:pathLst>
                            <a:path w="21600" h="21600">
                              <a:moveTo>
                                <a:pt x="f19" y="f7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8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0021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1B8E3589" w14:textId="77777777" w:rsidR="00481673" w:rsidRDefault="00A9640F">
                            <w:pPr>
                              <w:jc w:val="center"/>
                              <w:rPr>
                                <w:caps/>
                                <w:color w:val="FFFFFF"/>
                                <w:spacing w:val="30"/>
                                <w:sz w:val="28"/>
                              </w:rPr>
                            </w:pPr>
                            <w:r>
                              <w:rPr>
                                <w:caps/>
                                <w:color w:val="FFFFFF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39A87D98" w14:textId="5E389FB2" w:rsidR="00481673" w:rsidRDefault="00E45E69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MRA/</w:t>
                            </w:r>
                            <w:r w:rsidR="00A9640F">
                              <w:rPr>
                                <w:sz w:val="48"/>
                                <w:szCs w:val="48"/>
                              </w:rPr>
                              <w:t>SSUSA Tours</w:t>
                            </w:r>
                          </w:p>
                          <w:p w14:paraId="2DCD0F5F" w14:textId="150AA836" w:rsidR="00481673" w:rsidRPr="00993747" w:rsidRDefault="00993747" w:rsidP="00993747">
                            <w:pPr>
                              <w:pStyle w:val="Subtitle"/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180"/>
                              </w:rPr>
                              <w:t xml:space="preserve">   </w:t>
                            </w:r>
                            <w:r w:rsidR="00A9640F" w:rsidRPr="00993747">
                              <w:rPr>
                                <w:sz w:val="56"/>
                                <w:szCs w:val="56"/>
                              </w:rPr>
                              <w:t xml:space="preserve">Dominican </w:t>
                            </w:r>
                          </w:p>
                          <w:p w14:paraId="2ED3847B" w14:textId="5C73F6F5" w:rsidR="00481673" w:rsidRPr="00993747" w:rsidRDefault="00A9640F">
                            <w:pPr>
                              <w:pStyle w:val="Subtitle"/>
                              <w:rPr>
                                <w:sz w:val="56"/>
                                <w:szCs w:val="56"/>
                              </w:rPr>
                            </w:pPr>
                            <w:r w:rsidRPr="00993747">
                              <w:rPr>
                                <w:sz w:val="56"/>
                                <w:szCs w:val="56"/>
                              </w:rPr>
                              <w:t>Republic</w:t>
                            </w:r>
                            <w:r w:rsidR="00993747">
                              <w:rPr>
                                <w:sz w:val="56"/>
                                <w:szCs w:val="56"/>
                              </w:rPr>
                              <w:t xml:space="preserve"> 2026</w:t>
                            </w:r>
                          </w:p>
                          <w:p w14:paraId="038E3BC7" w14:textId="77777777" w:rsidR="00481673" w:rsidRDefault="00A9640F">
                            <w:pPr>
                              <w:jc w:val="center"/>
                              <w:rPr>
                                <w:caps/>
                                <w:color w:val="FFFFFF"/>
                                <w:spacing w:val="30"/>
                                <w:sz w:val="28"/>
                              </w:rPr>
                            </w:pPr>
                            <w:r>
                              <w:rPr>
                                <w:caps/>
                                <w:color w:val="FFFFFF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7772C5DE" w14:textId="77777777" w:rsidR="00993747" w:rsidRDefault="003E263D" w:rsidP="003E263D">
                            <w:pPr>
                              <w:pStyle w:val="Date"/>
                              <w:jc w:val="left"/>
                              <w:rPr>
                                <w:b/>
                                <w:caps w:val="0"/>
                                <w:sz w:val="56"/>
                                <w:szCs w:val="200"/>
                                <w:vertAlign w:val="superscript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</w:pPr>
                            <w:r>
                              <w:rPr>
                                <w:b/>
                                <w:caps w:val="0"/>
                                <w:sz w:val="56"/>
                                <w:szCs w:val="200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 xml:space="preserve">  </w:t>
                            </w:r>
                            <w:r w:rsidR="00D17BA5">
                              <w:rPr>
                                <w:b/>
                                <w:caps w:val="0"/>
                                <w:sz w:val="56"/>
                                <w:szCs w:val="200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>May</w:t>
                            </w:r>
                            <w:r w:rsidR="00A9640F">
                              <w:rPr>
                                <w:b/>
                                <w:caps w:val="0"/>
                                <w:sz w:val="56"/>
                                <w:szCs w:val="200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 xml:space="preserve"> </w:t>
                            </w:r>
                            <w:r w:rsidR="00D17BA5">
                              <w:rPr>
                                <w:b/>
                                <w:caps w:val="0"/>
                                <w:sz w:val="56"/>
                                <w:szCs w:val="200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>1</w:t>
                            </w:r>
                            <w:r w:rsidR="00E45E69">
                              <w:rPr>
                                <w:b/>
                                <w:caps w:val="0"/>
                                <w:sz w:val="56"/>
                                <w:szCs w:val="200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>3</w:t>
                            </w:r>
                            <w:r w:rsidR="00A9640F">
                              <w:rPr>
                                <w:b/>
                                <w:caps w:val="0"/>
                                <w:sz w:val="56"/>
                                <w:szCs w:val="200"/>
                                <w:vertAlign w:val="superscript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>th</w:t>
                            </w:r>
                            <w:r w:rsidR="00A9640F">
                              <w:rPr>
                                <w:b/>
                                <w:caps w:val="0"/>
                                <w:sz w:val="56"/>
                                <w:szCs w:val="200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>toMay</w:t>
                            </w:r>
                            <w:r w:rsidR="00D17BA5">
                              <w:rPr>
                                <w:b/>
                                <w:caps w:val="0"/>
                                <w:sz w:val="56"/>
                                <w:szCs w:val="200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 xml:space="preserve"> 2</w:t>
                            </w:r>
                            <w:r w:rsidR="00E45E69">
                              <w:rPr>
                                <w:b/>
                                <w:caps w:val="0"/>
                                <w:sz w:val="56"/>
                                <w:szCs w:val="200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>1</w:t>
                            </w:r>
                            <w:r w:rsidR="00E45E69">
                              <w:rPr>
                                <w:b/>
                                <w:caps w:val="0"/>
                                <w:sz w:val="56"/>
                                <w:szCs w:val="200"/>
                                <w:vertAlign w:val="superscript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  <w:t>st</w:t>
                            </w:r>
                          </w:p>
                          <w:p w14:paraId="63454F68" w14:textId="30BC5500" w:rsidR="00481673" w:rsidRPr="00993747" w:rsidRDefault="00993747" w:rsidP="003E263D">
                            <w:pPr>
                              <w:pStyle w:val="Date"/>
                              <w:jc w:val="left"/>
                              <w:rPr>
                                <w:b/>
                                <w:caps w:val="0"/>
                                <w:sz w:val="40"/>
                                <w:szCs w:val="40"/>
                                <w:vertAlign w:val="superscript"/>
                                <w14:shadow w14:blurRad="0" w14:dist="37630" w14:dir="2700000" w14:sx="100000" w14:sy="100000" w14:kx="0" w14:ky="0" w14:algn="b">
                                  <w14:srgbClr w14:val="572111"/>
                                </w14:shadow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9640F" w:rsidRPr="00993747">
                              <w:rPr>
                                <w:sz w:val="40"/>
                                <w:szCs w:val="40"/>
                              </w:rPr>
                              <w:t>Earl</w:t>
                            </w:r>
                            <w:r w:rsidRPr="00993747">
                              <w:rPr>
                                <w:sz w:val="40"/>
                                <w:szCs w:val="40"/>
                              </w:rPr>
                              <w:t>Y</w:t>
                            </w:r>
                            <w:r w:rsidR="00A9640F" w:rsidRPr="00993747">
                              <w:rPr>
                                <w:sz w:val="40"/>
                                <w:szCs w:val="40"/>
                              </w:rPr>
                              <w:t xml:space="preserve"> Bird </w:t>
                            </w:r>
                            <w:r w:rsidRPr="00993747">
                              <w:rPr>
                                <w:sz w:val="40"/>
                                <w:szCs w:val="40"/>
                              </w:rPr>
                              <w:t xml:space="preserve">cost </w:t>
                            </w:r>
                            <w:r w:rsidR="003E263D" w:rsidRPr="00993747">
                              <w:rPr>
                                <w:sz w:val="40"/>
                                <w:szCs w:val="40"/>
                              </w:rPr>
                              <w:t>$2000</w:t>
                            </w:r>
                          </w:p>
                          <w:p w14:paraId="7504404A" w14:textId="677565E0" w:rsidR="00481673" w:rsidRDefault="00A9640F">
                            <w:pPr>
                              <w:pStyle w:val="Location"/>
                            </w:pPr>
                            <w:r>
                              <w:t>$</w:t>
                            </w:r>
                            <w:r w:rsidR="00E45E69">
                              <w:t>5</w:t>
                            </w:r>
                            <w:r w:rsidR="00147EDC">
                              <w:t>00</w:t>
                            </w:r>
                            <w:r>
                              <w:t xml:space="preserve"> Deposit</w:t>
                            </w:r>
                          </w:p>
                          <w:p w14:paraId="3F234C39" w14:textId="0FBB2F18" w:rsidR="00481673" w:rsidRDefault="00A9640F">
                            <w:pPr>
                              <w:pStyle w:val="Location"/>
                            </w:pPr>
                            <w:r>
                              <w:t xml:space="preserve">Due </w:t>
                            </w:r>
                            <w:r w:rsidR="00E45E69">
                              <w:t>Nov. 15,</w:t>
                            </w:r>
                            <w:r>
                              <w:t xml:space="preserve"> 202</w:t>
                            </w:r>
                            <w:r w:rsidR="00E45E69">
                              <w:t>5</w:t>
                            </w:r>
                          </w:p>
                          <w:p w14:paraId="482FEB6B" w14:textId="5F4C54EB" w:rsidR="00481673" w:rsidRPr="003E263D" w:rsidRDefault="003E263D">
                            <w:pPr>
                              <w:pStyle w:val="Location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E263D">
                              <w:rPr>
                                <w:sz w:val="40"/>
                                <w:szCs w:val="40"/>
                              </w:rPr>
                              <w:t>Cost After Nov. 15 -$3000</w:t>
                            </w:r>
                          </w:p>
                        </w:txbxContent>
                      </wps:txbx>
                      <wps:bodyPr vert="horz" wrap="square" lIns="91440" tIns="82296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B26C3" id="Arrow: Down 5" o:spid="_x0000_s1031" alt="Title: Arrow - Description: Maroon decrative arrow pointed down." style="width:258.25pt;height:48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" adj="-11796480,,5400" path="m,l,19973r,l10800,21600,21600,19973r,l21600,,,xe" fillcolor="#a50021" stroked="f">
                <v:stroke joinstyle="miter"/>
                <v:formulas/>
                <v:path arrowok="t" o:connecttype="custom" o:connectlocs="1639890,0;3279779,3108960;1639890,6217920;0,3108960;0,5749561;3279779,5749561" o:connectangles="270,0,90,180,180,0" textboxrect="0,0,21600,19973"/>
                <v:textbox inset=",64.8pt">
                  <w:txbxContent>
                    <w:p w14:paraId="1B8E3589" w14:textId="77777777" w:rsidR="00481673" w:rsidRDefault="00A9640F">
                      <w:pPr>
                        <w:jc w:val="center"/>
                        <w:rPr>
                          <w:caps/>
                          <w:color w:val="FFFFFF"/>
                          <w:spacing w:val="30"/>
                          <w:sz w:val="28"/>
                        </w:rPr>
                      </w:pPr>
                      <w:r>
                        <w:rPr>
                          <w:caps/>
                          <w:color w:val="FFFFFF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39A87D98" w14:textId="5E389FB2" w:rsidR="00481673" w:rsidRDefault="00E45E69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MRA/</w:t>
                      </w:r>
                      <w:r w:rsidR="00A9640F">
                        <w:rPr>
                          <w:sz w:val="48"/>
                          <w:szCs w:val="48"/>
                        </w:rPr>
                        <w:t>SSUSA Tours</w:t>
                      </w:r>
                    </w:p>
                    <w:p w14:paraId="2DCD0F5F" w14:textId="150AA836" w:rsidR="00481673" w:rsidRPr="00993747" w:rsidRDefault="00993747" w:rsidP="00993747">
                      <w:pPr>
                        <w:pStyle w:val="Subtitle"/>
                        <w:jc w:val="left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72"/>
                          <w:szCs w:val="180"/>
                        </w:rPr>
                        <w:t xml:space="preserve">   </w:t>
                      </w:r>
                      <w:r w:rsidR="00A9640F" w:rsidRPr="00993747">
                        <w:rPr>
                          <w:sz w:val="56"/>
                          <w:szCs w:val="56"/>
                        </w:rPr>
                        <w:t xml:space="preserve">Dominican </w:t>
                      </w:r>
                    </w:p>
                    <w:p w14:paraId="2ED3847B" w14:textId="5C73F6F5" w:rsidR="00481673" w:rsidRPr="00993747" w:rsidRDefault="00A9640F">
                      <w:pPr>
                        <w:pStyle w:val="Subtitle"/>
                        <w:rPr>
                          <w:sz w:val="56"/>
                          <w:szCs w:val="56"/>
                        </w:rPr>
                      </w:pPr>
                      <w:r w:rsidRPr="00993747">
                        <w:rPr>
                          <w:sz w:val="56"/>
                          <w:szCs w:val="56"/>
                        </w:rPr>
                        <w:t>Republic</w:t>
                      </w:r>
                      <w:r w:rsidR="00993747">
                        <w:rPr>
                          <w:sz w:val="56"/>
                          <w:szCs w:val="56"/>
                        </w:rPr>
                        <w:t xml:space="preserve"> 2026</w:t>
                      </w:r>
                    </w:p>
                    <w:p w14:paraId="038E3BC7" w14:textId="77777777" w:rsidR="00481673" w:rsidRDefault="00A9640F">
                      <w:pPr>
                        <w:jc w:val="center"/>
                        <w:rPr>
                          <w:caps/>
                          <w:color w:val="FFFFFF"/>
                          <w:spacing w:val="30"/>
                          <w:sz w:val="28"/>
                        </w:rPr>
                      </w:pPr>
                      <w:r>
                        <w:rPr>
                          <w:caps/>
                          <w:color w:val="FFFFFF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7772C5DE" w14:textId="77777777" w:rsidR="00993747" w:rsidRDefault="003E263D" w:rsidP="003E263D">
                      <w:pPr>
                        <w:pStyle w:val="Date"/>
                        <w:jc w:val="left"/>
                        <w:rPr>
                          <w:b/>
                          <w:caps w:val="0"/>
                          <w:sz w:val="56"/>
                          <w:szCs w:val="200"/>
                          <w:vertAlign w:val="superscript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</w:pPr>
                      <w:r>
                        <w:rPr>
                          <w:b/>
                          <w:caps w:val="0"/>
                          <w:sz w:val="56"/>
                          <w:szCs w:val="200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 xml:space="preserve">  </w:t>
                      </w:r>
                      <w:r w:rsidR="00D17BA5">
                        <w:rPr>
                          <w:b/>
                          <w:caps w:val="0"/>
                          <w:sz w:val="56"/>
                          <w:szCs w:val="200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>May</w:t>
                      </w:r>
                      <w:r w:rsidR="00A9640F">
                        <w:rPr>
                          <w:b/>
                          <w:caps w:val="0"/>
                          <w:sz w:val="56"/>
                          <w:szCs w:val="200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 xml:space="preserve"> </w:t>
                      </w:r>
                      <w:r w:rsidR="00D17BA5">
                        <w:rPr>
                          <w:b/>
                          <w:caps w:val="0"/>
                          <w:sz w:val="56"/>
                          <w:szCs w:val="200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>1</w:t>
                      </w:r>
                      <w:r w:rsidR="00E45E69">
                        <w:rPr>
                          <w:b/>
                          <w:caps w:val="0"/>
                          <w:sz w:val="56"/>
                          <w:szCs w:val="200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>3</w:t>
                      </w:r>
                      <w:r w:rsidR="00A9640F">
                        <w:rPr>
                          <w:b/>
                          <w:caps w:val="0"/>
                          <w:sz w:val="56"/>
                          <w:szCs w:val="200"/>
                          <w:vertAlign w:val="superscript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>th</w:t>
                      </w:r>
                      <w:r w:rsidR="00A9640F">
                        <w:rPr>
                          <w:b/>
                          <w:caps w:val="0"/>
                          <w:sz w:val="56"/>
                          <w:szCs w:val="200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>toMay</w:t>
                      </w:r>
                      <w:r w:rsidR="00D17BA5">
                        <w:rPr>
                          <w:b/>
                          <w:caps w:val="0"/>
                          <w:sz w:val="56"/>
                          <w:szCs w:val="200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 xml:space="preserve"> 2</w:t>
                      </w:r>
                      <w:r w:rsidR="00E45E69">
                        <w:rPr>
                          <w:b/>
                          <w:caps w:val="0"/>
                          <w:sz w:val="56"/>
                          <w:szCs w:val="200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>1</w:t>
                      </w:r>
                      <w:r w:rsidR="00E45E69">
                        <w:rPr>
                          <w:b/>
                          <w:caps w:val="0"/>
                          <w:sz w:val="56"/>
                          <w:szCs w:val="200"/>
                          <w:vertAlign w:val="superscript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  <w:t>st</w:t>
                      </w:r>
                    </w:p>
                    <w:p w14:paraId="63454F68" w14:textId="30BC5500" w:rsidR="00481673" w:rsidRPr="00993747" w:rsidRDefault="00993747" w:rsidP="003E263D">
                      <w:pPr>
                        <w:pStyle w:val="Date"/>
                        <w:jc w:val="left"/>
                        <w:rPr>
                          <w:b/>
                          <w:caps w:val="0"/>
                          <w:sz w:val="40"/>
                          <w:szCs w:val="40"/>
                          <w:vertAlign w:val="superscript"/>
                          <w14:shadow w14:blurRad="0" w14:dist="37630" w14:dir="2700000" w14:sx="100000" w14:sy="100000" w14:kx="0" w14:ky="0" w14:algn="b">
                            <w14:srgbClr w14:val="572111"/>
                          </w14:shadow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A9640F" w:rsidRPr="00993747">
                        <w:rPr>
                          <w:sz w:val="40"/>
                          <w:szCs w:val="40"/>
                        </w:rPr>
                        <w:t>Earl</w:t>
                      </w:r>
                      <w:r w:rsidRPr="00993747">
                        <w:rPr>
                          <w:sz w:val="40"/>
                          <w:szCs w:val="40"/>
                        </w:rPr>
                        <w:t>Y</w:t>
                      </w:r>
                      <w:r w:rsidR="00A9640F" w:rsidRPr="00993747">
                        <w:rPr>
                          <w:sz w:val="40"/>
                          <w:szCs w:val="40"/>
                        </w:rPr>
                        <w:t xml:space="preserve"> Bird </w:t>
                      </w:r>
                      <w:r w:rsidRPr="00993747">
                        <w:rPr>
                          <w:sz w:val="40"/>
                          <w:szCs w:val="40"/>
                        </w:rPr>
                        <w:t xml:space="preserve">cost </w:t>
                      </w:r>
                      <w:r w:rsidR="003E263D" w:rsidRPr="00993747">
                        <w:rPr>
                          <w:sz w:val="40"/>
                          <w:szCs w:val="40"/>
                        </w:rPr>
                        <w:t>$2000</w:t>
                      </w:r>
                    </w:p>
                    <w:p w14:paraId="7504404A" w14:textId="677565E0" w:rsidR="00481673" w:rsidRDefault="00A9640F">
                      <w:pPr>
                        <w:pStyle w:val="Location"/>
                      </w:pPr>
                      <w:r>
                        <w:t>$</w:t>
                      </w:r>
                      <w:r w:rsidR="00E45E69">
                        <w:t>5</w:t>
                      </w:r>
                      <w:r w:rsidR="00147EDC">
                        <w:t>00</w:t>
                      </w:r>
                      <w:r>
                        <w:t xml:space="preserve"> Deposit</w:t>
                      </w:r>
                    </w:p>
                    <w:p w14:paraId="3F234C39" w14:textId="0FBB2F18" w:rsidR="00481673" w:rsidRDefault="00A9640F">
                      <w:pPr>
                        <w:pStyle w:val="Location"/>
                      </w:pPr>
                      <w:r>
                        <w:t xml:space="preserve">Due </w:t>
                      </w:r>
                      <w:r w:rsidR="00E45E69">
                        <w:t>Nov. 15,</w:t>
                      </w:r>
                      <w:r>
                        <w:t xml:space="preserve"> 202</w:t>
                      </w:r>
                      <w:r w:rsidR="00E45E69">
                        <w:t>5</w:t>
                      </w:r>
                    </w:p>
                    <w:p w14:paraId="482FEB6B" w14:textId="5F4C54EB" w:rsidR="00481673" w:rsidRPr="003E263D" w:rsidRDefault="003E263D">
                      <w:pPr>
                        <w:pStyle w:val="Location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Pr="003E263D">
                        <w:rPr>
                          <w:sz w:val="40"/>
                          <w:szCs w:val="40"/>
                        </w:rPr>
                        <w:t>Cost After Nov. 15 -$3000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DD9916" w14:textId="77777777" w:rsidR="00481673" w:rsidRDefault="00A9640F"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0A21D" wp14:editId="3FF7F034">
                <wp:simplePos x="0" y="0"/>
                <wp:positionH relativeFrom="margin">
                  <wp:align>right</wp:align>
                </wp:positionH>
                <wp:positionV relativeFrom="paragraph">
                  <wp:posOffset>1557022</wp:posOffset>
                </wp:positionV>
                <wp:extent cx="4993008" cy="2277112"/>
                <wp:effectExtent l="0" t="0" r="17142" b="27938"/>
                <wp:wrapNone/>
                <wp:docPr id="9711236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008" cy="2277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CFB1A2" w14:textId="240F336F" w:rsidR="00481673" w:rsidRDefault="00A9640F">
                            <w:pPr>
                              <w:ind w:left="0"/>
                              <w:jc w:val="center"/>
                              <w:rPr>
                                <w:sz w:val="56"/>
                                <w:szCs w:val="56"/>
                                <w:shd w:val="clear" w:color="auto" w:fill="FFFF00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shd w:val="clear" w:color="auto" w:fill="FFFF00"/>
                              </w:rPr>
                              <w:t>EARLY BIRD COST - $</w:t>
                            </w:r>
                            <w:r w:rsidR="00E45E69">
                              <w:rPr>
                                <w:sz w:val="56"/>
                                <w:szCs w:val="56"/>
                                <w:shd w:val="clear" w:color="auto" w:fill="FFFF00"/>
                              </w:rPr>
                              <w:t>2</w:t>
                            </w:r>
                            <w:r w:rsidR="003B143C">
                              <w:rPr>
                                <w:sz w:val="56"/>
                                <w:szCs w:val="56"/>
                                <w:shd w:val="clear" w:color="auto" w:fill="FFFF00"/>
                              </w:rPr>
                              <w:t>0</w:t>
                            </w:r>
                            <w:r>
                              <w:rPr>
                                <w:sz w:val="56"/>
                                <w:szCs w:val="56"/>
                                <w:shd w:val="clear" w:color="auto" w:fill="FFFF00"/>
                              </w:rPr>
                              <w:t>00</w:t>
                            </w:r>
                          </w:p>
                          <w:p w14:paraId="20DE453B" w14:textId="4E6023FF" w:rsidR="00481673" w:rsidRDefault="00E45E69">
                            <w:pPr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E263D">
                              <w:rPr>
                                <w:color w:val="002060"/>
                                <w:sz w:val="36"/>
                                <w:szCs w:val="36"/>
                                <w:highlight w:val="red"/>
                              </w:rPr>
                              <w:t>COST</w:t>
                            </w:r>
                            <w:r w:rsidR="003E263D" w:rsidRPr="003E263D">
                              <w:rPr>
                                <w:color w:val="002060"/>
                                <w:sz w:val="36"/>
                                <w:szCs w:val="36"/>
                                <w:highlight w:val="red"/>
                              </w:rPr>
                              <w:t xml:space="preserve"> AFTER Nov. 15 </w:t>
                            </w:r>
                            <w:r w:rsidRPr="003E263D">
                              <w:rPr>
                                <w:color w:val="002060"/>
                                <w:sz w:val="36"/>
                                <w:szCs w:val="36"/>
                                <w:highlight w:val="red"/>
                              </w:rPr>
                              <w:t>- $3000</w:t>
                            </w:r>
                            <w:r w:rsidRPr="003E263D">
                              <w:rPr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9640F">
                              <w:rPr>
                                <w:sz w:val="36"/>
                                <w:szCs w:val="36"/>
                              </w:rPr>
                              <w:t>Includes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0A12B6D0" w14:textId="77777777" w:rsidR="00481673" w:rsidRDefault="00A9640F">
                            <w:pPr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Air Transportation to and from Washington, D.C.</w:t>
                            </w:r>
                          </w:p>
                          <w:p w14:paraId="0AFBFCE4" w14:textId="77777777" w:rsidR="00481673" w:rsidRDefault="00A9640F">
                            <w:pPr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Resort Hotel Accommodations – Gated Community</w:t>
                            </w:r>
                          </w:p>
                          <w:p w14:paraId="00217A91" w14:textId="77777777" w:rsidR="00481673" w:rsidRDefault="00A9640F">
                            <w:pPr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Breakfast Daily - Private Limo Transportation </w:t>
                            </w:r>
                          </w:p>
                          <w:p w14:paraId="1F67C7F2" w14:textId="77777777" w:rsidR="00481673" w:rsidRDefault="00481673">
                            <w:pPr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0A21D" id="Text Box 7" o:spid="_x0000_s1032" type="#_x0000_t202" style="position:absolute;left:0;text-align:left;margin-left:341.95pt;margin-top:122.6pt;width:393.15pt;height:179.3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" strokeweight=".17625mm">
                <v:textbox>
                  <w:txbxContent>
                    <w:p w14:paraId="1ECFB1A2" w14:textId="240F336F" w:rsidR="00481673" w:rsidRDefault="00A9640F">
                      <w:pPr>
                        <w:ind w:left="0"/>
                        <w:jc w:val="center"/>
                        <w:rPr>
                          <w:sz w:val="56"/>
                          <w:szCs w:val="56"/>
                          <w:shd w:val="clear" w:color="auto" w:fill="FFFF00"/>
                        </w:rPr>
                      </w:pPr>
                      <w:r>
                        <w:rPr>
                          <w:sz w:val="56"/>
                          <w:szCs w:val="56"/>
                          <w:shd w:val="clear" w:color="auto" w:fill="FFFF00"/>
                        </w:rPr>
                        <w:t>EARLY BIRD COST - $</w:t>
                      </w:r>
                      <w:r w:rsidR="00E45E69">
                        <w:rPr>
                          <w:sz w:val="56"/>
                          <w:szCs w:val="56"/>
                          <w:shd w:val="clear" w:color="auto" w:fill="FFFF00"/>
                        </w:rPr>
                        <w:t>2</w:t>
                      </w:r>
                      <w:r w:rsidR="003B143C">
                        <w:rPr>
                          <w:sz w:val="56"/>
                          <w:szCs w:val="56"/>
                          <w:shd w:val="clear" w:color="auto" w:fill="FFFF00"/>
                        </w:rPr>
                        <w:t>0</w:t>
                      </w:r>
                      <w:r>
                        <w:rPr>
                          <w:sz w:val="56"/>
                          <w:szCs w:val="56"/>
                          <w:shd w:val="clear" w:color="auto" w:fill="FFFF00"/>
                        </w:rPr>
                        <w:t>00</w:t>
                      </w:r>
                    </w:p>
                    <w:p w14:paraId="20DE453B" w14:textId="4E6023FF" w:rsidR="00481673" w:rsidRDefault="00E45E69">
                      <w:pPr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E263D">
                        <w:rPr>
                          <w:color w:val="002060"/>
                          <w:sz w:val="36"/>
                          <w:szCs w:val="36"/>
                          <w:highlight w:val="red"/>
                        </w:rPr>
                        <w:t>COST</w:t>
                      </w:r>
                      <w:r w:rsidR="003E263D" w:rsidRPr="003E263D">
                        <w:rPr>
                          <w:color w:val="002060"/>
                          <w:sz w:val="36"/>
                          <w:szCs w:val="36"/>
                          <w:highlight w:val="red"/>
                        </w:rPr>
                        <w:t xml:space="preserve"> AFTER Nov. 15 </w:t>
                      </w:r>
                      <w:r w:rsidRPr="003E263D">
                        <w:rPr>
                          <w:color w:val="002060"/>
                          <w:sz w:val="36"/>
                          <w:szCs w:val="36"/>
                          <w:highlight w:val="red"/>
                        </w:rPr>
                        <w:t>- $3000</w:t>
                      </w:r>
                      <w:r w:rsidRPr="003E263D">
                        <w:rPr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A9640F">
                        <w:rPr>
                          <w:sz w:val="36"/>
                          <w:szCs w:val="36"/>
                        </w:rPr>
                        <w:t>Includes</w:t>
                      </w:r>
                      <w:r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0A12B6D0" w14:textId="77777777" w:rsidR="00481673" w:rsidRDefault="00A9640F">
                      <w:pPr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Air Transportation to and from Washington, D.C.</w:t>
                      </w:r>
                    </w:p>
                    <w:p w14:paraId="0AFBFCE4" w14:textId="77777777" w:rsidR="00481673" w:rsidRDefault="00A9640F">
                      <w:pPr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Resort Hotel Accommodations – Gated Community</w:t>
                      </w:r>
                    </w:p>
                    <w:p w14:paraId="00217A91" w14:textId="77777777" w:rsidR="00481673" w:rsidRDefault="00A9640F">
                      <w:pPr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Breakfast Daily - Private Limo Transportation </w:t>
                      </w:r>
                    </w:p>
                    <w:p w14:paraId="1F67C7F2" w14:textId="77777777" w:rsidR="00481673" w:rsidRDefault="00481673">
                      <w:pPr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5C6C12D" wp14:editId="54ED9D5C">
                <wp:simplePos x="0" y="0"/>
                <wp:positionH relativeFrom="margin">
                  <wp:align>left</wp:align>
                </wp:positionH>
                <wp:positionV relativeFrom="paragraph">
                  <wp:posOffset>2414317</wp:posOffset>
                </wp:positionV>
                <wp:extent cx="2249808" cy="928372"/>
                <wp:effectExtent l="0" t="0" r="0" b="5078"/>
                <wp:wrapNone/>
                <wp:docPr id="35305595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8" cy="928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DB4984" w14:textId="77777777" w:rsidR="00481673" w:rsidRDefault="00A9640F">
                            <w:pPr>
                              <w:ind w:left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Private Fun Activities Requiring Payment Not Included in Cost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6C12D" id="Text Box 11" o:spid="_x0000_s1033" type="#_x0000_t202" style="position:absolute;left:0;text-align:left;margin-left:0;margin-top:190.1pt;width:177.15pt;height:73.1pt;z-index:25165619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" stroked="f">
                <v:textbox>
                  <w:txbxContent>
                    <w:p w14:paraId="03DB4984" w14:textId="77777777" w:rsidR="00481673" w:rsidRDefault="00A9640F">
                      <w:pPr>
                        <w:ind w:left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Private Fun Activities Requiring Payment Not Included in Cost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468482" w14:textId="77777777" w:rsidR="00481673" w:rsidRDefault="00481673">
      <w:pPr>
        <w:pageBreakBefore/>
      </w:pPr>
    </w:p>
    <w:p w14:paraId="04564CD1" w14:textId="77777777" w:rsidR="00481673" w:rsidRDefault="00481673"/>
    <w:p w14:paraId="7DCD9C61" w14:textId="2BBB1940" w:rsidR="00481673" w:rsidRDefault="00A9640F">
      <w:pPr>
        <w:pStyle w:val="NoSpacing"/>
        <w:spacing w:before="0"/>
        <w:jc w:val="center"/>
        <w:rPr>
          <w:sz w:val="40"/>
          <w:szCs w:val="40"/>
        </w:rPr>
      </w:pPr>
      <w:r>
        <w:rPr>
          <w:sz w:val="40"/>
          <w:szCs w:val="40"/>
        </w:rPr>
        <w:t>Dominican Republic 202</w:t>
      </w:r>
      <w:r w:rsidR="009B6A96">
        <w:rPr>
          <w:sz w:val="40"/>
          <w:szCs w:val="40"/>
        </w:rPr>
        <w:t>6</w:t>
      </w:r>
    </w:p>
    <w:p w14:paraId="53F526C1" w14:textId="5D2FA31C" w:rsidR="00481673" w:rsidRDefault="003E263D">
      <w:pPr>
        <w:pStyle w:val="NoSpacing"/>
        <w:spacing w:before="0"/>
        <w:jc w:val="center"/>
        <w:rPr>
          <w:sz w:val="40"/>
          <w:szCs w:val="40"/>
        </w:rPr>
      </w:pPr>
      <w:r>
        <w:rPr>
          <w:sz w:val="40"/>
          <w:szCs w:val="40"/>
        </w:rPr>
        <w:t>May 13</w:t>
      </w:r>
      <w:r w:rsidR="00A9640F">
        <w:rPr>
          <w:sz w:val="40"/>
          <w:szCs w:val="40"/>
        </w:rPr>
        <w:t xml:space="preserve"> – May </w:t>
      </w:r>
      <w:r>
        <w:rPr>
          <w:sz w:val="40"/>
          <w:szCs w:val="40"/>
        </w:rPr>
        <w:t>21</w:t>
      </w:r>
      <w:r w:rsidR="00A9640F">
        <w:rPr>
          <w:sz w:val="40"/>
          <w:szCs w:val="40"/>
        </w:rPr>
        <w:t>, 202</w:t>
      </w:r>
      <w:r>
        <w:rPr>
          <w:sz w:val="40"/>
          <w:szCs w:val="40"/>
        </w:rPr>
        <w:t>6</w:t>
      </w:r>
    </w:p>
    <w:p w14:paraId="7EDC9B24" w14:textId="77777777" w:rsidR="00481673" w:rsidRDefault="00481673">
      <w:pPr>
        <w:pStyle w:val="NoSpacing"/>
        <w:spacing w:before="0"/>
        <w:jc w:val="center"/>
        <w:rPr>
          <w:sz w:val="12"/>
        </w:rPr>
      </w:pPr>
    </w:p>
    <w:p w14:paraId="7038BCE5" w14:textId="77777777" w:rsidR="00481673" w:rsidRDefault="00481673">
      <w:pPr>
        <w:pStyle w:val="NoSpacing"/>
        <w:spacing w:before="0"/>
        <w:jc w:val="center"/>
        <w:rPr>
          <w:sz w:val="12"/>
        </w:rPr>
      </w:pPr>
    </w:p>
    <w:p w14:paraId="4BB390F5" w14:textId="77777777" w:rsidR="00481673" w:rsidRDefault="00481673">
      <w:pPr>
        <w:pStyle w:val="NoSpacing"/>
        <w:spacing w:before="0"/>
        <w:jc w:val="center"/>
        <w:rPr>
          <w:sz w:val="12"/>
        </w:rPr>
      </w:pPr>
    </w:p>
    <w:p w14:paraId="42CCD2E8" w14:textId="77777777" w:rsidR="00481673" w:rsidRDefault="00481673">
      <w:pPr>
        <w:pStyle w:val="NoSpacing"/>
        <w:spacing w:before="0"/>
        <w:jc w:val="center"/>
        <w:rPr>
          <w:sz w:val="12"/>
        </w:rPr>
      </w:pPr>
    </w:p>
    <w:p w14:paraId="46C3E832" w14:textId="77777777" w:rsidR="00481673" w:rsidRDefault="00481673">
      <w:pPr>
        <w:pStyle w:val="NoSpacing"/>
        <w:spacing w:before="0"/>
        <w:jc w:val="center"/>
        <w:rPr>
          <w:sz w:val="12"/>
        </w:rPr>
      </w:pPr>
    </w:p>
    <w:p w14:paraId="64AF9ECD" w14:textId="77777777" w:rsidR="00481673" w:rsidRDefault="00481673">
      <w:pPr>
        <w:pStyle w:val="NoSpacing"/>
        <w:spacing w:before="0"/>
        <w:jc w:val="center"/>
        <w:rPr>
          <w:sz w:val="12"/>
        </w:rPr>
      </w:pPr>
    </w:p>
    <w:p w14:paraId="406C1A1B" w14:textId="77777777" w:rsidR="00481673" w:rsidRDefault="00481673">
      <w:pPr>
        <w:pStyle w:val="NoSpacing"/>
        <w:spacing w:before="0"/>
        <w:jc w:val="center"/>
        <w:rPr>
          <w:sz w:val="12"/>
        </w:rPr>
      </w:pPr>
    </w:p>
    <w:p w14:paraId="0E324C69" w14:textId="77777777" w:rsidR="00481673" w:rsidRDefault="00A9640F">
      <w:pPr>
        <w:pStyle w:val="NoSpacing"/>
        <w:spacing w:before="0"/>
        <w:jc w:val="center"/>
        <w:rPr>
          <w:sz w:val="36"/>
          <w:szCs w:val="36"/>
        </w:rPr>
      </w:pPr>
      <w:r>
        <w:rPr>
          <w:sz w:val="36"/>
          <w:szCs w:val="36"/>
        </w:rPr>
        <w:t>Name ______________________________________________</w:t>
      </w:r>
    </w:p>
    <w:p w14:paraId="3AAA2060" w14:textId="77777777" w:rsidR="00481673" w:rsidRDefault="00481673">
      <w:pPr>
        <w:pStyle w:val="NoSpacing"/>
        <w:spacing w:before="0"/>
        <w:jc w:val="center"/>
        <w:rPr>
          <w:sz w:val="36"/>
          <w:szCs w:val="36"/>
        </w:rPr>
      </w:pPr>
    </w:p>
    <w:p w14:paraId="2BA8E09D" w14:textId="77777777" w:rsidR="00481673" w:rsidRDefault="00A9640F">
      <w:pPr>
        <w:pStyle w:val="NoSpacing"/>
        <w:spacing w:before="0"/>
        <w:jc w:val="center"/>
        <w:rPr>
          <w:sz w:val="36"/>
          <w:szCs w:val="36"/>
        </w:rPr>
      </w:pPr>
      <w:r>
        <w:rPr>
          <w:sz w:val="36"/>
          <w:szCs w:val="36"/>
        </w:rPr>
        <w:t>Phone # ____________________________________________</w:t>
      </w:r>
    </w:p>
    <w:p w14:paraId="08BDA36E" w14:textId="77777777" w:rsidR="00481673" w:rsidRDefault="00481673">
      <w:pPr>
        <w:pStyle w:val="NoSpacing"/>
        <w:spacing w:before="0"/>
        <w:jc w:val="center"/>
        <w:rPr>
          <w:sz w:val="36"/>
          <w:szCs w:val="36"/>
        </w:rPr>
      </w:pPr>
    </w:p>
    <w:p w14:paraId="6E3375DF" w14:textId="77777777" w:rsidR="00481673" w:rsidRDefault="00A9640F">
      <w:pPr>
        <w:pStyle w:val="NoSpacing"/>
        <w:spacing w:before="0"/>
        <w:jc w:val="center"/>
        <w:rPr>
          <w:sz w:val="36"/>
          <w:szCs w:val="36"/>
        </w:rPr>
      </w:pPr>
      <w:r>
        <w:rPr>
          <w:sz w:val="36"/>
          <w:szCs w:val="36"/>
        </w:rPr>
        <w:t>Email ______________________________________________</w:t>
      </w:r>
    </w:p>
    <w:p w14:paraId="473DCDB8" w14:textId="77777777" w:rsidR="00481673" w:rsidRDefault="00481673">
      <w:pPr>
        <w:pStyle w:val="NoSpacing"/>
        <w:spacing w:before="0"/>
        <w:jc w:val="center"/>
        <w:rPr>
          <w:sz w:val="36"/>
          <w:szCs w:val="36"/>
        </w:rPr>
      </w:pPr>
    </w:p>
    <w:p w14:paraId="2909E04A" w14:textId="63C583AF" w:rsidR="00481673" w:rsidRDefault="00A9640F">
      <w:pPr>
        <w:pStyle w:val="NoSpacing"/>
        <w:spacing w:before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Date of Birth _______________  Passport Holder </w:t>
      </w:r>
      <w:r w:rsidR="003E263D">
        <w:rPr>
          <w:sz w:val="36"/>
          <w:szCs w:val="36"/>
        </w:rPr>
        <w:t>[  ]</w:t>
      </w:r>
      <w:r>
        <w:rPr>
          <w:sz w:val="36"/>
          <w:szCs w:val="36"/>
        </w:rPr>
        <w:t xml:space="preserve">Yes </w:t>
      </w:r>
      <w:r w:rsidR="003E263D">
        <w:rPr>
          <w:sz w:val="36"/>
          <w:szCs w:val="36"/>
        </w:rPr>
        <w:t>[   ]</w:t>
      </w:r>
      <w:r>
        <w:rPr>
          <w:sz w:val="36"/>
          <w:szCs w:val="36"/>
        </w:rPr>
        <w:t>No</w:t>
      </w:r>
    </w:p>
    <w:p w14:paraId="7AEE458E" w14:textId="77777777" w:rsidR="00481673" w:rsidRDefault="00481673">
      <w:pPr>
        <w:pStyle w:val="NoSpacing"/>
        <w:spacing w:before="0"/>
        <w:rPr>
          <w:sz w:val="36"/>
          <w:szCs w:val="36"/>
        </w:rPr>
      </w:pPr>
    </w:p>
    <w:p w14:paraId="21EF4E27" w14:textId="77777777" w:rsidR="00481673" w:rsidRDefault="00481673">
      <w:pPr>
        <w:pStyle w:val="NoSpacing"/>
        <w:spacing w:before="0"/>
        <w:rPr>
          <w:sz w:val="36"/>
          <w:szCs w:val="36"/>
        </w:rPr>
      </w:pPr>
    </w:p>
    <w:sectPr w:rsidR="00481673">
      <w:footerReference w:type="default" r:id="rId12"/>
      <w:pgSz w:w="11906" w:h="16838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E5A82" w14:textId="77777777" w:rsidR="00465601" w:rsidRDefault="00465601">
      <w:pPr>
        <w:spacing w:before="0" w:after="0"/>
      </w:pPr>
      <w:r>
        <w:separator/>
      </w:r>
    </w:p>
  </w:endnote>
  <w:endnote w:type="continuationSeparator" w:id="0">
    <w:p w14:paraId="21CE51C7" w14:textId="77777777" w:rsidR="00465601" w:rsidRDefault="004656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7A3" w14:textId="77777777" w:rsidR="00A9640F" w:rsidRDefault="00A9640F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D97C9" w14:textId="77777777" w:rsidR="00465601" w:rsidRDefault="00465601">
      <w:pPr>
        <w:spacing w:before="0" w:after="0"/>
      </w:pPr>
      <w:r>
        <w:separator/>
      </w:r>
    </w:p>
  </w:footnote>
  <w:footnote w:type="continuationSeparator" w:id="0">
    <w:p w14:paraId="79613370" w14:textId="77777777" w:rsidR="00465601" w:rsidRDefault="0046560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3B5158"/>
    <w:multiLevelType w:val="multilevel"/>
    <w:tmpl w:val="D520B78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52D6E15"/>
    <w:multiLevelType w:val="multilevel"/>
    <w:tmpl w:val="D11EE32E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971355491">
    <w:abstractNumId w:val="1"/>
  </w:num>
  <w:num w:numId="2" w16cid:durableId="695545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673"/>
    <w:rsid w:val="00147EDC"/>
    <w:rsid w:val="00227E49"/>
    <w:rsid w:val="003B143C"/>
    <w:rsid w:val="003B7AEB"/>
    <w:rsid w:val="003C6DDC"/>
    <w:rsid w:val="003E263D"/>
    <w:rsid w:val="00465601"/>
    <w:rsid w:val="00481673"/>
    <w:rsid w:val="00552429"/>
    <w:rsid w:val="005B4344"/>
    <w:rsid w:val="005C0A23"/>
    <w:rsid w:val="00681CCF"/>
    <w:rsid w:val="007837D7"/>
    <w:rsid w:val="00993747"/>
    <w:rsid w:val="009B6A96"/>
    <w:rsid w:val="009F24AC"/>
    <w:rsid w:val="00A7279A"/>
    <w:rsid w:val="00A9640F"/>
    <w:rsid w:val="00BD2206"/>
    <w:rsid w:val="00D17BA5"/>
    <w:rsid w:val="00E45E69"/>
    <w:rsid w:val="00E945A9"/>
    <w:rsid w:val="00EA55E7"/>
    <w:rsid w:val="00F25255"/>
    <w:rsid w:val="00F2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03F04"/>
  <w15:docId w15:val="{5172CE73-75B1-4D5E-B575-9181114D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Garamond" w:hAnsi="Bodoni MT" w:cs="Times New Roman"/>
        <w:color w:val="572111"/>
        <w:sz w:val="24"/>
        <w:szCs w:val="24"/>
        <w:lang w:val="en-US" w:eastAsia="ja-JP" w:bidi="ar-SA"/>
      </w:rPr>
    </w:rPrDefault>
    <w:pPrDefault>
      <w:pPr>
        <w:autoSpaceDN w:val="0"/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Garamond" w:hAnsi="Garamond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ind w:left="0"/>
      <w:outlineLvl w:val="0"/>
    </w:pPr>
    <w:rPr>
      <w:rFonts w:eastAsia="Times New Roman"/>
      <w:color w:val="520010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ind w:left="0"/>
      <w:outlineLvl w:val="1"/>
    </w:pPr>
    <w:rPr>
      <w:rFonts w:eastAsia="Times New Roman"/>
      <w:color w:val="52001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52001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ind w:left="0"/>
      <w:outlineLvl w:val="4"/>
    </w:pPr>
    <w:rPr>
      <w:rFonts w:eastAsia="Times New Roman"/>
      <w:color w:val="520010"/>
    </w:rPr>
  </w:style>
  <w:style w:type="paragraph" w:styleId="Heading8">
    <w:name w:val="heading 8"/>
    <w:basedOn w:val="Normal"/>
    <w:next w:val="Normal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Pr>
      <w:color w:val="595959"/>
    </w:rPr>
  </w:style>
  <w:style w:type="paragraph" w:styleId="Subtitle">
    <w:name w:val="Subtitle"/>
    <w:basedOn w:val="Normal"/>
    <w:uiPriority w:val="11"/>
    <w:qFormat/>
    <w:pPr>
      <w:spacing w:after="0"/>
      <w:ind w:left="0"/>
      <w:jc w:val="center"/>
    </w:pPr>
    <w:rPr>
      <w:rFonts w:eastAsia="Candara"/>
      <w:b/>
      <w:caps/>
      <w:color w:val="FFFFFF"/>
      <w:sz w:val="40"/>
      <w:szCs w:val="64"/>
    </w:rPr>
  </w:style>
  <w:style w:type="character" w:customStyle="1" w:styleId="SubtitleChar">
    <w:name w:val="Subtitle Char"/>
    <w:basedOn w:val="DefaultParagraphFont"/>
    <w:rPr>
      <w:rFonts w:ascii="Garamond" w:eastAsia="Candara" w:hAnsi="Garamond" w:cs="Times New Roman"/>
      <w:b/>
      <w:caps/>
      <w:color w:val="FFFFFF"/>
      <w:sz w:val="40"/>
      <w:szCs w:val="64"/>
    </w:rPr>
  </w:style>
  <w:style w:type="paragraph" w:styleId="Title">
    <w:name w:val="Title"/>
    <w:basedOn w:val="Normal"/>
    <w:uiPriority w:val="10"/>
    <w:qFormat/>
    <w:pPr>
      <w:spacing w:before="0" w:after="0" w:line="288" w:lineRule="auto"/>
      <w:ind w:left="0"/>
      <w:jc w:val="center"/>
    </w:pPr>
    <w:rPr>
      <w:rFonts w:eastAsia="Candara"/>
      <w:b/>
      <w:caps/>
      <w:color w:val="FFFFFF"/>
      <w:sz w:val="72"/>
      <w:szCs w:val="72"/>
    </w:rPr>
  </w:style>
  <w:style w:type="character" w:customStyle="1" w:styleId="TitleChar">
    <w:name w:val="Title Char"/>
    <w:basedOn w:val="DefaultParagraphFont"/>
    <w:rPr>
      <w:rFonts w:ascii="Garamond" w:eastAsia="Candara" w:hAnsi="Garamond" w:cs="Times New Roman"/>
      <w:b/>
      <w:caps/>
      <w:color w:val="FFFFFF"/>
      <w:sz w:val="72"/>
      <w:szCs w:val="72"/>
    </w:rPr>
  </w:style>
  <w:style w:type="paragraph" w:styleId="Date">
    <w:name w:val="Date"/>
    <w:basedOn w:val="Normal"/>
    <w:pPr>
      <w:spacing w:before="0"/>
      <w:ind w:left="0"/>
      <w:jc w:val="center"/>
    </w:pPr>
    <w:rPr>
      <w:rFonts w:eastAsia="Candara"/>
      <w:caps/>
      <w:color w:val="FFFFFF"/>
      <w:sz w:val="32"/>
      <w:szCs w:val="64"/>
    </w:rPr>
  </w:style>
  <w:style w:type="character" w:customStyle="1" w:styleId="DateChar">
    <w:name w:val="Date Char"/>
    <w:basedOn w:val="DefaultParagraphFont"/>
    <w:rPr>
      <w:rFonts w:ascii="Garamond" w:eastAsia="Candara" w:hAnsi="Garamond" w:cs="Times New Roman"/>
      <w:caps/>
      <w:color w:val="FFFFFF"/>
      <w:sz w:val="32"/>
      <w:szCs w:val="64"/>
    </w:rPr>
  </w:style>
  <w:style w:type="paragraph" w:customStyle="1" w:styleId="Time">
    <w:name w:val="Time"/>
    <w:basedOn w:val="Normal"/>
    <w:pPr>
      <w:ind w:left="0"/>
      <w:jc w:val="center"/>
    </w:pPr>
    <w:rPr>
      <w:rFonts w:eastAsia="Candara"/>
      <w:caps/>
      <w:color w:val="FFFFFF"/>
      <w:sz w:val="32"/>
      <w:szCs w:val="64"/>
    </w:rPr>
  </w:style>
  <w:style w:type="paragraph" w:customStyle="1" w:styleId="Location">
    <w:name w:val="Location"/>
    <w:basedOn w:val="Normal"/>
    <w:pPr>
      <w:spacing w:after="0"/>
      <w:ind w:left="0"/>
      <w:jc w:val="center"/>
    </w:pPr>
    <w:rPr>
      <w:rFonts w:eastAsia="Candara"/>
      <w:color w:val="FFFFFF"/>
      <w:sz w:val="36"/>
      <w:szCs w:val="64"/>
    </w:rPr>
  </w:style>
  <w:style w:type="paragraph" w:customStyle="1" w:styleId="ContactInfo">
    <w:name w:val="Contact Info"/>
    <w:basedOn w:val="Normal"/>
    <w:pPr>
      <w:spacing w:before="0"/>
      <w:ind w:left="1598"/>
      <w:jc w:val="right"/>
    </w:pPr>
    <w:rPr>
      <w:b/>
      <w:color w:val="A50021"/>
      <w:sz w:val="22"/>
      <w:szCs w:val="21"/>
    </w:rPr>
  </w:style>
  <w:style w:type="paragraph" w:styleId="Header">
    <w:name w:val="header"/>
    <w:basedOn w:val="Normal"/>
    <w:pPr>
      <w:spacing w:after="0"/>
    </w:pPr>
  </w:style>
  <w:style w:type="character" w:customStyle="1" w:styleId="HeaderChar">
    <w:name w:val="Header Char"/>
    <w:basedOn w:val="DefaultParagraphFont"/>
    <w:rPr>
      <w:rFonts w:ascii="Bodoni MT" w:hAnsi="Bodoni MT"/>
      <w:sz w:val="22"/>
      <w:szCs w:val="21"/>
    </w:rPr>
  </w:style>
  <w:style w:type="paragraph" w:styleId="Footer">
    <w:name w:val="footer"/>
    <w:basedOn w:val="Normal"/>
    <w:pPr>
      <w:spacing w:after="0"/>
    </w:pPr>
  </w:style>
  <w:style w:type="character" w:customStyle="1" w:styleId="FooterChar">
    <w:name w:val="Footer Char"/>
    <w:basedOn w:val="DefaultParagraphFont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rPr>
      <w:rFonts w:ascii="Garamond" w:eastAsia="Times New Roman" w:hAnsi="Garamond" w:cs="Times New Roman"/>
      <w:color w:val="520010"/>
      <w:sz w:val="32"/>
      <w:szCs w:val="32"/>
    </w:rPr>
  </w:style>
  <w:style w:type="character" w:customStyle="1" w:styleId="Heading2Char">
    <w:name w:val="Heading 2 Char"/>
    <w:basedOn w:val="DefaultParagraphFont"/>
    <w:rPr>
      <w:rFonts w:ascii="Garamond" w:eastAsia="Times New Roman" w:hAnsi="Garamond" w:cs="Times New Roman"/>
      <w:color w:val="520010"/>
      <w:sz w:val="26"/>
      <w:szCs w:val="26"/>
    </w:rPr>
  </w:style>
  <w:style w:type="character" w:customStyle="1" w:styleId="Heading4Char">
    <w:name w:val="Heading 4 Char"/>
    <w:basedOn w:val="DefaultParagraphFont"/>
    <w:rPr>
      <w:rFonts w:ascii="Garamond" w:eastAsia="Times New Roman" w:hAnsi="Garamond" w:cs="Times New Roman"/>
      <w:i/>
      <w:iCs/>
      <w:color w:val="520010"/>
      <w:sz w:val="22"/>
      <w:szCs w:val="21"/>
    </w:rPr>
  </w:style>
  <w:style w:type="character" w:customStyle="1" w:styleId="Heading5Char">
    <w:name w:val="Heading 5 Char"/>
    <w:basedOn w:val="DefaultParagraphFont"/>
    <w:rPr>
      <w:rFonts w:ascii="Garamond" w:eastAsia="Times New Roman" w:hAnsi="Garamond" w:cs="Times New Roman"/>
      <w:color w:val="520010"/>
      <w:sz w:val="22"/>
      <w:szCs w:val="21"/>
    </w:rPr>
  </w:style>
  <w:style w:type="character" w:styleId="IntenseEmphasis">
    <w:name w:val="Intense Emphasis"/>
    <w:basedOn w:val="DefaultParagraphFont"/>
    <w:rPr>
      <w:i/>
      <w:iCs/>
      <w:color w:val="520010"/>
    </w:rPr>
  </w:style>
  <w:style w:type="paragraph" w:styleId="IntenseQuote">
    <w:name w:val="Intense Quote"/>
    <w:basedOn w:val="Normal"/>
    <w:next w:val="Normal"/>
    <w:pPr>
      <w:pBdr>
        <w:top w:val="single" w:sz="4" w:space="10" w:color="520010"/>
        <w:bottom w:val="single" w:sz="4" w:space="10" w:color="520010"/>
      </w:pBdr>
      <w:spacing w:before="360" w:after="360"/>
      <w:ind w:left="864" w:right="864"/>
      <w:jc w:val="center"/>
    </w:pPr>
    <w:rPr>
      <w:i/>
      <w:iCs/>
      <w:color w:val="520010"/>
    </w:rPr>
  </w:style>
  <w:style w:type="character" w:customStyle="1" w:styleId="IntenseQuoteChar">
    <w:name w:val="Intense Quote Char"/>
    <w:basedOn w:val="DefaultParagraphFont"/>
    <w:rPr>
      <w:i/>
      <w:iCs/>
      <w:color w:val="520010"/>
    </w:rPr>
  </w:style>
  <w:style w:type="character" w:styleId="IntenseReference">
    <w:name w:val="Intense Reference"/>
    <w:basedOn w:val="DefaultParagraphFont"/>
    <w:rPr>
      <w:b/>
      <w:bCs/>
      <w:caps w:val="0"/>
      <w:smallCaps/>
      <w:color w:val="520010"/>
      <w:spacing w:val="5"/>
    </w:rPr>
  </w:style>
  <w:style w:type="paragraph" w:styleId="TOCHeading">
    <w:name w:val="TOC Heading"/>
    <w:basedOn w:val="Heading1"/>
    <w:next w:val="Normal"/>
  </w:style>
  <w:style w:type="paragraph" w:styleId="BlockText">
    <w:name w:val="Block Text"/>
    <w:basedOn w:val="Normal"/>
    <w:pPr>
      <w:pBdr>
        <w:top w:val="single" w:sz="2" w:space="10" w:color="A50021" w:shadow="1"/>
        <w:left w:val="single" w:sz="2" w:space="10" w:color="A50021" w:shadow="1"/>
        <w:bottom w:val="single" w:sz="2" w:space="10" w:color="A50021" w:shadow="1"/>
        <w:right w:val="single" w:sz="2" w:space="10" w:color="A50021" w:shadow="1"/>
      </w:pBdr>
      <w:ind w:left="1152" w:right="1152"/>
    </w:pPr>
    <w:rPr>
      <w:rFonts w:eastAsia="Times New Roman"/>
      <w:i/>
      <w:iCs/>
      <w:color w:val="520010"/>
    </w:rPr>
  </w:style>
  <w:style w:type="character" w:styleId="Hyperlink">
    <w:name w:val="Hyperlink"/>
    <w:basedOn w:val="DefaultParagraphFont"/>
    <w:rPr>
      <w:color w:val="520010"/>
      <w:u w:val="single"/>
    </w:rPr>
  </w:style>
  <w:style w:type="character" w:styleId="FollowedHyperlink">
    <w:name w:val="FollowedHyperlink"/>
    <w:basedOn w:val="DefaultParagraphFont"/>
    <w:rPr>
      <w:color w:val="573448"/>
      <w:u w:val="single"/>
    </w:rPr>
  </w:style>
  <w:style w:type="paragraph" w:styleId="NoSpacing">
    <w:name w:val="No Spacing"/>
    <w:pPr>
      <w:suppressAutoHyphens/>
      <w:spacing w:after="0"/>
    </w:pPr>
  </w:style>
  <w:style w:type="character" w:customStyle="1" w:styleId="Heading8Char">
    <w:name w:val="Heading 8 Char"/>
    <w:basedOn w:val="DefaultParagraphFont"/>
    <w:rPr>
      <w:rFonts w:ascii="Garamond" w:eastAsia="Times New Roman" w:hAnsi="Garamond" w:cs="Times New Roman"/>
      <w:color w:val="272727"/>
      <w:sz w:val="22"/>
      <w:szCs w:val="21"/>
    </w:rPr>
  </w:style>
  <w:style w:type="character" w:customStyle="1" w:styleId="Heading9Char">
    <w:name w:val="Heading 9 Char"/>
    <w:basedOn w:val="DefaultParagraphFont"/>
    <w:rPr>
      <w:rFonts w:ascii="Garamond" w:eastAsia="Times New Roman" w:hAnsi="Garamond" w:cs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rPr>
      <w:sz w:val="22"/>
      <w:szCs w:val="16"/>
    </w:rPr>
  </w:style>
  <w:style w:type="paragraph" w:styleId="BodyTextIndent3">
    <w:name w:val="Body Text Indent 3"/>
    <w:basedOn w:val="Normal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rPr>
      <w:sz w:val="22"/>
      <w:szCs w:val="16"/>
    </w:rPr>
  </w:style>
  <w:style w:type="character" w:styleId="CommentReference">
    <w:name w:val="annotation reference"/>
    <w:basedOn w:val="DefaultParagraphFont"/>
    <w:rPr>
      <w:sz w:val="22"/>
      <w:szCs w:val="16"/>
    </w:rPr>
  </w:style>
  <w:style w:type="paragraph" w:styleId="CommentText">
    <w:name w:val="annotation text"/>
    <w:basedOn w:val="Normal"/>
    <w:rPr>
      <w:sz w:val="22"/>
      <w:szCs w:val="20"/>
    </w:rPr>
  </w:style>
  <w:style w:type="character" w:customStyle="1" w:styleId="CommentTextChar">
    <w:name w:val="Comment Text Char"/>
    <w:basedOn w:val="DefaultParagraphFont"/>
    <w:rPr>
      <w:sz w:val="22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2"/>
      <w:szCs w:val="20"/>
    </w:rPr>
  </w:style>
  <w:style w:type="paragraph" w:styleId="DocumentMap">
    <w:name w:val="Document Map"/>
    <w:basedOn w:val="Normal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rPr>
      <w:sz w:val="22"/>
      <w:szCs w:val="20"/>
    </w:rPr>
  </w:style>
  <w:style w:type="paragraph" w:styleId="EnvelopeReturn">
    <w:name w:val="envelope return"/>
    <w:basedOn w:val="Normal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rPr>
      <w:sz w:val="22"/>
      <w:szCs w:val="20"/>
    </w:rPr>
  </w:style>
  <w:style w:type="character" w:styleId="HTMLCode">
    <w:name w:val="HTML Code"/>
    <w:basedOn w:val="DefaultParagraphFont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rPr>
      <w:rFonts w:ascii="Consolas" w:hAnsi="Consolas"/>
      <w:sz w:val="22"/>
      <w:szCs w:val="20"/>
    </w:rPr>
  </w:style>
  <w:style w:type="paragraph" w:styleId="MacroText">
    <w:name w:val="macro"/>
    <w:pPr>
      <w:tabs>
        <w:tab w:val="left" w:pos="177"/>
        <w:tab w:val="left" w:pos="657"/>
        <w:tab w:val="left" w:pos="1137"/>
        <w:tab w:val="left" w:pos="1617"/>
        <w:tab w:val="left" w:pos="2097"/>
        <w:tab w:val="left" w:pos="2577"/>
        <w:tab w:val="left" w:pos="3057"/>
        <w:tab w:val="left" w:pos="3537"/>
        <w:tab w:val="left" w:pos="4017"/>
      </w:tabs>
      <w:suppressAutoHyphens/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rPr>
      <w:rFonts w:ascii="Consolas" w:hAnsi="Consolas"/>
      <w:sz w:val="22"/>
      <w:szCs w:val="20"/>
    </w:rPr>
  </w:style>
  <w:style w:type="paragraph" w:styleId="PlainText">
    <w:name w:val="Plain Text"/>
    <w:basedOn w:val="Normal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pPr>
      <w:ind w:left="0"/>
      <w:jc w:val="center"/>
    </w:pPr>
    <w:rPr>
      <w:caps/>
      <w:color w:val="FFFFFF"/>
      <w:sz w:val="28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ListParagraph">
    <w:name w:val="List Paragraph"/>
    <w:basedOn w:val="Normal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ngasunga@hot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ngasunga@hot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mailto:sungasunga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ngasunga@hotmail.com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nikongo\Downloads\Elegant%20spring%20fly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1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Briggette Allen</dc:creator>
  <dc:description/>
  <cp:lastModifiedBy>Nikongo, Nikongo</cp:lastModifiedBy>
  <cp:revision>3</cp:revision>
  <dcterms:created xsi:type="dcterms:W3CDTF">2025-09-06T19:30:00Z</dcterms:created>
  <dcterms:modified xsi:type="dcterms:W3CDTF">2025-10-06T12:51:00Z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