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BEB04" w14:textId="77777777" w:rsidR="009D24E6" w:rsidRDefault="009D24E6" w:rsidP="009D24E6">
      <w:pPr>
        <w:pStyle w:val="Line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F8836CA" wp14:editId="2BB46B04">
                <wp:simplePos x="0" y="0"/>
                <wp:positionH relativeFrom="page">
                  <wp:posOffset>0</wp:posOffset>
                </wp:positionH>
                <wp:positionV relativeFrom="paragraph">
                  <wp:posOffset>-822960</wp:posOffset>
                </wp:positionV>
                <wp:extent cx="7772400" cy="1014476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144760"/>
                          <a:chOff x="0" y="0"/>
                          <a:chExt cx="7772400" cy="10144760"/>
                        </a:xfrm>
                      </wpg:grpSpPr>
                      <wps:wsp>
                        <wps:cNvPr id="7" name="Rectangle 7" descr="Leaves background"/>
                        <wps:cNvSpPr/>
                        <wps:spPr>
                          <a:xfrm>
                            <a:off x="0" y="0"/>
                            <a:ext cx="7772400" cy="101447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 l="-430" r="-43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 descr="Transparency background"/>
                        <wps:cNvSpPr/>
                        <wps:spPr>
                          <a:xfrm>
                            <a:off x="2590800" y="0"/>
                            <a:ext cx="5180330" cy="290449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 descr="Rectangle frame shape"/>
                        <wps:cNvSpPr/>
                        <wps:spPr>
                          <a:xfrm>
                            <a:off x="238125" y="247650"/>
                            <a:ext cx="7272000" cy="9667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 descr="Rectangle frame shape"/>
                        <wps:cNvSpPr/>
                        <wps:spPr>
                          <a:xfrm>
                            <a:off x="314325" y="323850"/>
                            <a:ext cx="7128000" cy="9510500"/>
                          </a:xfrm>
                          <a:prstGeom prst="rect">
                            <a:avLst/>
                          </a:prstGeom>
                          <a:noFill/>
                          <a:ln w="3556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 descr="Beige background rectangle"/>
                        <wps:cNvSpPr/>
                        <wps:spPr>
                          <a:xfrm>
                            <a:off x="2590800" y="2895600"/>
                            <a:ext cx="5180330" cy="724916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 descr="Green line"/>
                        <wps:cNvSpPr/>
                        <wps:spPr>
                          <a:xfrm>
                            <a:off x="2590800" y="2905125"/>
                            <a:ext cx="4854575" cy="6932930"/>
                          </a:xfrm>
                          <a:custGeom>
                            <a:avLst/>
                            <a:gdLst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0 w 4698000"/>
                              <a:gd name="connsiteY4" fmla="*/ 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91440 w 4698000"/>
                              <a:gd name="connsiteY4" fmla="*/ 9144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0" fmla="*/ 4698000 w 4698000"/>
                              <a:gd name="connsiteY0" fmla="*/ 0 h 6872400"/>
                              <a:gd name="connsiteX1" fmla="*/ 4698000 w 4698000"/>
                              <a:gd name="connsiteY1" fmla="*/ 6872400 h 6872400"/>
                              <a:gd name="connsiteX2" fmla="*/ 0 w 4698000"/>
                              <a:gd name="connsiteY2" fmla="*/ 6872400 h 6872400"/>
                              <a:gd name="connsiteX0" fmla="*/ 4700196 w 4700196"/>
                              <a:gd name="connsiteY0" fmla="*/ 0 h 6872400"/>
                              <a:gd name="connsiteX1" fmla="*/ 4698000 w 4700196"/>
                              <a:gd name="connsiteY1" fmla="*/ 6872400 h 6872400"/>
                              <a:gd name="connsiteX2" fmla="*/ 0 w 4700196"/>
                              <a:gd name="connsiteY2" fmla="*/ 6872400 h 6872400"/>
                              <a:gd name="connsiteX0" fmla="*/ 4700196 w 4700196"/>
                              <a:gd name="connsiteY0" fmla="*/ 0 h 6872400"/>
                              <a:gd name="connsiteX1" fmla="*/ 4698000 w 4700196"/>
                              <a:gd name="connsiteY1" fmla="*/ 6872400 h 6872400"/>
                              <a:gd name="connsiteX2" fmla="*/ 0 w 4700196"/>
                              <a:gd name="connsiteY2" fmla="*/ 6866430 h 6872400"/>
                              <a:gd name="connsiteX0" fmla="*/ 4700196 w 4700196"/>
                              <a:gd name="connsiteY0" fmla="*/ 0 h 6866430"/>
                              <a:gd name="connsiteX1" fmla="*/ 4699309 w 4700196"/>
                              <a:gd name="connsiteY1" fmla="*/ 6866430 h 6866430"/>
                              <a:gd name="connsiteX2" fmla="*/ 0 w 4700196"/>
                              <a:gd name="connsiteY2" fmla="*/ 6866430 h 6866430"/>
                              <a:gd name="connsiteX0" fmla="*/ 4701086 w 4701086"/>
                              <a:gd name="connsiteY0" fmla="*/ 0 h 6866430"/>
                              <a:gd name="connsiteX1" fmla="*/ 4699309 w 4701086"/>
                              <a:gd name="connsiteY1" fmla="*/ 6866430 h 6866430"/>
                              <a:gd name="connsiteX2" fmla="*/ 0 w 4701086"/>
                              <a:gd name="connsiteY2" fmla="*/ 6866430 h 6866430"/>
                              <a:gd name="connsiteX0" fmla="*/ 4701086 w 4701423"/>
                              <a:gd name="connsiteY0" fmla="*/ 0 h 6866737"/>
                              <a:gd name="connsiteX1" fmla="*/ 4701361 w 4701423"/>
                              <a:gd name="connsiteY1" fmla="*/ 6866737 h 6866737"/>
                              <a:gd name="connsiteX2" fmla="*/ 0 w 4701423"/>
                              <a:gd name="connsiteY2" fmla="*/ 6866430 h 6866737"/>
                              <a:gd name="connsiteX0" fmla="*/ 4702858 w 4702858"/>
                              <a:gd name="connsiteY0" fmla="*/ 0 h 6866737"/>
                              <a:gd name="connsiteX1" fmla="*/ 4701361 w 4702858"/>
                              <a:gd name="connsiteY1" fmla="*/ 6866737 h 6866737"/>
                              <a:gd name="connsiteX2" fmla="*/ 0 w 4702858"/>
                              <a:gd name="connsiteY2" fmla="*/ 6866430 h 6866737"/>
                              <a:gd name="connsiteX0" fmla="*/ 4703063 w 4703063"/>
                              <a:gd name="connsiteY0" fmla="*/ 0 h 6868832"/>
                              <a:gd name="connsiteX1" fmla="*/ 4701361 w 4703063"/>
                              <a:gd name="connsiteY1" fmla="*/ 6868832 h 6868832"/>
                              <a:gd name="connsiteX2" fmla="*/ 0 w 4703063"/>
                              <a:gd name="connsiteY2" fmla="*/ 6868525 h 6868832"/>
                              <a:gd name="connsiteX0" fmla="*/ 4703268 w 4703268"/>
                              <a:gd name="connsiteY0" fmla="*/ 0 h 6868832"/>
                              <a:gd name="connsiteX1" fmla="*/ 4701361 w 4703268"/>
                              <a:gd name="connsiteY1" fmla="*/ 6868832 h 6868832"/>
                              <a:gd name="connsiteX2" fmla="*/ 0 w 4703268"/>
                              <a:gd name="connsiteY2" fmla="*/ 6868525 h 6868832"/>
                              <a:gd name="connsiteX0" fmla="*/ 4700808 w 4701410"/>
                              <a:gd name="connsiteY0" fmla="*/ 0 h 6865688"/>
                              <a:gd name="connsiteX1" fmla="*/ 4701361 w 4701410"/>
                              <a:gd name="connsiteY1" fmla="*/ 6865688 h 6865688"/>
                              <a:gd name="connsiteX2" fmla="*/ 0 w 4701410"/>
                              <a:gd name="connsiteY2" fmla="*/ 6865381 h 68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701410" h="6865688">
                                <a:moveTo>
                                  <a:pt x="4700808" y="0"/>
                                </a:moveTo>
                                <a:cubicBezTo>
                                  <a:pt x="4700512" y="2288810"/>
                                  <a:pt x="4701657" y="4576878"/>
                                  <a:pt x="4701361" y="6865688"/>
                                </a:cubicBezTo>
                                <a:lnTo>
                                  <a:pt x="0" y="6865381"/>
                                </a:lnTo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C0ADAA" w14:textId="77777777" w:rsidR="009D24E6" w:rsidRPr="008F3964" w:rsidRDefault="009D24E6" w:rsidP="009D24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3" descr="Green line"/>
                        <wps:cNvSpPr/>
                        <wps:spPr>
                          <a:xfrm>
                            <a:off x="2476500" y="2455545"/>
                            <a:ext cx="4919980" cy="7013575"/>
                          </a:xfrm>
                          <a:custGeom>
                            <a:avLst/>
                            <a:gdLst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0 w 4698000"/>
                              <a:gd name="connsiteY4" fmla="*/ 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91440 w 4698000"/>
                              <a:gd name="connsiteY4" fmla="*/ 9144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0" fmla="*/ 4698000 w 4698000"/>
                              <a:gd name="connsiteY0" fmla="*/ 0 h 6872400"/>
                              <a:gd name="connsiteX1" fmla="*/ 4698000 w 4698000"/>
                              <a:gd name="connsiteY1" fmla="*/ 6872400 h 6872400"/>
                              <a:gd name="connsiteX2" fmla="*/ 0 w 4698000"/>
                              <a:gd name="connsiteY2" fmla="*/ 6872400 h 6872400"/>
                              <a:gd name="connsiteX0" fmla="*/ 4692589 w 4698000"/>
                              <a:gd name="connsiteY0" fmla="*/ 0 h 6867457"/>
                              <a:gd name="connsiteX1" fmla="*/ 4698000 w 4698000"/>
                              <a:gd name="connsiteY1" fmla="*/ 6867457 h 6867457"/>
                              <a:gd name="connsiteX2" fmla="*/ 0 w 4698000"/>
                              <a:gd name="connsiteY2" fmla="*/ 6867457 h 6867457"/>
                              <a:gd name="connsiteX0" fmla="*/ 4697373 w 4702784"/>
                              <a:gd name="connsiteY0" fmla="*/ 0 h 6867457"/>
                              <a:gd name="connsiteX1" fmla="*/ 4702784 w 4702784"/>
                              <a:gd name="connsiteY1" fmla="*/ 6867457 h 6867457"/>
                              <a:gd name="connsiteX2" fmla="*/ 0 w 4702784"/>
                              <a:gd name="connsiteY2" fmla="*/ 6867457 h 6867457"/>
                              <a:gd name="connsiteX0" fmla="*/ 4697373 w 4697877"/>
                              <a:gd name="connsiteY0" fmla="*/ 0 h 6867457"/>
                              <a:gd name="connsiteX1" fmla="*/ 4697224 w 4697877"/>
                              <a:gd name="connsiteY1" fmla="*/ 6867457 h 6867457"/>
                              <a:gd name="connsiteX2" fmla="*/ 0 w 4697877"/>
                              <a:gd name="connsiteY2" fmla="*/ 6867457 h 686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697877" h="6867457">
                                <a:moveTo>
                                  <a:pt x="4697373" y="0"/>
                                </a:moveTo>
                                <a:cubicBezTo>
                                  <a:pt x="4699177" y="2289152"/>
                                  <a:pt x="4695420" y="4578305"/>
                                  <a:pt x="4697224" y="6867457"/>
                                </a:cubicBezTo>
                                <a:lnTo>
                                  <a:pt x="0" y="686745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1673A" w14:textId="77777777" w:rsidR="009D24E6" w:rsidRPr="008F3964" w:rsidRDefault="009D24E6" w:rsidP="009D24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100800</wp14:pctHeight>
                </wp14:sizeRelV>
              </wp:anchor>
            </w:drawing>
          </mc:Choice>
          <mc:Fallback>
            <w:pict>
              <v:group w14:anchorId="4F8836CA" id="Group 3" o:spid="_x0000_s1026" alt="&quot;&quot;" style="position:absolute;margin-left:0;margin-top:-64.8pt;width:612pt;height:798.8pt;z-index:-251657216;mso-width-percent:1000;mso-height-percent:1008;mso-position-horizont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g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YAAAAAEAAgBg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IAAAAABSZ2h0bG9uZwAAAz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FOEJJTQQMAAAAAByRAAAAAQAAAHwA&#10;AACgAAABdAAA6IAAABx1ABg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">
  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  <v:fill r:id="rId11" o:title="Leaves background" recolor="t" rotate="t" type="frame"/>
                </v:rect>
  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  <v:fill opacity="13107f"/>
                </v:rect>
  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  <v:fill opacity="52428f"/>
                </v:rect>
  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  <v:stroke joinstyle="miter"/>
                  <v:formulas/>
                  <v:path arrowok="t" o:connecttype="custom" o:connectlocs="4853953,0;4854524,6932930;0,6932620" o:connectangles="0,0,0" textboxrect="0,0,4701410,6865688"/>
                  <v:textbox>
                    <w:txbxContent>
                      <w:p w14:paraId="0EC0ADAA" w14:textId="77777777" w:rsidR="009D24E6" w:rsidRPr="008F3964" w:rsidRDefault="009D24E6" w:rsidP="009D24E6"/>
                    </w:txbxContent>
                  </v:textbox>
                </v:shape>
                <v:shape id="Rectangle 203" o:spid="_x0000_s1033" alt="Green line" style="position:absolute;left:24765;top:24555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  <v:stroke joinstyle="miter"/>
                  <v:formulas/>
                  <v:path arrowok="t" o:connecttype="custom" o:connectlocs="4919452,0;4919296,7013575;0,7013575" o:connectangles="0,0,0" textboxrect="0,0,4697877,6867457"/>
                  <v:textbox>
                    <w:txbxContent>
                      <w:p w14:paraId="0C91673A" w14:textId="77777777" w:rsidR="009D24E6" w:rsidRPr="008F3964" w:rsidRDefault="009D24E6" w:rsidP="009D24E6"/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313DDC2" w14:textId="796F4680" w:rsidR="00247434" w:rsidRPr="00722ADC" w:rsidRDefault="00A55E56" w:rsidP="001A4E54">
      <w:pPr>
        <w:pStyle w:val="Title"/>
        <w:rPr>
          <w:szCs w:val="72"/>
        </w:rPr>
      </w:pPr>
      <w:r>
        <w:rPr>
          <w:szCs w:val="72"/>
        </w:rPr>
        <w:t>Copperfield Hearth &amp; Harvest</w:t>
      </w:r>
    </w:p>
    <w:p w14:paraId="6C2F2521" w14:textId="77777777" w:rsidR="00247434" w:rsidRDefault="00247434" w:rsidP="00AC46EE">
      <w:pPr>
        <w:pStyle w:val="Line"/>
        <w:spacing w:after="0"/>
      </w:pPr>
      <w:r w:rsidRPr="00AC46EE">
        <w:rPr>
          <w:noProof/>
        </w:rPr>
        <mc:AlternateContent>
          <mc:Choice Requires="wps">
            <w:drawing>
              <wp:inline distT="0" distB="0" distL="0" distR="0" wp14:anchorId="2AFC32F6" wp14:editId="283BC51C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EC59D8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p w14:paraId="67B05208" w14:textId="662F8EAA" w:rsidR="00247434" w:rsidRPr="00A55E56" w:rsidRDefault="00A55E56" w:rsidP="00AC46EE">
      <w:pPr>
        <w:pStyle w:val="Subtitle"/>
        <w:rPr>
          <w:rFonts w:asciiTheme="minorHAnsi" w:hAnsiTheme="minorHAnsi"/>
          <w:sz w:val="40"/>
          <w:szCs w:val="40"/>
        </w:rPr>
      </w:pPr>
      <w:r w:rsidRPr="00A55E56">
        <w:rPr>
          <w:rFonts w:asciiTheme="minorHAnsi" w:hAnsiTheme="minorHAnsi"/>
          <w:color w:val="9F4F1A" w:themeColor="background2" w:themeTint="BF"/>
          <w:sz w:val="40"/>
          <w:szCs w:val="40"/>
        </w:rPr>
        <w:t>SUBSCRIPTION</w:t>
      </w:r>
      <w:r w:rsidR="001B2527">
        <w:rPr>
          <w:rFonts w:asciiTheme="minorHAnsi" w:hAnsiTheme="minorHAnsi"/>
          <w:color w:val="9F4F1A" w:themeColor="background2" w:themeTint="BF"/>
          <w:sz w:val="40"/>
          <w:szCs w:val="40"/>
        </w:rPr>
        <w:t>s</w:t>
      </w:r>
    </w:p>
    <w:p w14:paraId="7247DE3C" w14:textId="4A786F43" w:rsidR="001A4E54" w:rsidRPr="001B2527" w:rsidRDefault="00A55E56" w:rsidP="001A4E54">
      <w:pPr>
        <w:pStyle w:val="Heading1"/>
        <w:rPr>
          <w:sz w:val="40"/>
          <w:szCs w:val="40"/>
        </w:rPr>
      </w:pPr>
      <w:r w:rsidRPr="001B2527">
        <w:rPr>
          <w:sz w:val="40"/>
          <w:szCs w:val="40"/>
        </w:rPr>
        <w:t>Option 1: Artisan loaf CLUB {$</w:t>
      </w:r>
      <w:r w:rsidRPr="001B2527">
        <w:rPr>
          <w:sz w:val="40"/>
          <w:szCs w:val="40"/>
        </w:rPr>
        <w:t xml:space="preserve">24/month (4 </w:t>
      </w:r>
      <w:proofErr w:type="gramStart"/>
      <w:r w:rsidRPr="001B2527">
        <w:rPr>
          <w:sz w:val="40"/>
          <w:szCs w:val="40"/>
        </w:rPr>
        <w:t>loaves</w:t>
      </w:r>
      <w:r w:rsidR="001B2527" w:rsidRPr="001B2527">
        <w:rPr>
          <w:sz w:val="40"/>
          <w:szCs w:val="40"/>
        </w:rPr>
        <w:t>)</w:t>
      </w:r>
      <w:r w:rsidRPr="001B2527">
        <w:rPr>
          <w:sz w:val="40"/>
          <w:szCs w:val="40"/>
        </w:rPr>
        <w:t>}</w:t>
      </w:r>
      <w:proofErr w:type="gramEnd"/>
    </w:p>
    <w:p w14:paraId="7D25421A" w14:textId="65A46A5B" w:rsidR="00A55E56" w:rsidRPr="001B2527" w:rsidRDefault="00A55E56" w:rsidP="00A55E56">
      <w:pPr>
        <w:rPr>
          <w:sz w:val="28"/>
          <w:szCs w:val="28"/>
        </w:rPr>
      </w:pPr>
      <w:r w:rsidRPr="001B2527">
        <w:rPr>
          <w:sz w:val="28"/>
          <w:szCs w:val="28"/>
        </w:rPr>
        <w:t>1 fresh-baked, large sourdough artisan loaf each week</w:t>
      </w:r>
      <w:r w:rsidRPr="001B2527">
        <w:rPr>
          <w:sz w:val="28"/>
          <w:szCs w:val="28"/>
        </w:rPr>
        <w:t>- choose either regular artisan (no wheat flour) or country sourdough.</w:t>
      </w:r>
    </w:p>
    <w:p w14:paraId="20C9890F" w14:textId="77777777" w:rsidR="00247434" w:rsidRPr="001B2527" w:rsidRDefault="00247434" w:rsidP="001A4E54">
      <w:pPr>
        <w:pStyle w:val="Line"/>
        <w:rPr>
          <w:sz w:val="28"/>
          <w:szCs w:val="28"/>
        </w:rPr>
      </w:pPr>
      <w:r w:rsidRPr="001B252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805906D" wp14:editId="2882637D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2DB6A8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6E9BB959" w14:textId="1571D155" w:rsidR="00247434" w:rsidRPr="001B2527" w:rsidRDefault="00A55E56" w:rsidP="001A4E54">
      <w:pPr>
        <w:pStyle w:val="Heading1"/>
        <w:rPr>
          <w:sz w:val="40"/>
          <w:szCs w:val="40"/>
        </w:rPr>
      </w:pPr>
      <w:r w:rsidRPr="001B2527">
        <w:rPr>
          <w:sz w:val="40"/>
          <w:szCs w:val="40"/>
        </w:rPr>
        <w:t>option 2: pizza night dough club {</w:t>
      </w:r>
      <w:r w:rsidRPr="001B2527">
        <w:rPr>
          <w:sz w:val="40"/>
          <w:szCs w:val="40"/>
        </w:rPr>
        <w:t>$20/month (8 dough balls</w:t>
      </w:r>
      <w:r w:rsidR="001B2527" w:rsidRPr="001B2527">
        <w:rPr>
          <w:sz w:val="40"/>
          <w:szCs w:val="40"/>
        </w:rPr>
        <w:t>)</w:t>
      </w:r>
      <w:r w:rsidRPr="001B2527">
        <w:rPr>
          <w:sz w:val="40"/>
          <w:szCs w:val="40"/>
        </w:rPr>
        <w:t>}</w:t>
      </w:r>
    </w:p>
    <w:p w14:paraId="67226E4F" w14:textId="7EA4E26A" w:rsidR="00247434" w:rsidRPr="001B2527" w:rsidRDefault="00A55E56" w:rsidP="00A55E56">
      <w:pPr>
        <w:rPr>
          <w:sz w:val="28"/>
          <w:szCs w:val="28"/>
        </w:rPr>
      </w:pPr>
      <w:r w:rsidRPr="001B2527">
        <w:rPr>
          <w:sz w:val="28"/>
          <w:szCs w:val="28"/>
        </w:rPr>
        <w:t>2 balls of long-fermented sourdough pizza dough per week (each makes a 12" pizza).</w:t>
      </w:r>
      <w:r w:rsidR="001B2527">
        <w:rPr>
          <w:sz w:val="28"/>
          <w:szCs w:val="28"/>
        </w:rPr>
        <w:t xml:space="preserve"> </w:t>
      </w:r>
      <w:proofErr w:type="gramStart"/>
      <w:r w:rsidRPr="001B2527">
        <w:rPr>
          <w:sz w:val="28"/>
          <w:szCs w:val="28"/>
        </w:rPr>
        <w:t>Dough</w:t>
      </w:r>
      <w:proofErr w:type="gramEnd"/>
      <w:r w:rsidRPr="001B2527">
        <w:rPr>
          <w:sz w:val="28"/>
          <w:szCs w:val="28"/>
        </w:rPr>
        <w:t xml:space="preserve"> is ready to stretch, top, and bake at home for the perfect crispy-chewy crust.</w:t>
      </w:r>
    </w:p>
    <w:p w14:paraId="2EEECAF4" w14:textId="77777777"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2D2F8D99" wp14:editId="14580299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85F897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19ECCEF4" w14:textId="6D59F658" w:rsidR="00247434" w:rsidRPr="001B2527" w:rsidRDefault="00A55E56" w:rsidP="001A4E54">
      <w:pPr>
        <w:pStyle w:val="Heading1"/>
        <w:rPr>
          <w:sz w:val="40"/>
          <w:szCs w:val="40"/>
        </w:rPr>
      </w:pPr>
      <w:r w:rsidRPr="001B2527">
        <w:rPr>
          <w:sz w:val="40"/>
          <w:szCs w:val="40"/>
        </w:rPr>
        <w:t>option 3: best of both worlds combo</w:t>
      </w:r>
      <w:r w:rsidR="001B2527" w:rsidRPr="001B2527">
        <w:rPr>
          <w:sz w:val="40"/>
          <w:szCs w:val="40"/>
        </w:rPr>
        <w:t xml:space="preserve"> </w:t>
      </w:r>
      <w:r w:rsidR="001B2527">
        <w:rPr>
          <w:sz w:val="40"/>
          <w:szCs w:val="40"/>
        </w:rPr>
        <w:t>{</w:t>
      </w:r>
      <w:r w:rsidR="001B2527" w:rsidRPr="001B2527">
        <w:rPr>
          <w:sz w:val="40"/>
          <w:szCs w:val="40"/>
        </w:rPr>
        <w:t xml:space="preserve">$40/month (4 loaves + 8 dough </w:t>
      </w:r>
      <w:proofErr w:type="gramStart"/>
      <w:r w:rsidR="001B2527" w:rsidRPr="001B2527">
        <w:rPr>
          <w:sz w:val="40"/>
          <w:szCs w:val="40"/>
        </w:rPr>
        <w:t>balls)</w:t>
      </w:r>
      <w:r w:rsidR="001B2527">
        <w:rPr>
          <w:sz w:val="40"/>
          <w:szCs w:val="40"/>
        </w:rPr>
        <w:t>}</w:t>
      </w:r>
      <w:proofErr w:type="gramEnd"/>
    </w:p>
    <w:p w14:paraId="2CCC3817" w14:textId="1AA39877" w:rsidR="002F5B4C" w:rsidRPr="001B2527" w:rsidRDefault="00A55E56" w:rsidP="00A55E56">
      <w:pPr>
        <w:rPr>
          <w:sz w:val="28"/>
          <w:szCs w:val="28"/>
        </w:rPr>
      </w:pPr>
      <w:r w:rsidRPr="001B2527">
        <w:rPr>
          <w:sz w:val="28"/>
          <w:szCs w:val="28"/>
        </w:rPr>
        <w:t>1 fresh-baked artisan sourdough loaf and</w:t>
      </w:r>
      <w:r w:rsidRPr="001B2527">
        <w:rPr>
          <w:sz w:val="28"/>
          <w:szCs w:val="28"/>
        </w:rPr>
        <w:t xml:space="preserve"> </w:t>
      </w:r>
      <w:r w:rsidRPr="001B2527">
        <w:rPr>
          <w:sz w:val="28"/>
          <w:szCs w:val="28"/>
        </w:rPr>
        <w:t>2 sourdough pizza dough balls each week.</w:t>
      </w:r>
    </w:p>
    <w:p w14:paraId="31908ED7" w14:textId="77777777"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0F685D29" wp14:editId="31CA9C80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4500C6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0887F4B" w14:textId="4472AEB3" w:rsidR="002F5B4C" w:rsidRPr="001A4E54" w:rsidRDefault="002F5B4C" w:rsidP="001B2527">
      <w:pPr>
        <w:pStyle w:val="Heading1"/>
      </w:pPr>
    </w:p>
    <w:sectPr w:rsidR="002F5B4C" w:rsidRPr="001A4E54" w:rsidSect="009D24E6">
      <w:pgSz w:w="12240" w:h="15840" w:code="1"/>
      <w:pgMar w:top="1296" w:right="720" w:bottom="720" w:left="5040" w:header="432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0307B" w14:textId="77777777" w:rsidR="00A55E56" w:rsidRDefault="00A55E56" w:rsidP="002B0AFB">
      <w:pPr>
        <w:spacing w:after="0" w:line="240" w:lineRule="auto"/>
      </w:pPr>
      <w:r>
        <w:separator/>
      </w:r>
    </w:p>
  </w:endnote>
  <w:endnote w:type="continuationSeparator" w:id="0">
    <w:p w14:paraId="22131063" w14:textId="77777777" w:rsidR="00A55E56" w:rsidRDefault="00A55E56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08092" w14:textId="77777777" w:rsidR="00A55E56" w:rsidRDefault="00A55E56" w:rsidP="002B0AFB">
      <w:pPr>
        <w:spacing w:after="0" w:line="240" w:lineRule="auto"/>
      </w:pPr>
      <w:r>
        <w:separator/>
      </w:r>
    </w:p>
  </w:footnote>
  <w:footnote w:type="continuationSeparator" w:id="0">
    <w:p w14:paraId="62389745" w14:textId="77777777" w:rsidR="00A55E56" w:rsidRDefault="00A55E56" w:rsidP="002B0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56"/>
    <w:rsid w:val="00025C7C"/>
    <w:rsid w:val="000F33BF"/>
    <w:rsid w:val="001004FE"/>
    <w:rsid w:val="00117C6E"/>
    <w:rsid w:val="001206D0"/>
    <w:rsid w:val="001518FA"/>
    <w:rsid w:val="001901D7"/>
    <w:rsid w:val="001A4E54"/>
    <w:rsid w:val="001B2527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32036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540B7"/>
    <w:rsid w:val="00664B70"/>
    <w:rsid w:val="0068691F"/>
    <w:rsid w:val="00694A31"/>
    <w:rsid w:val="006B0D5D"/>
    <w:rsid w:val="00700C24"/>
    <w:rsid w:val="00722ADC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4287F"/>
    <w:rsid w:val="009D0FE2"/>
    <w:rsid w:val="009D1E12"/>
    <w:rsid w:val="009D24E6"/>
    <w:rsid w:val="009D4169"/>
    <w:rsid w:val="00A00D90"/>
    <w:rsid w:val="00A507F7"/>
    <w:rsid w:val="00A55E56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1322E"/>
    <w:rsid w:val="00D202B7"/>
    <w:rsid w:val="00D31C36"/>
    <w:rsid w:val="00D359D6"/>
    <w:rsid w:val="00D8608C"/>
    <w:rsid w:val="00DB5DB5"/>
    <w:rsid w:val="00E14F6F"/>
    <w:rsid w:val="00E304C4"/>
    <w:rsid w:val="00E977CA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9BE77"/>
  <w15:chartTrackingRefBased/>
  <w15:docId w15:val="{E7200C42-218D-4C20-8A1A-411E72D51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2ADC"/>
    <w:pPr>
      <w:spacing w:after="0"/>
    </w:pPr>
    <w:rPr>
      <w:color w:val="F7CE98" w:themeColor="text2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722ADC"/>
    <w:rPr>
      <w:color w:val="F7CE98" w:themeColor="text2"/>
      <w:sz w:val="72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330531\AppData\Roaming\Microsoft\Templates\Autumn%20leaves%20Thanksgiving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226A4-3F6C-4B5F-AECD-A962E32464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3D7EEC-D6D9-4E44-9177-57F2D53980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0828C5A-EC78-41A7-9E3D-C98B595BF8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DE289-F040-4167-A862-E988C2181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16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Law</dc:creator>
  <cp:keywords/>
  <dc:description/>
  <cp:lastModifiedBy>Amanda Law</cp:lastModifiedBy>
  <cp:revision>1</cp:revision>
  <dcterms:created xsi:type="dcterms:W3CDTF">2025-08-17T21:35:00Z</dcterms:created>
  <dcterms:modified xsi:type="dcterms:W3CDTF">2025-08-17T21:51:00Z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0b638e0-f50f-48bd-992f-bcb55031a99f_Enabled">
    <vt:lpwstr>true</vt:lpwstr>
  </property>
  <property fmtid="{D5CDD505-2E9C-101B-9397-08002B2CF9AE}" pid="4" name="MSIP_Label_b0b638e0-f50f-48bd-992f-bcb55031a99f_SetDate">
    <vt:lpwstr>2025-08-17T21:51:35Z</vt:lpwstr>
  </property>
  <property fmtid="{D5CDD505-2E9C-101B-9397-08002B2CF9AE}" pid="5" name="MSIP_Label_b0b638e0-f50f-48bd-992f-bcb55031a99f_Method">
    <vt:lpwstr>Standard</vt:lpwstr>
  </property>
  <property fmtid="{D5CDD505-2E9C-101B-9397-08002B2CF9AE}" pid="6" name="MSIP_Label_b0b638e0-f50f-48bd-992f-bcb55031a99f_Name">
    <vt:lpwstr>Confidential Default</vt:lpwstr>
  </property>
  <property fmtid="{D5CDD505-2E9C-101B-9397-08002B2CF9AE}" pid="7" name="MSIP_Label_b0b638e0-f50f-48bd-992f-bcb55031a99f_SiteId">
    <vt:lpwstr>f45ccc07-e57e-4d15-bf6f-f6cbccd2d395</vt:lpwstr>
  </property>
  <property fmtid="{D5CDD505-2E9C-101B-9397-08002B2CF9AE}" pid="8" name="MSIP_Label_b0b638e0-f50f-48bd-992f-bcb55031a99f_ActionId">
    <vt:lpwstr>2a4a1442-2c9d-46f6-8468-fcfcdfa6b543</vt:lpwstr>
  </property>
  <property fmtid="{D5CDD505-2E9C-101B-9397-08002B2CF9AE}" pid="9" name="MSIP_Label_b0b638e0-f50f-48bd-992f-bcb55031a99f_ContentBits">
    <vt:lpwstr>0</vt:lpwstr>
  </property>
  <property fmtid="{D5CDD505-2E9C-101B-9397-08002B2CF9AE}" pid="10" name="MSIP_Label_b0b638e0-f50f-48bd-992f-bcb55031a99f_Tag">
    <vt:lpwstr>10, 3, 0, 1</vt:lpwstr>
  </property>
</Properties>
</file>