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8"/>
        <w:gridCol w:w="5106"/>
        <w:gridCol w:w="3996"/>
      </w:tblGrid>
      <w:tr w:rsidR="000172E5" w:rsidRPr="00637200" w14:paraId="0966F5AD" w14:textId="77777777" w:rsidTr="00A149A4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solid" w:color="4D5E5E" w:fill="4D5E5E"/>
            <w:vAlign w:val="bottom"/>
          </w:tcPr>
          <w:p w14:paraId="030F9F82" w14:textId="4BF9D66D" w:rsidR="000172E5" w:rsidRPr="007B75D0" w:rsidRDefault="0006128B" w:rsidP="00A44AE3">
            <w:pPr>
              <w:pStyle w:val="Heading1"/>
              <w:spacing w:before="0" w:after="0" w:line="276" w:lineRule="auto"/>
              <w:rPr>
                <w:color w:val="E7E3D9"/>
              </w:rPr>
            </w:pPr>
            <w:r w:rsidRPr="00C81D49">
              <w:rPr>
                <w:color w:val="E7E3D9"/>
                <w:sz w:val="36"/>
                <w:szCs w:val="36"/>
              </w:rPr>
              <w:t>Applicant</w:t>
            </w:r>
            <w:r w:rsidR="00DB1852" w:rsidRPr="00C81D49">
              <w:rPr>
                <w:color w:val="E7E3D9"/>
                <w:sz w:val="36"/>
                <w:szCs w:val="36"/>
              </w:rPr>
              <w:t xml:space="preserve"> Information</w:t>
            </w:r>
          </w:p>
        </w:tc>
      </w:tr>
      <w:tr w:rsidR="004D710C" w:rsidRPr="0070775C" w14:paraId="4B9F4B26" w14:textId="77777777" w:rsidTr="004D710C">
        <w:tc>
          <w:tcPr>
            <w:tcW w:w="786" w:type="pct"/>
            <w:tcBorders>
              <w:left w:val="nil"/>
            </w:tcBorders>
            <w:vAlign w:val="bottom"/>
          </w:tcPr>
          <w:p w14:paraId="4DEBB136" w14:textId="1D6FC694" w:rsidR="000172E5" w:rsidRPr="0070775C" w:rsidRDefault="0006128B" w:rsidP="004D710C">
            <w:pPr>
              <w:pStyle w:val="NormalIndent"/>
              <w:ind w:left="0"/>
              <w:rPr>
                <w:sz w:val="24"/>
                <w:szCs w:val="24"/>
              </w:rPr>
            </w:pPr>
            <w:r w:rsidRPr="0070775C">
              <w:rPr>
                <w:sz w:val="24"/>
                <w:szCs w:val="24"/>
              </w:rPr>
              <w:t>Full Name</w:t>
            </w:r>
          </w:p>
        </w:tc>
        <w:tc>
          <w:tcPr>
            <w:tcW w:w="4214" w:type="pct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65FA3A66" w14:textId="77777777" w:rsidR="000172E5" w:rsidRPr="0070775C" w:rsidRDefault="000172E5" w:rsidP="00311D4F">
            <w:pPr>
              <w:rPr>
                <w:sz w:val="24"/>
                <w:szCs w:val="24"/>
              </w:rPr>
            </w:pPr>
          </w:p>
        </w:tc>
      </w:tr>
      <w:tr w:rsidR="004D710C" w:rsidRPr="0070775C" w14:paraId="59E4384B" w14:textId="77777777" w:rsidTr="004D710C">
        <w:tc>
          <w:tcPr>
            <w:tcW w:w="786" w:type="pct"/>
            <w:tcBorders>
              <w:left w:val="nil"/>
            </w:tcBorders>
            <w:vAlign w:val="bottom"/>
          </w:tcPr>
          <w:p w14:paraId="3912C074" w14:textId="00CA2C2A" w:rsidR="000172E5" w:rsidRPr="0070775C" w:rsidRDefault="0006128B" w:rsidP="004D710C">
            <w:pPr>
              <w:pStyle w:val="NormalIndent"/>
              <w:ind w:left="0"/>
              <w:rPr>
                <w:sz w:val="24"/>
                <w:szCs w:val="24"/>
              </w:rPr>
            </w:pPr>
            <w:r w:rsidRPr="0070775C">
              <w:rPr>
                <w:sz w:val="24"/>
                <w:szCs w:val="24"/>
              </w:rPr>
              <w:t>Address</w:t>
            </w:r>
          </w:p>
        </w:tc>
        <w:tc>
          <w:tcPr>
            <w:tcW w:w="421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F6DFF34" w14:textId="77777777" w:rsidR="000172E5" w:rsidRPr="0070775C" w:rsidRDefault="000172E5" w:rsidP="00311D4F">
            <w:pPr>
              <w:rPr>
                <w:sz w:val="24"/>
                <w:szCs w:val="24"/>
              </w:rPr>
            </w:pPr>
          </w:p>
        </w:tc>
      </w:tr>
      <w:tr w:rsidR="00AB682A" w:rsidRPr="0070775C" w14:paraId="342FDA66" w14:textId="77777777" w:rsidTr="004D710C">
        <w:tc>
          <w:tcPr>
            <w:tcW w:w="786" w:type="pct"/>
            <w:tcBorders>
              <w:left w:val="nil"/>
            </w:tcBorders>
            <w:vAlign w:val="bottom"/>
          </w:tcPr>
          <w:p w14:paraId="23507D40" w14:textId="2E09C508" w:rsidR="00DB1852" w:rsidRPr="0070775C" w:rsidRDefault="00DB1852" w:rsidP="004D710C">
            <w:pPr>
              <w:pStyle w:val="NormalIndent"/>
              <w:ind w:left="0"/>
              <w:rPr>
                <w:sz w:val="24"/>
                <w:szCs w:val="24"/>
              </w:rPr>
            </w:pPr>
            <w:r w:rsidRPr="0070775C">
              <w:rPr>
                <w:sz w:val="24"/>
                <w:szCs w:val="24"/>
              </w:rPr>
              <w:t>Phone</w:t>
            </w:r>
          </w:p>
        </w:tc>
        <w:tc>
          <w:tcPr>
            <w:tcW w:w="421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401CD5A" w14:textId="77777777" w:rsidR="00DB1852" w:rsidRPr="0070775C" w:rsidRDefault="00DB1852" w:rsidP="00311D4F">
            <w:pPr>
              <w:rPr>
                <w:sz w:val="24"/>
                <w:szCs w:val="24"/>
              </w:rPr>
            </w:pPr>
          </w:p>
        </w:tc>
      </w:tr>
      <w:tr w:rsidR="004D710C" w:rsidRPr="0070775C" w14:paraId="0D63BEAE" w14:textId="77777777" w:rsidTr="004D710C">
        <w:trPr>
          <w:trHeight w:val="386"/>
        </w:trPr>
        <w:tc>
          <w:tcPr>
            <w:tcW w:w="786" w:type="pct"/>
            <w:tcBorders>
              <w:left w:val="nil"/>
            </w:tcBorders>
            <w:vAlign w:val="bottom"/>
          </w:tcPr>
          <w:p w14:paraId="2ADA59B1" w14:textId="685A14C2" w:rsidR="000172E5" w:rsidRPr="0070775C" w:rsidRDefault="004D710C" w:rsidP="004D710C">
            <w:pPr>
              <w:pStyle w:val="NormalIndent"/>
              <w:ind w:left="0"/>
              <w:rPr>
                <w:sz w:val="24"/>
                <w:szCs w:val="24"/>
              </w:rPr>
            </w:pPr>
            <w:r w:rsidRPr="0070775C">
              <w:rPr>
                <w:sz w:val="24"/>
                <w:szCs w:val="24"/>
              </w:rPr>
              <w:t>Email</w:t>
            </w:r>
          </w:p>
        </w:tc>
        <w:tc>
          <w:tcPr>
            <w:tcW w:w="421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5AF9E97" w14:textId="77777777" w:rsidR="00DB1852" w:rsidRPr="0070775C" w:rsidRDefault="00DB1852" w:rsidP="00311D4F">
            <w:pPr>
              <w:rPr>
                <w:sz w:val="24"/>
                <w:szCs w:val="24"/>
              </w:rPr>
            </w:pPr>
          </w:p>
        </w:tc>
      </w:tr>
      <w:tr w:rsidR="004D710C" w:rsidRPr="00846B76" w14:paraId="45E6D695" w14:textId="77777777" w:rsidTr="004D710C">
        <w:trPr>
          <w:trHeight w:val="237"/>
        </w:trPr>
        <w:tc>
          <w:tcPr>
            <w:tcW w:w="786" w:type="pct"/>
            <w:tcBorders>
              <w:left w:val="nil"/>
            </w:tcBorders>
            <w:vAlign w:val="bottom"/>
          </w:tcPr>
          <w:p w14:paraId="04A41D5A" w14:textId="77777777" w:rsidR="00DB1852" w:rsidRPr="00A44AE3" w:rsidRDefault="00DB1852" w:rsidP="00A44AE3">
            <w:pPr>
              <w:pStyle w:val="NormalIndent"/>
              <w:ind w:left="0"/>
              <w:rPr>
                <w:sz w:val="4"/>
                <w:szCs w:val="4"/>
              </w:rPr>
            </w:pPr>
          </w:p>
        </w:tc>
        <w:tc>
          <w:tcPr>
            <w:tcW w:w="4214" w:type="pct"/>
            <w:gridSpan w:val="2"/>
            <w:tcBorders>
              <w:top w:val="single" w:sz="4" w:space="0" w:color="auto"/>
              <w:right w:val="nil"/>
            </w:tcBorders>
            <w:vAlign w:val="bottom"/>
          </w:tcPr>
          <w:p w14:paraId="2706AB50" w14:textId="77777777" w:rsidR="00DB1852" w:rsidRPr="00A44AE3" w:rsidRDefault="00DB1852" w:rsidP="00A44AE3">
            <w:pPr>
              <w:spacing w:before="0"/>
              <w:rPr>
                <w:sz w:val="10"/>
                <w:szCs w:val="10"/>
              </w:rPr>
            </w:pPr>
          </w:p>
        </w:tc>
      </w:tr>
      <w:tr w:rsidR="00DB1852" w:rsidRPr="00846B76" w14:paraId="1781EF69" w14:textId="77777777" w:rsidTr="004D710C">
        <w:trPr>
          <w:trHeight w:val="54"/>
        </w:trPr>
        <w:tc>
          <w:tcPr>
            <w:tcW w:w="5000" w:type="pct"/>
            <w:gridSpan w:val="3"/>
            <w:tcBorders>
              <w:left w:val="nil"/>
              <w:right w:val="nil"/>
            </w:tcBorders>
            <w:shd w:val="clear" w:color="auto" w:fill="4D5E5E"/>
            <w:vAlign w:val="bottom"/>
          </w:tcPr>
          <w:p w14:paraId="6D13466F" w14:textId="2F3961A0" w:rsidR="00DB1852" w:rsidRPr="007B75D0" w:rsidRDefault="00DB1852" w:rsidP="00A44AE3">
            <w:pPr>
              <w:spacing w:before="0" w:line="276" w:lineRule="auto"/>
              <w:rPr>
                <w:rFonts w:asciiTheme="majorHAnsi" w:hAnsiTheme="majorHAnsi" w:cstheme="minorHAnsi"/>
                <w:b/>
              </w:rPr>
            </w:pPr>
            <w:r w:rsidRPr="00C81D49">
              <w:rPr>
                <w:rFonts w:asciiTheme="majorHAnsi" w:hAnsiTheme="majorHAnsi" w:cstheme="minorHAnsi"/>
                <w:b/>
                <w:color w:val="E7E3D9"/>
                <w:sz w:val="36"/>
                <w:szCs w:val="36"/>
              </w:rPr>
              <w:t>Membership Type</w:t>
            </w:r>
          </w:p>
        </w:tc>
      </w:tr>
      <w:tr w:rsidR="007B75D0" w:rsidRPr="00846B76" w14:paraId="052E0876" w14:textId="77777777" w:rsidTr="004D710C">
        <w:trPr>
          <w:trHeight w:val="54"/>
        </w:trPr>
        <w:tc>
          <w:tcPr>
            <w:tcW w:w="5000" w:type="pct"/>
            <w:gridSpan w:val="3"/>
            <w:tcBorders>
              <w:left w:val="nil"/>
              <w:right w:val="nil"/>
            </w:tcBorders>
            <w:vAlign w:val="bottom"/>
          </w:tcPr>
          <w:p w14:paraId="214510B5" w14:textId="77777777" w:rsidR="007B75D0" w:rsidRPr="0070775C" w:rsidRDefault="007B75D0" w:rsidP="007B75D0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bCs/>
                <w:sz w:val="24"/>
                <w:szCs w:val="24"/>
              </w:rPr>
            </w:pPr>
            <w:r w:rsidRPr="0070775C">
              <w:rPr>
                <w:rFonts w:cstheme="minorHAnsi"/>
                <w:bCs/>
                <w:sz w:val="24"/>
                <w:szCs w:val="24"/>
              </w:rPr>
              <w:t>Voting Member- Voting members support the purposes of the Society, may attend and participate in meetings, and have the right to vote on important decisions such as electing directors and approving bylaws.</w:t>
            </w:r>
          </w:p>
          <w:p w14:paraId="719EAAB8" w14:textId="77777777" w:rsidR="007B75D0" w:rsidRPr="0070775C" w:rsidRDefault="007B75D0" w:rsidP="007B75D0">
            <w:pPr>
              <w:pStyle w:val="ListParagraph"/>
              <w:rPr>
                <w:rFonts w:cstheme="minorHAnsi"/>
                <w:bCs/>
                <w:sz w:val="24"/>
                <w:szCs w:val="24"/>
              </w:rPr>
            </w:pPr>
          </w:p>
          <w:p w14:paraId="6F08532C" w14:textId="77777777" w:rsidR="007B75D0" w:rsidRPr="0070775C" w:rsidRDefault="007B75D0" w:rsidP="007B75D0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bCs/>
                <w:sz w:val="24"/>
                <w:szCs w:val="24"/>
              </w:rPr>
            </w:pPr>
            <w:r w:rsidRPr="0070775C">
              <w:rPr>
                <w:rFonts w:cstheme="minorHAnsi"/>
                <w:bCs/>
                <w:sz w:val="24"/>
                <w:szCs w:val="24"/>
              </w:rPr>
              <w:t>Non-Voting (Supporting) Member- Supporting members stay connected to Elder Bloom by receiving updates, newsletters, and invitations to events. They may volunteer or contribute to the society’s activities but do not vote at meetings.</w:t>
            </w:r>
          </w:p>
          <w:p w14:paraId="0FA69851" w14:textId="77777777" w:rsidR="007B75D0" w:rsidRPr="00A44AE3" w:rsidRDefault="007B75D0" w:rsidP="006145D8">
            <w:pPr>
              <w:rPr>
                <w:rFonts w:cstheme="minorHAnsi"/>
                <w:bCs/>
                <w:sz w:val="2"/>
                <w:szCs w:val="2"/>
              </w:rPr>
            </w:pPr>
          </w:p>
        </w:tc>
      </w:tr>
      <w:tr w:rsidR="007B75D0" w:rsidRPr="00846B76" w14:paraId="36C8236B" w14:textId="77777777" w:rsidTr="004D710C">
        <w:trPr>
          <w:trHeight w:val="54"/>
        </w:trPr>
        <w:tc>
          <w:tcPr>
            <w:tcW w:w="5000" w:type="pct"/>
            <w:gridSpan w:val="3"/>
            <w:tcBorders>
              <w:left w:val="nil"/>
              <w:right w:val="nil"/>
            </w:tcBorders>
            <w:shd w:val="clear" w:color="auto" w:fill="4D5E5E"/>
            <w:vAlign w:val="bottom"/>
          </w:tcPr>
          <w:p w14:paraId="154297D9" w14:textId="1B94321B" w:rsidR="007B75D0" w:rsidRPr="00A44AE3" w:rsidRDefault="007B75D0" w:rsidP="00A44AE3">
            <w:pPr>
              <w:spacing w:before="0"/>
              <w:rPr>
                <w:rFonts w:asciiTheme="majorHAnsi" w:hAnsiTheme="majorHAnsi" w:cstheme="minorHAnsi"/>
                <w:b/>
              </w:rPr>
            </w:pPr>
            <w:r w:rsidRPr="00C81D49">
              <w:rPr>
                <w:rFonts w:asciiTheme="majorHAnsi" w:hAnsiTheme="majorHAnsi" w:cstheme="minorHAnsi"/>
                <w:b/>
                <w:color w:val="E7E3D9"/>
                <w:sz w:val="36"/>
                <w:szCs w:val="36"/>
              </w:rPr>
              <w:t>Commitment Statement</w:t>
            </w:r>
          </w:p>
        </w:tc>
      </w:tr>
      <w:tr w:rsidR="000172E5" w:rsidRPr="00846B76" w14:paraId="24119846" w14:textId="77777777" w:rsidTr="004D710C">
        <w:trPr>
          <w:trHeight w:val="1088"/>
        </w:trPr>
        <w:tc>
          <w:tcPr>
            <w:tcW w:w="5000" w:type="pct"/>
            <w:gridSpan w:val="3"/>
            <w:tcBorders>
              <w:left w:val="nil"/>
              <w:right w:val="nil"/>
            </w:tcBorders>
            <w:vAlign w:val="bottom"/>
          </w:tcPr>
          <w:p w14:paraId="04378DFC" w14:textId="77777777" w:rsidR="00DB1852" w:rsidRPr="0070775C" w:rsidRDefault="00DB1852" w:rsidP="00DB1852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bCs/>
                <w:sz w:val="24"/>
                <w:szCs w:val="24"/>
              </w:rPr>
            </w:pPr>
            <w:r w:rsidRPr="0070775C">
              <w:rPr>
                <w:rFonts w:cstheme="minorHAnsi"/>
                <w:bCs/>
                <w:sz w:val="24"/>
                <w:szCs w:val="24"/>
              </w:rPr>
              <w:t>“I support the purpose of Elder Bloom Wellness Society and agree to abide by its bylaws and policies.”</w:t>
            </w:r>
          </w:p>
          <w:p w14:paraId="4696D90D" w14:textId="29C815FB" w:rsidR="00A44AE3" w:rsidRPr="00A44AE3" w:rsidRDefault="00A44AE3" w:rsidP="00A44AE3">
            <w:pPr>
              <w:pStyle w:val="ListParagraph"/>
              <w:rPr>
                <w:rFonts w:cstheme="minorHAnsi"/>
                <w:bCs/>
              </w:rPr>
            </w:pPr>
          </w:p>
        </w:tc>
      </w:tr>
      <w:tr w:rsidR="0006128B" w:rsidRPr="00846B76" w14:paraId="7121FF6A" w14:textId="77777777" w:rsidTr="004D710C">
        <w:trPr>
          <w:trHeight w:val="54"/>
        </w:trPr>
        <w:tc>
          <w:tcPr>
            <w:tcW w:w="5000" w:type="pct"/>
            <w:gridSpan w:val="3"/>
            <w:tcBorders>
              <w:left w:val="nil"/>
              <w:right w:val="nil"/>
            </w:tcBorders>
            <w:shd w:val="clear" w:color="auto" w:fill="4D5E5E"/>
            <w:vAlign w:val="bottom"/>
          </w:tcPr>
          <w:p w14:paraId="3E9EE773" w14:textId="0C29C7AE" w:rsidR="00A44AE3" w:rsidRPr="00A44AE3" w:rsidRDefault="00A44AE3" w:rsidP="00A44AE3">
            <w:pPr>
              <w:spacing w:before="0"/>
              <w:rPr>
                <w:rFonts w:asciiTheme="majorHAnsi" w:hAnsiTheme="majorHAnsi" w:cstheme="minorHAnsi"/>
                <w:b/>
              </w:rPr>
            </w:pPr>
            <w:r w:rsidRPr="00C81D49">
              <w:rPr>
                <w:rFonts w:asciiTheme="majorHAnsi" w:hAnsiTheme="majorHAnsi" w:cstheme="minorHAnsi"/>
                <w:b/>
                <w:color w:val="E7E3D9"/>
                <w:sz w:val="36"/>
                <w:szCs w:val="36"/>
              </w:rPr>
              <w:t>Consent for Communication</w:t>
            </w:r>
          </w:p>
        </w:tc>
      </w:tr>
      <w:tr w:rsidR="00A44AE3" w:rsidRPr="00846B76" w14:paraId="02ABDEEC" w14:textId="77777777" w:rsidTr="004D710C">
        <w:tc>
          <w:tcPr>
            <w:tcW w:w="5000" w:type="pct"/>
            <w:gridSpan w:val="3"/>
            <w:tcBorders>
              <w:left w:val="nil"/>
              <w:right w:val="nil"/>
            </w:tcBorders>
            <w:vAlign w:val="bottom"/>
          </w:tcPr>
          <w:p w14:paraId="211E5526" w14:textId="77777777" w:rsidR="00A44AE3" w:rsidRPr="0070775C" w:rsidRDefault="00A44AE3" w:rsidP="00A44AE3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70775C">
              <w:rPr>
                <w:sz w:val="24"/>
                <w:szCs w:val="24"/>
              </w:rPr>
              <w:t>I consent to receive meeting notices, updates, and society communications (email or mail)</w:t>
            </w:r>
          </w:p>
          <w:p w14:paraId="481345A7" w14:textId="77777777" w:rsidR="00A44AE3" w:rsidRPr="0070775C" w:rsidRDefault="00A44AE3" w:rsidP="00A44AE3">
            <w:pPr>
              <w:pStyle w:val="ListParagraph"/>
              <w:rPr>
                <w:sz w:val="24"/>
                <w:szCs w:val="24"/>
              </w:rPr>
            </w:pPr>
          </w:p>
          <w:p w14:paraId="6ED1D381" w14:textId="1864EA74" w:rsidR="00A44AE3" w:rsidRPr="00846B76" w:rsidRDefault="00A44AE3" w:rsidP="00A44AE3">
            <w:pPr>
              <w:pStyle w:val="ListParagraph"/>
              <w:numPr>
                <w:ilvl w:val="0"/>
                <w:numId w:val="24"/>
              </w:numPr>
            </w:pPr>
            <w:r w:rsidRPr="0070775C">
              <w:rPr>
                <w:sz w:val="24"/>
                <w:szCs w:val="24"/>
              </w:rPr>
              <w:t>I consent to receive quarterly Newsletters</w:t>
            </w:r>
          </w:p>
        </w:tc>
      </w:tr>
      <w:tr w:rsidR="00A44AE3" w:rsidRPr="00846B76" w14:paraId="28107BD8" w14:textId="77777777" w:rsidTr="00A149A4">
        <w:trPr>
          <w:trHeight w:val="257"/>
        </w:trPr>
        <w:tc>
          <w:tcPr>
            <w:tcW w:w="5000" w:type="pct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3CABDB7F" w14:textId="6B70C517" w:rsidR="00A44AE3" w:rsidRPr="00AB682A" w:rsidRDefault="00A44AE3" w:rsidP="00311D4F">
            <w:pPr>
              <w:rPr>
                <w:sz w:val="10"/>
                <w:szCs w:val="10"/>
              </w:rPr>
            </w:pPr>
          </w:p>
        </w:tc>
      </w:tr>
      <w:tr w:rsidR="00A149A4" w:rsidRPr="00846B76" w14:paraId="5680E002" w14:textId="77777777" w:rsidTr="00660614">
        <w:tc>
          <w:tcPr>
            <w:tcW w:w="3150" w:type="pct"/>
            <w:gridSpan w:val="2"/>
            <w:tcBorders>
              <w:top w:val="nil"/>
              <w:left w:val="nil"/>
              <w:bottom w:val="nil"/>
            </w:tcBorders>
            <w:shd w:val="clear" w:color="auto" w:fill="4D5E5E"/>
            <w:vAlign w:val="bottom"/>
          </w:tcPr>
          <w:p w14:paraId="0FDF18DC" w14:textId="4AA0592F" w:rsidR="00A149A4" w:rsidRPr="00A149A4" w:rsidRDefault="00A149A4" w:rsidP="000E5ABF">
            <w:pPr>
              <w:spacing w:before="0"/>
              <w:rPr>
                <w:rFonts w:asciiTheme="majorHAnsi" w:hAnsiTheme="majorHAnsi"/>
                <w:b/>
                <w:bCs/>
              </w:rPr>
            </w:pPr>
            <w:r w:rsidRPr="00C81D49">
              <w:rPr>
                <w:rFonts w:asciiTheme="majorHAnsi" w:hAnsiTheme="majorHAnsi"/>
                <w:b/>
                <w:bCs/>
                <w:color w:val="E7E3D9"/>
                <w:sz w:val="36"/>
                <w:szCs w:val="36"/>
              </w:rPr>
              <w:t>Applicant Signature</w:t>
            </w:r>
          </w:p>
        </w:tc>
        <w:tc>
          <w:tcPr>
            <w:tcW w:w="1850" w:type="pct"/>
            <w:tcBorders>
              <w:top w:val="nil"/>
              <w:bottom w:val="nil"/>
              <w:right w:val="nil"/>
            </w:tcBorders>
            <w:shd w:val="clear" w:color="auto" w:fill="4D5E5E"/>
            <w:vAlign w:val="bottom"/>
          </w:tcPr>
          <w:p w14:paraId="7CC96DA9" w14:textId="77777777" w:rsidR="00A149A4" w:rsidRDefault="00A149A4" w:rsidP="000E5ABF">
            <w:pPr>
              <w:spacing w:before="0"/>
            </w:pPr>
          </w:p>
        </w:tc>
      </w:tr>
      <w:tr w:rsidR="00660614" w:rsidRPr="00846B76" w14:paraId="4D6409E2" w14:textId="77777777" w:rsidTr="0002658E">
        <w:trPr>
          <w:trHeight w:val="1179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52415" w14:textId="77777777" w:rsidR="0002658E" w:rsidRDefault="0002658E" w:rsidP="0066061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408F1D4E" w14:textId="7AA65D5F" w:rsidR="00660614" w:rsidRPr="0002658E" w:rsidRDefault="0002658E" w:rsidP="0002658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Signature: </w:t>
            </w:r>
            <w:r w:rsidR="00660614" w:rsidRPr="0070775C">
              <w:rPr>
                <w:rFonts w:cstheme="minorHAnsi"/>
                <w:color w:val="000000" w:themeColor="text1"/>
                <w:sz w:val="24"/>
                <w:szCs w:val="24"/>
              </w:rPr>
              <w:t xml:space="preserve"> _____________________________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________</w:t>
            </w:r>
            <w:r w:rsidR="00660614" w:rsidRPr="0070775C">
              <w:rPr>
                <w:rFonts w:cstheme="minorHAnsi"/>
                <w:color w:val="000000" w:themeColor="text1"/>
                <w:sz w:val="24"/>
                <w:szCs w:val="24"/>
              </w:rPr>
              <w:t>_______   Date: _______________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_______</w:t>
            </w:r>
            <w:r w:rsidR="00660614" w:rsidRPr="0070775C">
              <w:rPr>
                <w:rFonts w:cstheme="minorHAnsi"/>
                <w:color w:val="000000" w:themeColor="text1"/>
                <w:sz w:val="24"/>
                <w:szCs w:val="24"/>
              </w:rPr>
              <w:t>_______</w:t>
            </w:r>
          </w:p>
        </w:tc>
      </w:tr>
      <w:tr w:rsidR="004D710C" w:rsidRPr="00846B76" w14:paraId="4E94FAF2" w14:textId="77777777" w:rsidTr="00660614">
        <w:trPr>
          <w:trHeight w:val="282"/>
        </w:trPr>
        <w:tc>
          <w:tcPr>
            <w:tcW w:w="3150" w:type="pct"/>
            <w:gridSpan w:val="2"/>
            <w:tcBorders>
              <w:top w:val="nil"/>
              <w:left w:val="nil"/>
            </w:tcBorders>
            <w:vAlign w:val="bottom"/>
          </w:tcPr>
          <w:p w14:paraId="52782D6B" w14:textId="77777777" w:rsidR="004D710C" w:rsidRPr="00A149A4" w:rsidRDefault="004D710C" w:rsidP="004D710C">
            <w:pPr>
              <w:rPr>
                <w:sz w:val="2"/>
                <w:szCs w:val="2"/>
              </w:rPr>
            </w:pPr>
          </w:p>
        </w:tc>
        <w:tc>
          <w:tcPr>
            <w:tcW w:w="1850" w:type="pct"/>
            <w:tcBorders>
              <w:top w:val="nil"/>
              <w:right w:val="nil"/>
            </w:tcBorders>
            <w:vAlign w:val="bottom"/>
          </w:tcPr>
          <w:p w14:paraId="6773551C" w14:textId="77777777" w:rsidR="004D710C" w:rsidRPr="00A149A4" w:rsidRDefault="004D710C" w:rsidP="004D710C">
            <w:pPr>
              <w:rPr>
                <w:sz w:val="2"/>
                <w:szCs w:val="2"/>
              </w:rPr>
            </w:pPr>
          </w:p>
        </w:tc>
      </w:tr>
      <w:tr w:rsidR="004D710C" w:rsidRPr="00846B76" w14:paraId="1E0DD8DA" w14:textId="77777777" w:rsidTr="004D710C">
        <w:tc>
          <w:tcPr>
            <w:tcW w:w="5000" w:type="pct"/>
            <w:gridSpan w:val="3"/>
            <w:tcBorders>
              <w:left w:val="nil"/>
              <w:bottom w:val="nil"/>
              <w:right w:val="nil"/>
            </w:tcBorders>
            <w:shd w:val="clear" w:color="auto" w:fill="4D5E5E"/>
            <w:vAlign w:val="bottom"/>
          </w:tcPr>
          <w:p w14:paraId="4E549611" w14:textId="49B94A87" w:rsidR="004D710C" w:rsidRPr="00AB682A" w:rsidRDefault="004D710C" w:rsidP="00C81D49">
            <w:pPr>
              <w:spacing w:before="0"/>
              <w:rPr>
                <w:rFonts w:asciiTheme="majorHAnsi" w:hAnsiTheme="majorHAnsi"/>
                <w:b/>
                <w:bCs/>
              </w:rPr>
            </w:pPr>
            <w:r w:rsidRPr="00C81D49">
              <w:rPr>
                <w:rFonts w:asciiTheme="majorHAnsi" w:hAnsiTheme="majorHAnsi"/>
                <w:b/>
                <w:bCs/>
                <w:color w:val="E7E3D9"/>
                <w:sz w:val="36"/>
                <w:szCs w:val="36"/>
              </w:rPr>
              <w:t>Board Approval (Internal Use)</w:t>
            </w:r>
          </w:p>
        </w:tc>
      </w:tr>
      <w:tr w:rsidR="004D710C" w:rsidRPr="0070775C" w14:paraId="548F9A15" w14:textId="77777777" w:rsidTr="00A149A4">
        <w:trPr>
          <w:trHeight w:val="10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2FFAE" w14:textId="77777777" w:rsidR="00AC5A33" w:rsidRDefault="00AC5A33" w:rsidP="004D710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6B206355" w14:textId="7DD1A9CB" w:rsidR="004D710C" w:rsidRPr="0002658E" w:rsidRDefault="004D710C" w:rsidP="004D710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0775C">
              <w:rPr>
                <w:rFonts w:cstheme="minorHAnsi"/>
                <w:color w:val="000000" w:themeColor="text1"/>
                <w:sz w:val="24"/>
                <w:szCs w:val="24"/>
              </w:rPr>
              <w:t>Approved By: _____________</w:t>
            </w:r>
            <w:r w:rsidR="0002658E">
              <w:rPr>
                <w:rFonts w:cstheme="minorHAnsi"/>
                <w:color w:val="000000" w:themeColor="text1"/>
                <w:sz w:val="24"/>
                <w:szCs w:val="24"/>
              </w:rPr>
              <w:t>_______</w:t>
            </w:r>
            <w:r w:rsidRPr="0070775C">
              <w:rPr>
                <w:rFonts w:cstheme="minorHAnsi"/>
                <w:color w:val="000000" w:themeColor="text1"/>
                <w:sz w:val="24"/>
                <w:szCs w:val="24"/>
              </w:rPr>
              <w:t>_______________________   Date: ______________________</w:t>
            </w:r>
            <w:r w:rsidR="0002658E">
              <w:rPr>
                <w:rFonts w:cstheme="minorHAnsi"/>
                <w:color w:val="000000" w:themeColor="text1"/>
                <w:sz w:val="24"/>
                <w:szCs w:val="24"/>
              </w:rPr>
              <w:t>_____</w:t>
            </w:r>
          </w:p>
        </w:tc>
      </w:tr>
    </w:tbl>
    <w:p w14:paraId="42C53865" w14:textId="77777777" w:rsidR="000172E5" w:rsidRPr="00BE6F29" w:rsidRDefault="000172E5" w:rsidP="0002658E">
      <w:pPr>
        <w:spacing w:before="0"/>
        <w:rPr>
          <w:sz w:val="2"/>
          <w:szCs w:val="2"/>
        </w:rPr>
      </w:pPr>
    </w:p>
    <w:sectPr w:rsidR="000172E5" w:rsidRPr="00BE6F29" w:rsidSect="00AB682A">
      <w:headerReference w:type="default" r:id="rId10"/>
      <w:foot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1EE10" w14:textId="77777777" w:rsidR="00B561CB" w:rsidRDefault="00B561CB" w:rsidP="000172E5">
      <w:pPr>
        <w:spacing w:after="0" w:line="240" w:lineRule="auto"/>
      </w:pPr>
      <w:r>
        <w:separator/>
      </w:r>
    </w:p>
  </w:endnote>
  <w:endnote w:type="continuationSeparator" w:id="0">
    <w:p w14:paraId="7199D575" w14:textId="77777777" w:rsidR="00B561CB" w:rsidRDefault="00B561C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8C21D9-86F3-C04A-84EA-A0F8D4E122ED}"/>
    <w:embedBold r:id="rId2" w:fontKey="{18A561BA-1F13-5242-B9BE-346B91DC49E8}"/>
    <w:embedItalic r:id="rId3" w:fontKey="{C99555EC-A67E-C948-903B-B966852C9782}"/>
    <w:embedBoldItalic r:id="rId4" w:fontKey="{A80A3774-9597-2B48-A627-1F6DE892F7A1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3DF1E632-1C12-C141-B151-4CBBAF99F016}"/>
    <w:embedBold r:id="rId6" w:fontKey="{E58DD67B-0ED9-5449-B320-E3A4FCC46B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F3664C6-83D4-274F-937D-C61CB40179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10CD2205-2733-364F-93A4-98C178B2FB2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FB3FAFC2-5643-964A-BA08-119919906CE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B2BF46A8-5265-FD4A-BC71-FF685A1E43A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BBBD00BC-C631-5049-A8CE-2D6F717400CA}"/>
    <w:embedBold r:id="rId12" w:fontKey="{5D418504-7487-064D-8E2C-146CD6B17019}"/>
    <w:embedItalic r:id="rId13" w:fontKey="{F4607F09-F343-A445-BD99-174B45F871AE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5811FED0-A0F0-2E4D-8617-734F0D24A9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0167A1E2-5D9F-684D-B2E1-F38283A823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2BD84" w14:textId="0D7EDADC" w:rsidR="006145D8" w:rsidRDefault="002E2DA0" w:rsidP="00637200">
    <w:pPr>
      <w:pStyle w:val="Footer"/>
      <w:rPr>
        <w:lang w:val="en-CA"/>
      </w:rPr>
    </w:pPr>
    <w:r>
      <w:rPr>
        <w:lang w:val="en-CA"/>
      </w:rPr>
      <w:t>EBMEM001</w:t>
    </w:r>
  </w:p>
  <w:p w14:paraId="25B7B9B7" w14:textId="17F4AF00" w:rsidR="002E2DA0" w:rsidRPr="002E2DA0" w:rsidRDefault="002E2DA0" w:rsidP="00637200">
    <w:pPr>
      <w:pStyle w:val="Footer"/>
      <w:rPr>
        <w:lang w:val="en-CA"/>
      </w:rPr>
    </w:pPr>
    <w:r>
      <w:rPr>
        <w:lang w:val="en-CA"/>
      </w:rPr>
      <w:t>Reviewed September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A62E5" w14:textId="77777777" w:rsidR="00B561CB" w:rsidRDefault="00B561CB" w:rsidP="000172E5">
      <w:pPr>
        <w:spacing w:after="0" w:line="240" w:lineRule="auto"/>
      </w:pPr>
      <w:r>
        <w:separator/>
      </w:r>
    </w:p>
  </w:footnote>
  <w:footnote w:type="continuationSeparator" w:id="0">
    <w:p w14:paraId="46907B8B" w14:textId="77777777" w:rsidR="00B561CB" w:rsidRDefault="00B561C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98DF5" w14:textId="2CD02324" w:rsidR="00337D13" w:rsidRPr="00BE6F29" w:rsidRDefault="00337D13" w:rsidP="00311D4F">
    <w:pPr>
      <w:pStyle w:val="NoSpacing"/>
      <w:rPr>
        <w:color w:val="4D5E5E"/>
        <w:sz w:val="48"/>
        <w:szCs w:val="144"/>
        <w:lang w:val="en-CA"/>
      </w:rPr>
    </w:pPr>
    <w:r w:rsidRPr="00BE6F29">
      <w:rPr>
        <w:noProof/>
        <w:color w:val="4D5E5E"/>
        <w:sz w:val="48"/>
        <w:szCs w:val="144"/>
        <w:lang w:val="en-CA"/>
      </w:rPr>
      <w:drawing>
        <wp:anchor distT="0" distB="0" distL="114300" distR="114300" simplePos="0" relativeHeight="251658240" behindDoc="0" locked="0" layoutInCell="1" allowOverlap="1" wp14:anchorId="0F1B883A" wp14:editId="0FEDC5D3">
          <wp:simplePos x="0" y="0"/>
          <wp:positionH relativeFrom="column">
            <wp:posOffset>3505200</wp:posOffset>
          </wp:positionH>
          <wp:positionV relativeFrom="paragraph">
            <wp:posOffset>-279400</wp:posOffset>
          </wp:positionV>
          <wp:extent cx="3594100" cy="800100"/>
          <wp:effectExtent l="0" t="0" r="0" b="0"/>
          <wp:wrapNone/>
          <wp:docPr id="1575757704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757704" name="Graphic 1575757704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45583" b="29682"/>
                  <a:stretch>
                    <a:fillRect/>
                  </a:stretch>
                </pic:blipFill>
                <pic:spPr bwMode="auto">
                  <a:xfrm>
                    <a:off x="0" y="0"/>
                    <a:ext cx="3594100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6F29" w:rsidRPr="00BE6F29">
      <w:rPr>
        <w:color w:val="4D5E5E"/>
        <w:sz w:val="48"/>
        <w:szCs w:val="144"/>
        <w:lang w:val="en-CA"/>
      </w:rPr>
      <w:t>Member Application</w:t>
    </w:r>
  </w:p>
  <w:p w14:paraId="50244964" w14:textId="62957597" w:rsidR="000172E5" w:rsidRPr="00337D13" w:rsidRDefault="000172E5" w:rsidP="00311D4F">
    <w:pPr>
      <w:pStyle w:val="NoSpacing"/>
      <w:rPr>
        <w:sz w:val="28"/>
        <w:szCs w:val="48"/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B9244FF"/>
    <w:multiLevelType w:val="hybridMultilevel"/>
    <w:tmpl w:val="32FC5A6C"/>
    <w:lvl w:ilvl="0" w:tplc="9ED4953A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34D5CBE"/>
    <w:multiLevelType w:val="hybridMultilevel"/>
    <w:tmpl w:val="5E16C5B4"/>
    <w:lvl w:ilvl="0" w:tplc="9ED4953A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400FCF"/>
    <w:multiLevelType w:val="hybridMultilevel"/>
    <w:tmpl w:val="5B16C9CA"/>
    <w:lvl w:ilvl="0" w:tplc="9ED4953A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77437321">
    <w:abstractNumId w:val="13"/>
  </w:num>
  <w:num w:numId="2" w16cid:durableId="1821340024">
    <w:abstractNumId w:val="9"/>
  </w:num>
  <w:num w:numId="3" w16cid:durableId="173344892">
    <w:abstractNumId w:val="18"/>
  </w:num>
  <w:num w:numId="4" w16cid:durableId="875435827">
    <w:abstractNumId w:val="14"/>
  </w:num>
  <w:num w:numId="5" w16cid:durableId="1954676936">
    <w:abstractNumId w:val="15"/>
  </w:num>
  <w:num w:numId="6" w16cid:durableId="993415576">
    <w:abstractNumId w:val="22"/>
  </w:num>
  <w:num w:numId="7" w16cid:durableId="2141605153">
    <w:abstractNumId w:val="8"/>
  </w:num>
  <w:num w:numId="8" w16cid:durableId="1121148666">
    <w:abstractNumId w:val="12"/>
  </w:num>
  <w:num w:numId="9" w16cid:durableId="1676150276">
    <w:abstractNumId w:val="20"/>
  </w:num>
  <w:num w:numId="10" w16cid:durableId="258177706">
    <w:abstractNumId w:val="1"/>
  </w:num>
  <w:num w:numId="11" w16cid:durableId="211161258">
    <w:abstractNumId w:val="6"/>
  </w:num>
  <w:num w:numId="12" w16cid:durableId="282999624">
    <w:abstractNumId w:val="0"/>
  </w:num>
  <w:num w:numId="13" w16cid:durableId="1402211953">
    <w:abstractNumId w:val="2"/>
  </w:num>
  <w:num w:numId="14" w16cid:durableId="1639602858">
    <w:abstractNumId w:val="11"/>
  </w:num>
  <w:num w:numId="15" w16cid:durableId="1727684264">
    <w:abstractNumId w:val="10"/>
  </w:num>
  <w:num w:numId="16" w16cid:durableId="604074780">
    <w:abstractNumId w:val="19"/>
  </w:num>
  <w:num w:numId="17" w16cid:durableId="1977299036">
    <w:abstractNumId w:val="3"/>
  </w:num>
  <w:num w:numId="18" w16cid:durableId="12195757">
    <w:abstractNumId w:val="24"/>
  </w:num>
  <w:num w:numId="19" w16cid:durableId="573901141">
    <w:abstractNumId w:val="21"/>
  </w:num>
  <w:num w:numId="20" w16cid:durableId="1629627257">
    <w:abstractNumId w:val="16"/>
  </w:num>
  <w:num w:numId="21" w16cid:durableId="953252047">
    <w:abstractNumId w:val="23"/>
  </w:num>
  <w:num w:numId="22" w16cid:durableId="805438004">
    <w:abstractNumId w:val="5"/>
  </w:num>
  <w:num w:numId="23" w16cid:durableId="652949918">
    <w:abstractNumId w:val="7"/>
  </w:num>
  <w:num w:numId="24" w16cid:durableId="1853836160">
    <w:abstractNumId w:val="4"/>
  </w:num>
  <w:num w:numId="25" w16cid:durableId="1494445936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28B"/>
    <w:rsid w:val="000172E5"/>
    <w:rsid w:val="0002658E"/>
    <w:rsid w:val="00052382"/>
    <w:rsid w:val="0006128B"/>
    <w:rsid w:val="0006568A"/>
    <w:rsid w:val="00076F0F"/>
    <w:rsid w:val="00084253"/>
    <w:rsid w:val="00091452"/>
    <w:rsid w:val="000C2C27"/>
    <w:rsid w:val="000D1F49"/>
    <w:rsid w:val="000E5ABF"/>
    <w:rsid w:val="001727CA"/>
    <w:rsid w:val="001800AB"/>
    <w:rsid w:val="002C56E6"/>
    <w:rsid w:val="002E2DA0"/>
    <w:rsid w:val="00311D4F"/>
    <w:rsid w:val="00337D13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4D710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60614"/>
    <w:rsid w:val="0070775C"/>
    <w:rsid w:val="007147D7"/>
    <w:rsid w:val="00770F25"/>
    <w:rsid w:val="007A35A8"/>
    <w:rsid w:val="007B0A85"/>
    <w:rsid w:val="007B75D0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149A4"/>
    <w:rsid w:val="00A370A8"/>
    <w:rsid w:val="00A44AE3"/>
    <w:rsid w:val="00AB682A"/>
    <w:rsid w:val="00AC5A33"/>
    <w:rsid w:val="00B337A2"/>
    <w:rsid w:val="00B561CB"/>
    <w:rsid w:val="00BD4753"/>
    <w:rsid w:val="00BD5CB1"/>
    <w:rsid w:val="00BE62EE"/>
    <w:rsid w:val="00BE6F29"/>
    <w:rsid w:val="00C003BA"/>
    <w:rsid w:val="00C4602F"/>
    <w:rsid w:val="00C46878"/>
    <w:rsid w:val="00C6231D"/>
    <w:rsid w:val="00C81D49"/>
    <w:rsid w:val="00CB4A51"/>
    <w:rsid w:val="00CD4532"/>
    <w:rsid w:val="00CD47B0"/>
    <w:rsid w:val="00CE6104"/>
    <w:rsid w:val="00CE7918"/>
    <w:rsid w:val="00D16163"/>
    <w:rsid w:val="00DB1852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4E2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061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elissahood/Library/Containers/com.microsoft.Word/Data/Library/Application%20Support/Microsoft/Office/16.0/DTS/Search/%7b45B3E73A-9F4D-C44A-8CAE-3AA4A7D14A01%7dtf33365754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2025-10-02T22:12:00Z</dcterms:created>
  <dcterms:modified xsi:type="dcterms:W3CDTF">2025-10-03T00:36:00Z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