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8225" w:type="pct"/>
        <w:tblInd w:w="-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0"/>
        <w:gridCol w:w="8551"/>
        <w:gridCol w:w="3606"/>
      </w:tblGrid>
      <w:tr w:rsidR="0090596C" w:rsidRPr="0090596C" w14:paraId="1BDB92E1" w14:textId="77777777" w:rsidTr="00DF0D81">
        <w:tc>
          <w:tcPr>
            <w:tcW w:w="5000" w:type="pct"/>
            <w:gridSpan w:val="3"/>
            <w:shd w:val="clear" w:color="auto" w:fill="731F1C" w:themeFill="accent5"/>
          </w:tcPr>
          <w:p w14:paraId="4480CA3E" w14:textId="6237C44E" w:rsidR="00650259" w:rsidRPr="0090596C" w:rsidRDefault="00DF0D81" w:rsidP="0090596C">
            <w:pPr>
              <w:pStyle w:val="Heading1"/>
            </w:pPr>
            <w:r>
              <w:t>Business Information</w:t>
            </w:r>
          </w:p>
        </w:tc>
      </w:tr>
      <w:tr w:rsidR="00650259" w:rsidRPr="00846B76" w14:paraId="23DED548" w14:textId="77777777" w:rsidTr="00DF0D81">
        <w:trPr>
          <w:gridAfter w:val="1"/>
          <w:wAfter w:w="1171" w:type="pct"/>
        </w:trPr>
        <w:tc>
          <w:tcPr>
            <w:tcW w:w="1052" w:type="pct"/>
            <w:vAlign w:val="bottom"/>
          </w:tcPr>
          <w:p w14:paraId="519E79DC" w14:textId="42C21715" w:rsidR="00650259" w:rsidRPr="00846B76" w:rsidRDefault="00DF0D81" w:rsidP="0090596C">
            <w:pPr>
              <w:pStyle w:val="NormalIndent"/>
            </w:pPr>
            <w:r>
              <w:t>Name</w:t>
            </w:r>
          </w:p>
        </w:tc>
        <w:tc>
          <w:tcPr>
            <w:tcW w:w="2777" w:type="pct"/>
            <w:tcBorders>
              <w:bottom w:val="single" w:sz="4" w:space="0" w:color="auto"/>
            </w:tcBorders>
            <w:vAlign w:val="bottom"/>
          </w:tcPr>
          <w:p w14:paraId="47B5C8A2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7649111E" w14:textId="77777777" w:rsidTr="00DF0D81">
        <w:trPr>
          <w:gridAfter w:val="1"/>
          <w:wAfter w:w="1171" w:type="pct"/>
        </w:trPr>
        <w:tc>
          <w:tcPr>
            <w:tcW w:w="1052" w:type="pct"/>
            <w:vAlign w:val="bottom"/>
          </w:tcPr>
          <w:p w14:paraId="36A8EA3F" w14:textId="1841F133" w:rsidR="00650259" w:rsidRPr="00846B76" w:rsidRDefault="00DF0D81" w:rsidP="0090596C">
            <w:pPr>
              <w:pStyle w:val="NormalIndent"/>
            </w:pPr>
            <w:r>
              <w:t>Address</w:t>
            </w:r>
          </w:p>
        </w:tc>
        <w:tc>
          <w:tcPr>
            <w:tcW w:w="2777" w:type="pct"/>
            <w:tcBorders>
              <w:bottom w:val="single" w:sz="4" w:space="0" w:color="auto"/>
            </w:tcBorders>
            <w:vAlign w:val="bottom"/>
          </w:tcPr>
          <w:p w14:paraId="092F4A7B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53A6B6D" w14:textId="77777777" w:rsidTr="00DF0D81">
        <w:trPr>
          <w:gridAfter w:val="1"/>
          <w:wAfter w:w="1171" w:type="pct"/>
        </w:trPr>
        <w:tc>
          <w:tcPr>
            <w:tcW w:w="1052" w:type="pct"/>
            <w:vAlign w:val="bottom"/>
          </w:tcPr>
          <w:p w14:paraId="6C22B431" w14:textId="12DE02D6" w:rsidR="00650259" w:rsidRPr="00846B76" w:rsidRDefault="00DF0D81" w:rsidP="0090596C">
            <w:pPr>
              <w:pStyle w:val="NormalIndent"/>
            </w:pPr>
            <w:r>
              <w:t>City/State/Zip</w:t>
            </w:r>
          </w:p>
        </w:tc>
        <w:tc>
          <w:tcPr>
            <w:tcW w:w="2777" w:type="pct"/>
            <w:tcBorders>
              <w:bottom w:val="single" w:sz="4" w:space="0" w:color="auto"/>
            </w:tcBorders>
            <w:vAlign w:val="bottom"/>
          </w:tcPr>
          <w:p w14:paraId="0A67A53A" w14:textId="77777777" w:rsidR="00650259" w:rsidRPr="00846B76" w:rsidRDefault="00650259" w:rsidP="007F7B5D">
            <w:pPr>
              <w:spacing w:before="120"/>
            </w:pPr>
          </w:p>
        </w:tc>
      </w:tr>
      <w:tr w:rsidR="00DF0D81" w:rsidRPr="00846B76" w14:paraId="1895C29F" w14:textId="77777777" w:rsidTr="00DF0D81">
        <w:trPr>
          <w:gridAfter w:val="1"/>
          <w:wAfter w:w="1171" w:type="pct"/>
        </w:trPr>
        <w:tc>
          <w:tcPr>
            <w:tcW w:w="1052" w:type="pct"/>
            <w:vAlign w:val="bottom"/>
          </w:tcPr>
          <w:p w14:paraId="6D3807C4" w14:textId="47341D55" w:rsidR="00DF0D81" w:rsidRDefault="00DF0D81" w:rsidP="00DF0D81">
            <w:pPr>
              <w:pStyle w:val="NormalIndent"/>
            </w:pPr>
            <w:r>
              <w:t>Phone</w:t>
            </w:r>
          </w:p>
        </w:tc>
        <w:tc>
          <w:tcPr>
            <w:tcW w:w="2777" w:type="pct"/>
            <w:tcBorders>
              <w:bottom w:val="single" w:sz="4" w:space="0" w:color="auto"/>
            </w:tcBorders>
            <w:vAlign w:val="bottom"/>
          </w:tcPr>
          <w:p w14:paraId="198EDBDF" w14:textId="1B9598CE" w:rsidR="00DF0D81" w:rsidRPr="00846B76" w:rsidRDefault="00DF0D81" w:rsidP="00DF0D81">
            <w:pPr>
              <w:spacing w:before="120"/>
            </w:pPr>
            <w:r>
              <w:t xml:space="preserve">                                            </w:t>
            </w:r>
            <w:sdt>
              <w:sdtPr>
                <w:id w:val="-1448076468"/>
                <w:placeholder>
                  <w:docPart w:val="E7C0F72FEB64244D9CAECD70C618AEEA"/>
                </w:placeholder>
                <w:temporary/>
                <w:showingPlcHdr/>
                <w15:appearance w15:val="hidden"/>
              </w:sdtPr>
              <w:sdtEndPr/>
              <w:sdtContent>
                <w:r w:rsidRPr="00DF0D81">
                  <w:t>Alt Phone</w:t>
                </w:r>
              </w:sdtContent>
            </w:sdt>
          </w:p>
        </w:tc>
      </w:tr>
      <w:tr w:rsidR="00650259" w:rsidRPr="00846B76" w14:paraId="3CBAA039" w14:textId="77777777" w:rsidTr="00DF0D81">
        <w:trPr>
          <w:gridAfter w:val="1"/>
          <w:wAfter w:w="1171" w:type="pct"/>
        </w:trPr>
        <w:tc>
          <w:tcPr>
            <w:tcW w:w="1052" w:type="pct"/>
            <w:vAlign w:val="bottom"/>
          </w:tcPr>
          <w:p w14:paraId="4458019D" w14:textId="7D163697" w:rsidR="00650259" w:rsidRPr="00846B76" w:rsidRDefault="00DF0D81" w:rsidP="0090596C">
            <w:pPr>
              <w:pStyle w:val="NormalIndent"/>
            </w:pPr>
            <w:r>
              <w:t>Email</w:t>
            </w:r>
          </w:p>
        </w:tc>
        <w:tc>
          <w:tcPr>
            <w:tcW w:w="2777" w:type="pct"/>
            <w:tcBorders>
              <w:bottom w:val="single" w:sz="4" w:space="0" w:color="auto"/>
            </w:tcBorders>
            <w:vAlign w:val="bottom"/>
          </w:tcPr>
          <w:p w14:paraId="7F42B22F" w14:textId="77777777" w:rsidR="00650259" w:rsidRPr="00846B76" w:rsidRDefault="00650259" w:rsidP="007F7B5D">
            <w:pPr>
              <w:spacing w:before="120"/>
            </w:pPr>
          </w:p>
        </w:tc>
      </w:tr>
      <w:tr w:rsidR="00DF0D81" w:rsidRPr="00846B76" w14:paraId="785B5AE5" w14:textId="77777777" w:rsidTr="00DF0D81">
        <w:trPr>
          <w:gridAfter w:val="1"/>
          <w:wAfter w:w="1171" w:type="pct"/>
          <w:trHeight w:val="152"/>
        </w:trPr>
        <w:tc>
          <w:tcPr>
            <w:tcW w:w="1052" w:type="pct"/>
            <w:vAlign w:val="bottom"/>
          </w:tcPr>
          <w:p w14:paraId="5EA17ACE" w14:textId="27BDA375" w:rsidR="00DF0D81" w:rsidRPr="00846B76" w:rsidRDefault="00DF0D81" w:rsidP="00DF0D81">
            <w:pPr>
              <w:pStyle w:val="NormalIndent"/>
              <w:snapToGrid w:val="0"/>
              <w:contextualSpacing/>
            </w:pPr>
            <w:r>
              <w:t>Website URL</w:t>
            </w:r>
          </w:p>
        </w:tc>
        <w:tc>
          <w:tcPr>
            <w:tcW w:w="2777" w:type="pct"/>
            <w:tcBorders>
              <w:bottom w:val="single" w:sz="4" w:space="0" w:color="auto"/>
            </w:tcBorders>
            <w:vAlign w:val="bottom"/>
          </w:tcPr>
          <w:p w14:paraId="73F11157" w14:textId="77777777" w:rsidR="00DF0D81" w:rsidRPr="00846B76" w:rsidRDefault="00DF0D81" w:rsidP="007F7B5D">
            <w:pPr>
              <w:spacing w:before="120"/>
            </w:pPr>
          </w:p>
        </w:tc>
      </w:tr>
      <w:tr w:rsidR="00DF0D81" w:rsidRPr="00846B76" w14:paraId="4593A803" w14:textId="77777777" w:rsidTr="00DF0D81">
        <w:trPr>
          <w:gridAfter w:val="1"/>
          <w:wAfter w:w="1171" w:type="pct"/>
          <w:trHeight w:val="2042"/>
        </w:trPr>
        <w:tc>
          <w:tcPr>
            <w:tcW w:w="1052" w:type="pct"/>
            <w:vAlign w:val="bottom"/>
          </w:tcPr>
          <w:p w14:paraId="63BB01AA" w14:textId="3F1DB907" w:rsidR="00DF0D81" w:rsidRPr="00846B76" w:rsidRDefault="00DF0D81" w:rsidP="00DF0D81">
            <w:pPr>
              <w:pStyle w:val="NormalIndent"/>
            </w:pPr>
            <w:r>
              <w:t>Business Description</w:t>
            </w:r>
          </w:p>
        </w:tc>
        <w:tc>
          <w:tcPr>
            <w:tcW w:w="2777" w:type="pct"/>
            <w:tcBorders>
              <w:bottom w:val="single" w:sz="4" w:space="0" w:color="auto"/>
            </w:tcBorders>
            <w:vAlign w:val="bottom"/>
          </w:tcPr>
          <w:p w14:paraId="183BB4CC" w14:textId="3F09C8E8" w:rsidR="00DF0D81" w:rsidRPr="00846B76" w:rsidRDefault="00DF0D81" w:rsidP="007F7B5D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6D54CE" wp14:editId="452B760E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41910</wp:posOffset>
                      </wp:positionV>
                      <wp:extent cx="5426075" cy="1254760"/>
                      <wp:effectExtent l="0" t="0" r="0" b="2540"/>
                      <wp:wrapNone/>
                      <wp:docPr id="134064534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6075" cy="1254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48CB33" w14:textId="77777777" w:rsidR="00DF0D81" w:rsidRDefault="00DF0D8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6D54C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4.75pt;margin-top:3.3pt;width:427.25pt;height:9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" fillcolor="white [3201]" stroked="f" strokeweight=".5pt">
                      <v:textbox>
                        <w:txbxContent>
                          <w:p w14:paraId="4448CB33" w14:textId="77777777" w:rsidR="00DF0D81" w:rsidRDefault="00DF0D81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F0D81" w:rsidRPr="00846B76" w14:paraId="641BC1F1" w14:textId="77777777" w:rsidTr="00DF0D81">
        <w:trPr>
          <w:trHeight w:val="782"/>
        </w:trPr>
        <w:tc>
          <w:tcPr>
            <w:tcW w:w="5000" w:type="pct"/>
            <w:gridSpan w:val="3"/>
          </w:tcPr>
          <w:p w14:paraId="4CA153E1" w14:textId="77777777" w:rsidR="00DF0D81" w:rsidRPr="00846B76" w:rsidRDefault="00DF0D81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DF0D81" w:rsidRPr="0090596C" w14:paraId="59AB7169" w14:textId="4EB96B92" w:rsidTr="00DF0D81">
        <w:tc>
          <w:tcPr>
            <w:tcW w:w="5000" w:type="pct"/>
            <w:gridSpan w:val="3"/>
            <w:shd w:val="clear" w:color="auto" w:fill="731F1C" w:themeFill="accent5"/>
          </w:tcPr>
          <w:p w14:paraId="17EC2746" w14:textId="11E5E109" w:rsidR="00DF0D81" w:rsidRPr="0090596C" w:rsidRDefault="00DF0D81" w:rsidP="0090596C">
            <w:pPr>
              <w:pStyle w:val="Heading1"/>
            </w:pPr>
            <w:r>
              <w:t xml:space="preserve">Primary Contact </w:t>
            </w:r>
          </w:p>
        </w:tc>
      </w:tr>
      <w:tr w:rsidR="00DF0D81" w:rsidRPr="00846B76" w14:paraId="49193153" w14:textId="77777777" w:rsidTr="00DF0D81">
        <w:trPr>
          <w:gridAfter w:val="1"/>
          <w:wAfter w:w="1171" w:type="pct"/>
          <w:trHeight w:val="791"/>
        </w:trPr>
        <w:sdt>
          <w:sdtPr>
            <w:id w:val="1384843028"/>
            <w:placeholder>
              <w:docPart w:val="F00DFEA78A7F0242978B4A56E6D81733"/>
            </w:placeholder>
            <w:temporary/>
            <w:showingPlcHdr/>
            <w15:appearance w15:val="hidden"/>
          </w:sdtPr>
          <w:sdtContent>
            <w:tc>
              <w:tcPr>
                <w:tcW w:w="1052" w:type="pct"/>
                <w:vAlign w:val="bottom"/>
              </w:tcPr>
              <w:p w14:paraId="212A9FD7" w14:textId="77777777" w:rsidR="00DF0D81" w:rsidRPr="00846B76" w:rsidRDefault="00DF0D81" w:rsidP="00F52451">
                <w:pPr>
                  <w:pStyle w:val="NormalIndent"/>
                </w:pPr>
                <w:r w:rsidRPr="0090596C">
                  <w:t>First Name</w:t>
                </w:r>
              </w:p>
            </w:tc>
          </w:sdtContent>
        </w:sdt>
        <w:tc>
          <w:tcPr>
            <w:tcW w:w="277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42B4A6" w14:textId="77777777" w:rsidR="00DF0D81" w:rsidRPr="00846B76" w:rsidRDefault="00DF0D81" w:rsidP="007F7B5D">
            <w:pPr>
              <w:spacing w:before="120"/>
            </w:pPr>
          </w:p>
        </w:tc>
      </w:tr>
      <w:tr w:rsidR="00DF0D81" w:rsidRPr="00846B76" w14:paraId="324D581F" w14:textId="26A5E24B" w:rsidTr="00DF0D81">
        <w:trPr>
          <w:gridAfter w:val="1"/>
          <w:wAfter w:w="1171" w:type="pct"/>
        </w:trPr>
        <w:sdt>
          <w:sdtPr>
            <w:id w:val="1166290108"/>
            <w:placeholder>
              <w:docPart w:val="B09357B7BB38ED48A31C21D4A6C5BC2B"/>
            </w:placeholder>
            <w:temporary/>
            <w:showingPlcHdr/>
            <w15:appearance w15:val="hidden"/>
          </w:sdtPr>
          <w:sdtContent>
            <w:tc>
              <w:tcPr>
                <w:tcW w:w="1052" w:type="pct"/>
                <w:vAlign w:val="bottom"/>
              </w:tcPr>
              <w:p w14:paraId="66862214" w14:textId="77777777" w:rsidR="00DF0D81" w:rsidRPr="00846B76" w:rsidRDefault="00DF0D81" w:rsidP="00F52451">
                <w:pPr>
                  <w:pStyle w:val="NormalIndent"/>
                </w:pPr>
                <w:r w:rsidRPr="0090596C">
                  <w:t>Last Name</w:t>
                </w:r>
              </w:p>
            </w:tc>
          </w:sdtContent>
        </w:sdt>
        <w:tc>
          <w:tcPr>
            <w:tcW w:w="277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D64CCE" w14:textId="77777777" w:rsidR="00DF0D81" w:rsidRPr="00846B76" w:rsidRDefault="00DF0D81" w:rsidP="007F7B5D">
            <w:pPr>
              <w:spacing w:before="120"/>
            </w:pPr>
          </w:p>
        </w:tc>
      </w:tr>
      <w:tr w:rsidR="00DF0D81" w:rsidRPr="00846B76" w14:paraId="36186ADD" w14:textId="77777777" w:rsidTr="00DF0D81">
        <w:trPr>
          <w:gridAfter w:val="1"/>
          <w:wAfter w:w="1171" w:type="pct"/>
        </w:trPr>
        <w:sdt>
          <w:sdtPr>
            <w:id w:val="946660661"/>
            <w:placeholder>
              <w:docPart w:val="B568BE855BAEBA47BD13563232720639"/>
            </w:placeholder>
            <w:temporary/>
            <w:showingPlcHdr/>
            <w15:appearance w15:val="hidden"/>
          </w:sdtPr>
          <w:sdtContent>
            <w:tc>
              <w:tcPr>
                <w:tcW w:w="1052" w:type="pct"/>
                <w:vAlign w:val="bottom"/>
              </w:tcPr>
              <w:p w14:paraId="5C3A7C92" w14:textId="77777777" w:rsidR="00DF0D81" w:rsidRDefault="00DF0D81" w:rsidP="00F52451">
                <w:pPr>
                  <w:pStyle w:val="NormalIndent"/>
                </w:pPr>
                <w:r w:rsidRPr="0090596C">
                  <w:t>Cell Phone</w:t>
                </w:r>
              </w:p>
            </w:tc>
          </w:sdtContent>
        </w:sdt>
        <w:tc>
          <w:tcPr>
            <w:tcW w:w="2777" w:type="pct"/>
            <w:vAlign w:val="bottom"/>
          </w:tcPr>
          <w:p w14:paraId="4AC9C8AD" w14:textId="2FDD75F7" w:rsidR="00DF0D81" w:rsidRPr="00846B76" w:rsidRDefault="00DF0D81" w:rsidP="007F7B5D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E035D85" wp14:editId="4392117B">
                      <wp:simplePos x="0" y="0"/>
                      <wp:positionH relativeFrom="column">
                        <wp:posOffset>-63575</wp:posOffset>
                      </wp:positionH>
                      <wp:positionV relativeFrom="paragraph">
                        <wp:posOffset>288777</wp:posOffset>
                      </wp:positionV>
                      <wp:extent cx="5426075" cy="0"/>
                      <wp:effectExtent l="0" t="0" r="9525" b="12700"/>
                      <wp:wrapNone/>
                      <wp:docPr id="588697114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260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CF8F24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pt,22.75pt" to="422.25pt,22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&#13;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DF0D81" w:rsidRPr="00846B76" w14:paraId="3B5C8D29" w14:textId="77777777" w:rsidTr="00DF0D81">
        <w:trPr>
          <w:gridAfter w:val="2"/>
          <w:wAfter w:w="3948" w:type="pct"/>
          <w:trHeight w:val="405"/>
        </w:trPr>
        <w:tc>
          <w:tcPr>
            <w:tcW w:w="1052" w:type="pct"/>
            <w:vAlign w:val="bottom"/>
          </w:tcPr>
          <w:p w14:paraId="79D91940" w14:textId="55CF09FB" w:rsidR="00DF0D81" w:rsidRPr="0090596C" w:rsidRDefault="00DF0D81" w:rsidP="00DF0D81">
            <w:pPr>
              <w:jc w:val="center"/>
              <w:rPr>
                <w:sz w:val="12"/>
                <w:szCs w:val="16"/>
              </w:rPr>
            </w:pPr>
          </w:p>
          <w:p w14:paraId="632D7898" w14:textId="44909666" w:rsidR="00DF0D81" w:rsidRPr="00DF0D81" w:rsidRDefault="00DF0D81" w:rsidP="00DF0D81">
            <w:pPr>
              <w:ind w:right="973"/>
              <w:jc w:val="center"/>
              <w:rPr>
                <w:sz w:val="12"/>
                <w:szCs w:val="16"/>
              </w:rPr>
            </w:pPr>
            <w:r>
              <w:t xml:space="preserve">Email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F5DD9CF" wp14:editId="5F33A8B5">
                      <wp:simplePos x="0" y="0"/>
                      <wp:positionH relativeFrom="column">
                        <wp:posOffset>1976755</wp:posOffset>
                      </wp:positionH>
                      <wp:positionV relativeFrom="paragraph">
                        <wp:posOffset>281940</wp:posOffset>
                      </wp:positionV>
                      <wp:extent cx="5426075" cy="0"/>
                      <wp:effectExtent l="0" t="0" r="9525" b="12700"/>
                      <wp:wrapNone/>
                      <wp:docPr id="199618560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260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7F2416" id="Straight Connector 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5.65pt,22.2pt" to="582.9pt,2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&#13;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76A6DB6B" w14:textId="70CFA444" w:rsidR="00CE6104" w:rsidRDefault="00CE6104" w:rsidP="00E677FE">
      <w:pPr>
        <w:spacing w:after="0"/>
        <w:rPr>
          <w:sz w:val="12"/>
          <w:szCs w:val="16"/>
        </w:rPr>
      </w:pPr>
    </w:p>
    <w:p w14:paraId="729000E7" w14:textId="77777777" w:rsidR="00DF0D81" w:rsidRDefault="00DF0D81" w:rsidP="00DF0D81">
      <w:pPr>
        <w:rPr>
          <w:sz w:val="12"/>
          <w:szCs w:val="16"/>
        </w:rPr>
      </w:pPr>
    </w:p>
    <w:p w14:paraId="4B727004" w14:textId="0AEEB6D8" w:rsidR="00DF0D81" w:rsidRDefault="00DF0D81" w:rsidP="00DF0D81">
      <w:pPr>
        <w:rPr>
          <w:sz w:val="20"/>
          <w:szCs w:val="24"/>
        </w:rPr>
      </w:pPr>
      <w:r w:rsidRPr="00DF0D81">
        <w:rPr>
          <w:sz w:val="20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Pr="00DF0D81">
        <w:rPr>
          <w:sz w:val="20"/>
          <w:szCs w:val="24"/>
        </w:rPr>
        <w:instrText xml:space="preserve"> FORMCHECKBOX </w:instrText>
      </w:r>
      <w:r w:rsidRPr="00DF0D81">
        <w:rPr>
          <w:sz w:val="20"/>
          <w:szCs w:val="24"/>
        </w:rPr>
      </w:r>
      <w:r w:rsidRPr="00DF0D81">
        <w:rPr>
          <w:sz w:val="20"/>
          <w:szCs w:val="24"/>
        </w:rPr>
        <w:fldChar w:fldCharType="separate"/>
      </w:r>
      <w:r w:rsidRPr="00DF0D81">
        <w:rPr>
          <w:sz w:val="20"/>
          <w:szCs w:val="24"/>
        </w:rPr>
        <w:fldChar w:fldCharType="end"/>
      </w:r>
      <w:bookmarkEnd w:id="0"/>
      <w:r>
        <w:rPr>
          <w:sz w:val="20"/>
          <w:szCs w:val="24"/>
        </w:rPr>
        <w:t xml:space="preserve"> </w:t>
      </w:r>
      <w:r w:rsidR="00C11699">
        <w:rPr>
          <w:sz w:val="20"/>
          <w:szCs w:val="24"/>
        </w:rPr>
        <w:t>Presenting Partner        $5,000</w:t>
      </w:r>
    </w:p>
    <w:p w14:paraId="628EABA7" w14:textId="02E93D83" w:rsidR="00C11699" w:rsidRDefault="00C11699" w:rsidP="00C11699">
      <w:pPr>
        <w:rPr>
          <w:sz w:val="20"/>
          <w:szCs w:val="24"/>
        </w:rPr>
      </w:pPr>
      <w:r w:rsidRPr="00DF0D81">
        <w:rPr>
          <w:sz w:val="20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DF0D81">
        <w:rPr>
          <w:sz w:val="20"/>
          <w:szCs w:val="24"/>
        </w:rPr>
        <w:instrText xml:space="preserve"> FORMCHECKBOX </w:instrText>
      </w:r>
      <w:r w:rsidRPr="00DF0D81">
        <w:rPr>
          <w:sz w:val="20"/>
          <w:szCs w:val="24"/>
        </w:rPr>
      </w:r>
      <w:r w:rsidRPr="00DF0D81">
        <w:rPr>
          <w:sz w:val="20"/>
          <w:szCs w:val="24"/>
        </w:rPr>
        <w:fldChar w:fldCharType="separate"/>
      </w:r>
      <w:r w:rsidRPr="00DF0D81">
        <w:rPr>
          <w:sz w:val="20"/>
          <w:szCs w:val="24"/>
        </w:rPr>
        <w:fldChar w:fldCharType="end"/>
      </w:r>
      <w:r>
        <w:rPr>
          <w:sz w:val="20"/>
          <w:szCs w:val="24"/>
        </w:rPr>
        <w:t xml:space="preserve"> </w:t>
      </w:r>
      <w:r>
        <w:rPr>
          <w:sz w:val="20"/>
          <w:szCs w:val="24"/>
        </w:rPr>
        <w:t>Community</w:t>
      </w:r>
      <w:r>
        <w:rPr>
          <w:sz w:val="20"/>
          <w:szCs w:val="24"/>
        </w:rPr>
        <w:t xml:space="preserve"> Partner </w:t>
      </w:r>
      <w:r>
        <w:rPr>
          <w:sz w:val="20"/>
          <w:szCs w:val="24"/>
        </w:rPr>
        <w:t xml:space="preserve">    </w:t>
      </w:r>
      <w:r>
        <w:rPr>
          <w:sz w:val="20"/>
          <w:szCs w:val="24"/>
        </w:rPr>
        <w:t xml:space="preserve"> $</w:t>
      </w:r>
      <w:r>
        <w:rPr>
          <w:sz w:val="20"/>
          <w:szCs w:val="24"/>
        </w:rPr>
        <w:t>2,5</w:t>
      </w:r>
      <w:r>
        <w:rPr>
          <w:sz w:val="20"/>
          <w:szCs w:val="24"/>
        </w:rPr>
        <w:t>00</w:t>
      </w:r>
    </w:p>
    <w:p w14:paraId="667616A3" w14:textId="4CD4539F" w:rsidR="00C11699" w:rsidRDefault="00C11699" w:rsidP="00C11699">
      <w:pPr>
        <w:rPr>
          <w:sz w:val="20"/>
          <w:szCs w:val="24"/>
        </w:rPr>
      </w:pPr>
      <w:r w:rsidRPr="00DF0D81">
        <w:rPr>
          <w:sz w:val="20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DF0D81">
        <w:rPr>
          <w:sz w:val="20"/>
          <w:szCs w:val="24"/>
        </w:rPr>
        <w:instrText xml:space="preserve"> FORMCHECKBOX </w:instrText>
      </w:r>
      <w:r w:rsidRPr="00DF0D81">
        <w:rPr>
          <w:sz w:val="20"/>
          <w:szCs w:val="24"/>
        </w:rPr>
      </w:r>
      <w:r w:rsidRPr="00DF0D81">
        <w:rPr>
          <w:sz w:val="20"/>
          <w:szCs w:val="24"/>
        </w:rPr>
        <w:fldChar w:fldCharType="separate"/>
      </w:r>
      <w:r w:rsidRPr="00DF0D81">
        <w:rPr>
          <w:sz w:val="20"/>
          <w:szCs w:val="24"/>
        </w:rPr>
        <w:fldChar w:fldCharType="end"/>
      </w:r>
      <w:r>
        <w:rPr>
          <w:sz w:val="20"/>
          <w:szCs w:val="24"/>
        </w:rPr>
        <w:t xml:space="preserve"> </w:t>
      </w:r>
      <w:r>
        <w:rPr>
          <w:sz w:val="20"/>
          <w:szCs w:val="24"/>
        </w:rPr>
        <w:t>Team</w:t>
      </w:r>
      <w:r>
        <w:rPr>
          <w:sz w:val="20"/>
          <w:szCs w:val="24"/>
        </w:rPr>
        <w:t xml:space="preserve"> Partner </w:t>
      </w:r>
      <w:r>
        <w:rPr>
          <w:sz w:val="20"/>
          <w:szCs w:val="24"/>
        </w:rPr>
        <w:t xml:space="preserve">              </w:t>
      </w:r>
      <w:r>
        <w:rPr>
          <w:sz w:val="20"/>
          <w:szCs w:val="24"/>
        </w:rPr>
        <w:t xml:space="preserve"> $</w:t>
      </w:r>
      <w:r>
        <w:rPr>
          <w:sz w:val="20"/>
          <w:szCs w:val="24"/>
        </w:rPr>
        <w:t>1,000</w:t>
      </w:r>
    </w:p>
    <w:p w14:paraId="1794F89A" w14:textId="0AC18C57" w:rsidR="00C11699" w:rsidRDefault="00C11699" w:rsidP="00C11699">
      <w:pPr>
        <w:rPr>
          <w:sz w:val="20"/>
          <w:szCs w:val="24"/>
        </w:rPr>
      </w:pPr>
      <w:r w:rsidRPr="00DF0D81">
        <w:rPr>
          <w:sz w:val="20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DF0D81">
        <w:rPr>
          <w:sz w:val="20"/>
          <w:szCs w:val="24"/>
        </w:rPr>
        <w:instrText xml:space="preserve"> FORMCHECKBOX </w:instrText>
      </w:r>
      <w:r w:rsidRPr="00DF0D81">
        <w:rPr>
          <w:sz w:val="20"/>
          <w:szCs w:val="24"/>
        </w:rPr>
      </w:r>
      <w:r w:rsidRPr="00DF0D81">
        <w:rPr>
          <w:sz w:val="20"/>
          <w:szCs w:val="24"/>
        </w:rPr>
        <w:fldChar w:fldCharType="separate"/>
      </w:r>
      <w:r w:rsidRPr="00DF0D81">
        <w:rPr>
          <w:sz w:val="20"/>
          <w:szCs w:val="24"/>
        </w:rPr>
        <w:fldChar w:fldCharType="end"/>
      </w:r>
      <w:r>
        <w:rPr>
          <w:sz w:val="20"/>
          <w:szCs w:val="24"/>
        </w:rPr>
        <w:t xml:space="preserve"> </w:t>
      </w:r>
      <w:r>
        <w:rPr>
          <w:sz w:val="20"/>
          <w:szCs w:val="24"/>
        </w:rPr>
        <w:t xml:space="preserve">Supporter       </w:t>
      </w:r>
      <w:r>
        <w:rPr>
          <w:sz w:val="20"/>
          <w:szCs w:val="24"/>
        </w:rPr>
        <w:t xml:space="preserve">                $</w:t>
      </w:r>
      <w:r>
        <w:rPr>
          <w:sz w:val="20"/>
          <w:szCs w:val="24"/>
        </w:rPr>
        <w:t>500</w:t>
      </w:r>
    </w:p>
    <w:p w14:paraId="6C8FDF4A" w14:textId="3C61BDC8" w:rsidR="00C11699" w:rsidRPr="00C11699" w:rsidRDefault="00C11699" w:rsidP="00C11699">
      <w:pPr>
        <w:jc w:val="center"/>
        <w:rPr>
          <w:i/>
          <w:iCs/>
          <w:sz w:val="20"/>
          <w:szCs w:val="24"/>
        </w:rPr>
      </w:pPr>
      <w:r>
        <w:rPr>
          <w:i/>
          <w:iCs/>
          <w:sz w:val="20"/>
          <w:szCs w:val="24"/>
        </w:rPr>
        <w:t xml:space="preserve">We Accept Check or Venmo </w:t>
      </w:r>
    </w:p>
    <w:p w14:paraId="1ACDC1C0" w14:textId="77777777" w:rsidR="00C11699" w:rsidRPr="00DF0D81" w:rsidRDefault="00C11699" w:rsidP="00DF0D81">
      <w:pPr>
        <w:rPr>
          <w:sz w:val="20"/>
          <w:szCs w:val="24"/>
        </w:rPr>
      </w:pPr>
    </w:p>
    <w:sectPr w:rsidR="00C11699" w:rsidRPr="00DF0D81" w:rsidSect="0090596C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F79714" w14:textId="77777777" w:rsidR="0011717F" w:rsidRDefault="0011717F" w:rsidP="00650259">
      <w:pPr>
        <w:spacing w:after="0" w:line="240" w:lineRule="auto"/>
      </w:pPr>
      <w:r>
        <w:separator/>
      </w:r>
    </w:p>
  </w:endnote>
  <w:endnote w:type="continuationSeparator" w:id="0">
    <w:p w14:paraId="3DF43E6F" w14:textId="77777777" w:rsidR="0011717F" w:rsidRDefault="0011717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1A31E3-06A2-194E-8E7D-F9023F062FF4}"/>
    <w:embedBold r:id="rId2" w:fontKey="{6F0A40DD-485C-164D-821E-F509930D72F6}"/>
    <w:embedItalic r:id="rId3" w:fontKey="{F8C77E2B-992F-A24B-9CE1-544AA4A67EA6}"/>
    <w:embedBoldItalic r:id="rId4" w:fontKey="{4A66546A-978E-9946-9209-AC3D3D30A37C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BD4B4952-F9C5-6346-8B67-254566BB5FCD}"/>
    <w:embedBold r:id="rId6" w:fontKey="{C6D73947-585C-F142-82BB-846D81257438}"/>
    <w:embedItalic r:id="rId7" w:fontKey="{BB765D4A-3211-8045-8703-E683855083E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55B371A6-9DCA-9146-A992-7056E7F6E74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185605B2-83F4-1B4F-A57B-42E4C037697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614E9545-5351-3647-A0DB-1F1438AD28F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BF55A5B0-0B13-6245-83F2-628A4E6F144F}"/>
    <w:embedBold r:id="rId12" w:fontKey="{1853D74F-8E14-B94C-8CAC-F88EE2A1BC98}"/>
    <w:embedItalic r:id="rId13" w:fontKey="{2C308F6D-0A6E-BA4A-8667-8E2E510E2C63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4" w:fontKey="{31AC600D-46FE-7F43-AE07-C0958EAD8E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7679A1ED" w14:textId="77777777" w:rsidTr="00C4167A">
      <w:sdt>
        <w:sdtPr>
          <w:rPr>
            <w:sz w:val="18"/>
            <w:szCs w:val="24"/>
          </w:rPr>
          <w:id w:val="14823600"/>
          <w:placeholder>
            <w:docPart w:val="FF4A4A0227B12C4180904A59CC4E3120"/>
          </w:placeholder>
          <w:temporary/>
          <w:showingPlcHdr/>
          <w15:appearance w15:val="hidden"/>
        </w:sdtPr>
        <w:sdtContent>
          <w:tc>
            <w:tcPr>
              <w:tcW w:w="4675" w:type="dxa"/>
              <w:vAlign w:val="center"/>
            </w:tcPr>
            <w:p w14:paraId="2D78E4B5" w14:textId="77777777" w:rsidR="007F7B5D" w:rsidRPr="007F7B5D" w:rsidRDefault="002928D0" w:rsidP="007F7B5D">
              <w:pPr>
                <w:tabs>
                  <w:tab w:val="center" w:pos="4680"/>
                  <w:tab w:val="right" w:pos="9810"/>
                </w:tabs>
                <w:spacing w:after="0" w:line="240" w:lineRule="auto"/>
                <w:rPr>
                  <w:sz w:val="18"/>
                  <w:szCs w:val="24"/>
                </w:rPr>
              </w:pPr>
              <w:r w:rsidRPr="007F7B5D">
                <w:rPr>
                  <w:rStyle w:val="FooterChar"/>
                </w:rPr>
                <w:t xml:space="preserve">Double click in Footer to put School Name </w:t>
              </w:r>
              <w:r w:rsidR="007F7B5D" w:rsidRPr="007F7B5D">
                <w:rPr>
                  <w:rStyle w:val="FooterChar"/>
                </w:rPr>
                <w:br/>
              </w:r>
              <w:r w:rsidRPr="007F7B5D">
                <w:rPr>
                  <w:rStyle w:val="FooterChar"/>
                </w:rPr>
                <w:t>here and update logo</w:t>
              </w:r>
            </w:p>
          </w:tc>
        </w:sdtContent>
      </w:sdt>
      <w:tc>
        <w:tcPr>
          <w:tcW w:w="4675" w:type="dxa"/>
          <w:vAlign w:val="center"/>
        </w:tcPr>
        <w:p w14:paraId="11EAC44E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7F7B5D">
            <w:rPr>
              <w:noProof/>
              <w:sz w:val="18"/>
              <w:szCs w:val="24"/>
            </w:rPr>
            <w:drawing>
              <wp:inline distT="0" distB="0" distL="0" distR="0" wp14:anchorId="75A1DB64" wp14:editId="5D6A7C52">
                <wp:extent cx="1280160" cy="493920"/>
                <wp:effectExtent l="0" t="0" r="0" b="1905"/>
                <wp:docPr id="9" name="Picture 8" descr="log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345E6C7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078EF1" w14:textId="77777777" w:rsidR="0011717F" w:rsidRDefault="0011717F" w:rsidP="00650259">
      <w:pPr>
        <w:spacing w:after="0" w:line="240" w:lineRule="auto"/>
      </w:pPr>
      <w:r>
        <w:separator/>
      </w:r>
    </w:p>
  </w:footnote>
  <w:footnote w:type="continuationSeparator" w:id="0">
    <w:p w14:paraId="06E92955" w14:textId="77777777" w:rsidR="0011717F" w:rsidRDefault="0011717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90596C" w14:paraId="6AFE3AA2" w14:textId="77777777" w:rsidTr="0090596C">
      <w:trPr>
        <w:trHeight w:val="990"/>
      </w:trPr>
      <w:tc>
        <w:tcPr>
          <w:tcW w:w="1350" w:type="dxa"/>
          <w:vAlign w:val="center"/>
        </w:tcPr>
        <w:p w14:paraId="753FBF40" w14:textId="77777777" w:rsidR="0090596C" w:rsidRDefault="0090596C" w:rsidP="0090596C">
          <w:pPr>
            <w:pStyle w:val="Header"/>
            <w:ind w:left="-108"/>
          </w:pPr>
          <w:bookmarkStart w:id="1" w:name="_Hlk521325785"/>
          <w:r>
            <w:drawing>
              <wp:inline distT="0" distB="0" distL="0" distR="0" wp14:anchorId="53FCAD19" wp14:editId="1F897658">
                <wp:extent cx="640080" cy="640080"/>
                <wp:effectExtent l="0" t="0" r="7620" b="0"/>
                <wp:docPr id="1" name="Graphic 1" descr="directory contact c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2998EE64" w14:textId="3AB10B7E" w:rsidR="0090596C" w:rsidRPr="0090596C" w:rsidRDefault="00DF0D81" w:rsidP="0090596C">
          <w:pPr>
            <w:pStyle w:val="Header"/>
          </w:pPr>
          <w:r>
            <w:t>Sponsorship Request Form</w:t>
          </w:r>
        </w:p>
      </w:tc>
    </w:tr>
    <w:bookmarkEnd w:id="1"/>
  </w:tbl>
  <w:p w14:paraId="361C3D8E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62886148">
    <w:abstractNumId w:val="11"/>
  </w:num>
  <w:num w:numId="2" w16cid:durableId="895701661">
    <w:abstractNumId w:val="7"/>
  </w:num>
  <w:num w:numId="3" w16cid:durableId="1905070178">
    <w:abstractNumId w:val="15"/>
  </w:num>
  <w:num w:numId="4" w16cid:durableId="1248999210">
    <w:abstractNumId w:val="12"/>
  </w:num>
  <w:num w:numId="5" w16cid:durableId="1056859849">
    <w:abstractNumId w:val="13"/>
  </w:num>
  <w:num w:numId="6" w16cid:durableId="650141208">
    <w:abstractNumId w:val="19"/>
  </w:num>
  <w:num w:numId="7" w16cid:durableId="1748502830">
    <w:abstractNumId w:val="6"/>
  </w:num>
  <w:num w:numId="8" w16cid:durableId="42484122">
    <w:abstractNumId w:val="10"/>
  </w:num>
  <w:num w:numId="9" w16cid:durableId="1670521354">
    <w:abstractNumId w:val="17"/>
  </w:num>
  <w:num w:numId="10" w16cid:durableId="891117705">
    <w:abstractNumId w:val="1"/>
  </w:num>
  <w:num w:numId="11" w16cid:durableId="1263681595">
    <w:abstractNumId w:val="5"/>
  </w:num>
  <w:num w:numId="12" w16cid:durableId="1135022497">
    <w:abstractNumId w:val="0"/>
  </w:num>
  <w:num w:numId="13" w16cid:durableId="307324650">
    <w:abstractNumId w:val="2"/>
  </w:num>
  <w:num w:numId="14" w16cid:durableId="1059091415">
    <w:abstractNumId w:val="9"/>
  </w:num>
  <w:num w:numId="15" w16cid:durableId="858009704">
    <w:abstractNumId w:val="8"/>
  </w:num>
  <w:num w:numId="16" w16cid:durableId="1964262861">
    <w:abstractNumId w:val="16"/>
  </w:num>
  <w:num w:numId="17" w16cid:durableId="2033609605">
    <w:abstractNumId w:val="3"/>
  </w:num>
  <w:num w:numId="18" w16cid:durableId="212083476">
    <w:abstractNumId w:val="21"/>
  </w:num>
  <w:num w:numId="19" w16cid:durableId="454562441">
    <w:abstractNumId w:val="18"/>
  </w:num>
  <w:num w:numId="20" w16cid:durableId="1813906494">
    <w:abstractNumId w:val="14"/>
  </w:num>
  <w:num w:numId="21" w16cid:durableId="930745754">
    <w:abstractNumId w:val="20"/>
  </w:num>
  <w:num w:numId="22" w16cid:durableId="35982355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7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D81"/>
    <w:rsid w:val="000456E1"/>
    <w:rsid w:val="00052382"/>
    <w:rsid w:val="0006568A"/>
    <w:rsid w:val="00076F0F"/>
    <w:rsid w:val="00084253"/>
    <w:rsid w:val="000D1F49"/>
    <w:rsid w:val="0011717F"/>
    <w:rsid w:val="001727CA"/>
    <w:rsid w:val="002928D0"/>
    <w:rsid w:val="002C56E6"/>
    <w:rsid w:val="00361E11"/>
    <w:rsid w:val="003B4744"/>
    <w:rsid w:val="003F061E"/>
    <w:rsid w:val="003F0847"/>
    <w:rsid w:val="0040090B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8597D"/>
    <w:rsid w:val="009F619A"/>
    <w:rsid w:val="009F6DDE"/>
    <w:rsid w:val="00A370A8"/>
    <w:rsid w:val="00BD4753"/>
    <w:rsid w:val="00BD5CB1"/>
    <w:rsid w:val="00BE62EE"/>
    <w:rsid w:val="00C003BA"/>
    <w:rsid w:val="00C11699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DF0D81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28A2B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grantdavis/Library/Containers/com.microsoft.Word/Data/Library/Application%20Support/Microsoft/Office/16.0/DTS/Search/%7b418E2740-6612-9A4D-8946-338E00CB0427%7dtf1166441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7C0F72FEB64244D9CAECD70C618A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D5E799-176F-244F-A7EF-92853322C12A}"/>
      </w:docPartPr>
      <w:docPartBody>
        <w:p w:rsidR="00000000" w:rsidRDefault="004D6915" w:rsidP="004D6915">
          <w:pPr>
            <w:pStyle w:val="E7C0F72FEB64244D9CAECD70C618AEEA"/>
          </w:pPr>
          <w:r w:rsidRPr="0090596C">
            <w:t>Alt Phone</w:t>
          </w:r>
        </w:p>
      </w:docPartBody>
    </w:docPart>
    <w:docPart>
      <w:docPartPr>
        <w:name w:val="FF4A4A0227B12C4180904A59CC4E3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29EE3-74E2-024C-BE4A-385ABB6F271C}"/>
      </w:docPartPr>
      <w:docPartBody>
        <w:p w:rsidR="00000000" w:rsidRDefault="004D6915" w:rsidP="004D6915">
          <w:pPr>
            <w:pStyle w:val="FF4A4A0227B12C4180904A59CC4E3120"/>
          </w:pPr>
          <w:r w:rsidRPr="0090596C">
            <w:t>Email</w:t>
          </w:r>
        </w:p>
      </w:docPartBody>
    </w:docPart>
    <w:docPart>
      <w:docPartPr>
        <w:name w:val="F00DFEA78A7F0242978B4A56E6D81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1BB0C-D968-2D4D-A238-7311EF5F6967}"/>
      </w:docPartPr>
      <w:docPartBody>
        <w:p w:rsidR="00000000" w:rsidRDefault="004D6915" w:rsidP="004D6915">
          <w:pPr>
            <w:pStyle w:val="F00DFEA78A7F0242978B4A56E6D81733"/>
          </w:pPr>
          <w:r w:rsidRPr="0090596C">
            <w:t>First Name</w:t>
          </w:r>
        </w:p>
      </w:docPartBody>
    </w:docPart>
    <w:docPart>
      <w:docPartPr>
        <w:name w:val="B09357B7BB38ED48A31C21D4A6C5B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D7AF4-1325-FD4E-8560-7E7EDE7B774E}"/>
      </w:docPartPr>
      <w:docPartBody>
        <w:p w:rsidR="00000000" w:rsidRDefault="004D6915" w:rsidP="004D6915">
          <w:pPr>
            <w:pStyle w:val="B09357B7BB38ED48A31C21D4A6C5BC2B"/>
          </w:pPr>
          <w:r w:rsidRPr="0090596C">
            <w:t>Last Name</w:t>
          </w:r>
        </w:p>
      </w:docPartBody>
    </w:docPart>
    <w:docPart>
      <w:docPartPr>
        <w:name w:val="B568BE855BAEBA47BD135632327206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78DD99-2078-8249-B590-7B1E08329CE5}"/>
      </w:docPartPr>
      <w:docPartBody>
        <w:p w:rsidR="00000000" w:rsidRDefault="004D6915" w:rsidP="004D6915">
          <w:pPr>
            <w:pStyle w:val="B568BE855BAEBA47BD13563232720639"/>
          </w:pPr>
          <w:r w:rsidRPr="0090596C">
            <w:t>Cell 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915"/>
    <w:rsid w:val="003F061E"/>
    <w:rsid w:val="004D6915"/>
    <w:rsid w:val="00AB1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540134157E676478C479D313D6C374E">
    <w:name w:val="9540134157E676478C479D313D6C374E"/>
  </w:style>
  <w:style w:type="paragraph" w:customStyle="1" w:styleId="BBE606ABA2323045AD2B11AA65CDD67F">
    <w:name w:val="BBE606ABA2323045AD2B11AA65CDD67F"/>
  </w:style>
  <w:style w:type="paragraph" w:customStyle="1" w:styleId="FFEF2BC67D25214EBC2B0CB120AD5C34">
    <w:name w:val="FFEF2BC67D25214EBC2B0CB120AD5C34"/>
  </w:style>
  <w:style w:type="paragraph" w:customStyle="1" w:styleId="664468B09EDC3F4AA657914118FD301A">
    <w:name w:val="664468B09EDC3F4AA657914118FD301A"/>
  </w:style>
  <w:style w:type="paragraph" w:customStyle="1" w:styleId="F4887FE8115F06429EF34B4AB0B2C640">
    <w:name w:val="F4887FE8115F06429EF34B4AB0B2C640"/>
  </w:style>
  <w:style w:type="paragraph" w:customStyle="1" w:styleId="F55816678F2DBC42B13ADB0149844B9F">
    <w:name w:val="F55816678F2DBC42B13ADB0149844B9F"/>
  </w:style>
  <w:style w:type="paragraph" w:customStyle="1" w:styleId="EF6DF0D6158D9D429A7E3D828F878AB2">
    <w:name w:val="EF6DF0D6158D9D429A7E3D828F878AB2"/>
  </w:style>
  <w:style w:type="paragraph" w:customStyle="1" w:styleId="37FEC8CB3CDC824CB91A87D1B2F485A8">
    <w:name w:val="37FEC8CB3CDC824CB91A87D1B2F485A8"/>
  </w:style>
  <w:style w:type="paragraph" w:customStyle="1" w:styleId="2BE14678AE66DC4FBE2F988A14F63D70">
    <w:name w:val="2BE14678AE66DC4FBE2F988A14F63D70"/>
  </w:style>
  <w:style w:type="paragraph" w:customStyle="1" w:styleId="F32BA9CCB6379C429930CF16149B5829">
    <w:name w:val="F32BA9CCB6379C429930CF16149B5829"/>
  </w:style>
  <w:style w:type="paragraph" w:customStyle="1" w:styleId="5E3407357E4360449AA30D69B43FD64A">
    <w:name w:val="5E3407357E4360449AA30D69B43FD64A"/>
  </w:style>
  <w:style w:type="paragraph" w:customStyle="1" w:styleId="FB3F90003CE2F54789A35AF2E677AD37">
    <w:name w:val="FB3F90003CE2F54789A35AF2E677AD37"/>
  </w:style>
  <w:style w:type="paragraph" w:customStyle="1" w:styleId="068061D985E0354AA5B337DF8B809559">
    <w:name w:val="068061D985E0354AA5B337DF8B809559"/>
  </w:style>
  <w:style w:type="paragraph" w:customStyle="1" w:styleId="C0F0BC76BA846A44928E01ABABE40898">
    <w:name w:val="C0F0BC76BA846A44928E01ABABE40898"/>
  </w:style>
  <w:style w:type="paragraph" w:customStyle="1" w:styleId="B74DC5E7DFD7C84A80899D6DEC01F893">
    <w:name w:val="B74DC5E7DFD7C84A80899D6DEC01F893"/>
  </w:style>
  <w:style w:type="paragraph" w:customStyle="1" w:styleId="7191E9B3D93CE946BF71C4FD39F5F60E">
    <w:name w:val="7191E9B3D93CE946BF71C4FD39F5F60E"/>
  </w:style>
  <w:style w:type="character" w:styleId="PlaceholderText">
    <w:name w:val="Placeholder Text"/>
    <w:basedOn w:val="DefaultParagraphFont"/>
    <w:uiPriority w:val="99"/>
    <w:semiHidden/>
    <w:rsid w:val="004D6915"/>
    <w:rPr>
      <w:color w:val="808080"/>
    </w:rPr>
  </w:style>
  <w:style w:type="paragraph" w:customStyle="1" w:styleId="36DA8A0B4391944098E6BC33457944A0">
    <w:name w:val="36DA8A0B4391944098E6BC33457944A0"/>
  </w:style>
  <w:style w:type="paragraph" w:customStyle="1" w:styleId="D7A27C7E3431414C85B79FA6B1F60406">
    <w:name w:val="D7A27C7E3431414C85B79FA6B1F60406"/>
  </w:style>
  <w:style w:type="paragraph" w:customStyle="1" w:styleId="2915D4662F4F1A4D9EDD18E5F0E0DD10">
    <w:name w:val="2915D4662F4F1A4D9EDD18E5F0E0DD10"/>
  </w:style>
  <w:style w:type="paragraph" w:customStyle="1" w:styleId="D0441FCF945C37488F76F78E43D49D61">
    <w:name w:val="D0441FCF945C37488F76F78E43D49D61"/>
  </w:style>
  <w:style w:type="paragraph" w:customStyle="1" w:styleId="B74E8B5E46533F4784F8DD896A8DE2A6">
    <w:name w:val="B74E8B5E46533F4784F8DD896A8DE2A6"/>
  </w:style>
  <w:style w:type="paragraph" w:customStyle="1" w:styleId="21C093C3D4FD054C90C4A5BE0A0B3332">
    <w:name w:val="21C093C3D4FD054C90C4A5BE0A0B3332"/>
  </w:style>
  <w:style w:type="paragraph" w:customStyle="1" w:styleId="58551BE18CF5F04F8F53DFC4A392AFF0">
    <w:name w:val="58551BE18CF5F04F8F53DFC4A392AFF0"/>
  </w:style>
  <w:style w:type="paragraph" w:customStyle="1" w:styleId="E7C0F72FEB64244D9CAECD70C618AEEA">
    <w:name w:val="E7C0F72FEB64244D9CAECD70C618AEEA"/>
    <w:rsid w:val="004D6915"/>
  </w:style>
  <w:style w:type="paragraph" w:customStyle="1" w:styleId="FF4A4A0227B12C4180904A59CC4E3120">
    <w:name w:val="FF4A4A0227B12C4180904A59CC4E3120"/>
    <w:rsid w:val="004D6915"/>
  </w:style>
  <w:style w:type="paragraph" w:customStyle="1" w:styleId="68754A1434991241B1E511558E5BBBD7">
    <w:name w:val="68754A1434991241B1E511558E5BBBD7"/>
    <w:rsid w:val="004D6915"/>
  </w:style>
  <w:style w:type="paragraph" w:customStyle="1" w:styleId="711D075906558049AC3DB1FBA3FC0983">
    <w:name w:val="711D075906558049AC3DB1FBA3FC0983"/>
    <w:rsid w:val="004D6915"/>
  </w:style>
  <w:style w:type="paragraph" w:customStyle="1" w:styleId="CB720B7E848E0A4C8823779D5DA88157">
    <w:name w:val="CB720B7E848E0A4C8823779D5DA88157"/>
    <w:rsid w:val="004D6915"/>
  </w:style>
  <w:style w:type="paragraph" w:customStyle="1" w:styleId="1671498351D8754E97689746BB47092D">
    <w:name w:val="1671498351D8754E97689746BB47092D"/>
    <w:rsid w:val="004D6915"/>
  </w:style>
  <w:style w:type="paragraph" w:customStyle="1" w:styleId="1E66871DFF53304EB6546F2104CE2D38">
    <w:name w:val="1E66871DFF53304EB6546F2104CE2D38"/>
    <w:rsid w:val="004D6915"/>
  </w:style>
  <w:style w:type="paragraph" w:customStyle="1" w:styleId="A2956A844E94F748B08785F0962C7637">
    <w:name w:val="A2956A844E94F748B08785F0962C7637"/>
    <w:rsid w:val="004D6915"/>
  </w:style>
  <w:style w:type="paragraph" w:customStyle="1" w:styleId="0EC7EE5A828A1F40954BCAF3CD03C157">
    <w:name w:val="0EC7EE5A828A1F40954BCAF3CD03C157"/>
    <w:rsid w:val="004D6915"/>
  </w:style>
  <w:style w:type="paragraph" w:customStyle="1" w:styleId="2BB9FE29A600CC44B3EADD4C61052BE7">
    <w:name w:val="2BB9FE29A600CC44B3EADD4C61052BE7"/>
    <w:rsid w:val="004D6915"/>
  </w:style>
  <w:style w:type="paragraph" w:customStyle="1" w:styleId="F2FFA7832EF6714E99902C9F3C25CF14">
    <w:name w:val="F2FFA7832EF6714E99902C9F3C25CF14"/>
    <w:rsid w:val="004D6915"/>
  </w:style>
  <w:style w:type="paragraph" w:customStyle="1" w:styleId="04BCD3B51C2CB74FBE7FE6BF280C8EA0">
    <w:name w:val="04BCD3B51C2CB74FBE7FE6BF280C8EA0"/>
    <w:rsid w:val="004D6915"/>
  </w:style>
  <w:style w:type="paragraph" w:customStyle="1" w:styleId="45F9AA7C2EAC3D43B98336AB37272384">
    <w:name w:val="45F9AA7C2EAC3D43B98336AB37272384"/>
    <w:rsid w:val="004D6915"/>
  </w:style>
  <w:style w:type="paragraph" w:customStyle="1" w:styleId="DC28B0F614168E40932D7B3240A8689C">
    <w:name w:val="DC28B0F614168E40932D7B3240A8689C"/>
    <w:rsid w:val="004D6915"/>
  </w:style>
  <w:style w:type="paragraph" w:customStyle="1" w:styleId="EDACAFA1D240EF429A4350AB861105C7">
    <w:name w:val="EDACAFA1D240EF429A4350AB861105C7"/>
    <w:rsid w:val="004D6915"/>
  </w:style>
  <w:style w:type="paragraph" w:customStyle="1" w:styleId="4ED99DD2DB00AA40B9E6FE066076764A">
    <w:name w:val="4ED99DD2DB00AA40B9E6FE066076764A"/>
    <w:rsid w:val="004D6915"/>
  </w:style>
  <w:style w:type="paragraph" w:customStyle="1" w:styleId="DB04F72DFA34F04C83EEBC830A56AD4D">
    <w:name w:val="DB04F72DFA34F04C83EEBC830A56AD4D"/>
    <w:rsid w:val="004D6915"/>
  </w:style>
  <w:style w:type="paragraph" w:customStyle="1" w:styleId="665E6486B19D394BA6EAEC95A72A5C60">
    <w:name w:val="665E6486B19D394BA6EAEC95A72A5C60"/>
    <w:rsid w:val="004D6915"/>
  </w:style>
  <w:style w:type="paragraph" w:customStyle="1" w:styleId="15C68B231D245242AA19A40C551DD319">
    <w:name w:val="15C68B231D245242AA19A40C551DD319"/>
    <w:rsid w:val="004D6915"/>
  </w:style>
  <w:style w:type="paragraph" w:customStyle="1" w:styleId="CD857C2276D4EF46A163656A6635C699">
    <w:name w:val="CD857C2276D4EF46A163656A6635C699"/>
    <w:rsid w:val="004D6915"/>
  </w:style>
  <w:style w:type="paragraph" w:customStyle="1" w:styleId="188E4C3D5801974192D6AA03FCB0D25C">
    <w:name w:val="188E4C3D5801974192D6AA03FCB0D25C"/>
    <w:rsid w:val="004D6915"/>
  </w:style>
  <w:style w:type="paragraph" w:customStyle="1" w:styleId="0759139D44D8E542A48E6B3E429FD854">
    <w:name w:val="0759139D44D8E542A48E6B3E429FD854"/>
    <w:rsid w:val="004D6915"/>
  </w:style>
  <w:style w:type="paragraph" w:customStyle="1" w:styleId="3579C0BF9000A64E82B04BA3A24B03FF">
    <w:name w:val="3579C0BF9000A64E82B04BA3A24B03FF"/>
    <w:rsid w:val="004D6915"/>
  </w:style>
  <w:style w:type="paragraph" w:customStyle="1" w:styleId="6DCCB04898034D4BA9E3B0CAAFEC0BA7">
    <w:name w:val="6DCCB04898034D4BA9E3B0CAAFEC0BA7"/>
    <w:rsid w:val="004D6915"/>
  </w:style>
  <w:style w:type="paragraph" w:customStyle="1" w:styleId="F332C43A55E51E43931F4A626A235A70">
    <w:name w:val="F332C43A55E51E43931F4A626A235A70"/>
    <w:rsid w:val="004D6915"/>
  </w:style>
  <w:style w:type="paragraph" w:customStyle="1" w:styleId="A60B91A2E49EB7488C2875195A264699">
    <w:name w:val="A60B91A2E49EB7488C2875195A264699"/>
    <w:rsid w:val="004D6915"/>
  </w:style>
  <w:style w:type="paragraph" w:customStyle="1" w:styleId="CBE44DB1109B154F9F003614B7D60BF2">
    <w:name w:val="CBE44DB1109B154F9F003614B7D60BF2"/>
    <w:rsid w:val="004D6915"/>
  </w:style>
  <w:style w:type="paragraph" w:customStyle="1" w:styleId="5783A5F2E6C844448DD364A41959462C">
    <w:name w:val="5783A5F2E6C844448DD364A41959462C"/>
    <w:rsid w:val="004D6915"/>
  </w:style>
  <w:style w:type="paragraph" w:customStyle="1" w:styleId="FD4F8E1077C8B84B9F8106B427E4BC1E">
    <w:name w:val="FD4F8E1077C8B84B9F8106B427E4BC1E"/>
    <w:rsid w:val="004D6915"/>
  </w:style>
  <w:style w:type="paragraph" w:customStyle="1" w:styleId="A67AFF543A6FB64E9BE1398F0D29B9E1">
    <w:name w:val="A67AFF543A6FB64E9BE1398F0D29B9E1"/>
    <w:rsid w:val="004D6915"/>
  </w:style>
  <w:style w:type="paragraph" w:customStyle="1" w:styleId="DD4C7C923E9AA645BB83DDA36699C3F8">
    <w:name w:val="DD4C7C923E9AA645BB83DDA36699C3F8"/>
    <w:rsid w:val="004D6915"/>
  </w:style>
  <w:style w:type="paragraph" w:customStyle="1" w:styleId="7B78E1A1097FBC4A881857AD7761141B">
    <w:name w:val="7B78E1A1097FBC4A881857AD7761141B"/>
    <w:rsid w:val="004D6915"/>
  </w:style>
  <w:style w:type="paragraph" w:customStyle="1" w:styleId="98C7472D713DFE4CA0123797E6C9BCF0">
    <w:name w:val="98C7472D713DFE4CA0123797E6C9BCF0"/>
    <w:rsid w:val="004D6915"/>
  </w:style>
  <w:style w:type="paragraph" w:customStyle="1" w:styleId="676ABAA67928BF4096A185F4EE0124AE">
    <w:name w:val="676ABAA67928BF4096A185F4EE0124AE"/>
    <w:rsid w:val="004D6915"/>
  </w:style>
  <w:style w:type="paragraph" w:customStyle="1" w:styleId="F00DFEA78A7F0242978B4A56E6D81733">
    <w:name w:val="F00DFEA78A7F0242978B4A56E6D81733"/>
    <w:rsid w:val="004D6915"/>
  </w:style>
  <w:style w:type="paragraph" w:customStyle="1" w:styleId="B09357B7BB38ED48A31C21D4A6C5BC2B">
    <w:name w:val="B09357B7BB38ED48A31C21D4A6C5BC2B"/>
    <w:rsid w:val="004D6915"/>
  </w:style>
  <w:style w:type="paragraph" w:customStyle="1" w:styleId="B568BE855BAEBA47BD13563232720639">
    <w:name w:val="B568BE855BAEBA47BD13563232720639"/>
    <w:rsid w:val="004D6915"/>
  </w:style>
  <w:style w:type="paragraph" w:customStyle="1" w:styleId="E5FB09F44C129E46BFB745578E17368A">
    <w:name w:val="E5FB09F44C129E46BFB745578E17368A"/>
    <w:rsid w:val="004D6915"/>
  </w:style>
  <w:style w:type="paragraph" w:customStyle="1" w:styleId="EF3B72B4832BA54FB369F236E963B87D">
    <w:name w:val="EF3B72B4832BA54FB369F236E963B87D"/>
    <w:rsid w:val="004D6915"/>
  </w:style>
  <w:style w:type="paragraph" w:customStyle="1" w:styleId="8DF32D84233C0F46B92CB29D9D513592">
    <w:name w:val="8DF32D84233C0F46B92CB29D9D513592"/>
    <w:rsid w:val="004D6915"/>
  </w:style>
  <w:style w:type="paragraph" w:customStyle="1" w:styleId="4622CB27C7A7014C95AB6DA05259F050">
    <w:name w:val="4622CB27C7A7014C95AB6DA05259F050"/>
    <w:rsid w:val="004D6915"/>
  </w:style>
  <w:style w:type="paragraph" w:customStyle="1" w:styleId="95F899FBA6315B4EBD44B38945F69A0C">
    <w:name w:val="95F899FBA6315B4EBD44B38945F69A0C"/>
    <w:rsid w:val="004D6915"/>
  </w:style>
  <w:style w:type="paragraph" w:customStyle="1" w:styleId="901589750C9F544ABC70485217866C79">
    <w:name w:val="901589750C9F544ABC70485217866C79"/>
    <w:rsid w:val="004D6915"/>
  </w:style>
  <w:style w:type="paragraph" w:customStyle="1" w:styleId="7A753EE942739A49B2E0CBE86DD91059">
    <w:name w:val="7A753EE942739A49B2E0CBE86DD91059"/>
    <w:rsid w:val="004D6915"/>
  </w:style>
  <w:style w:type="paragraph" w:customStyle="1" w:styleId="338CF0D60EA2D544BC4FF16A56440CC1">
    <w:name w:val="338CF0D60EA2D544BC4FF16A56440CC1"/>
    <w:rsid w:val="004D6915"/>
  </w:style>
  <w:style w:type="paragraph" w:customStyle="1" w:styleId="2724DBE9C03AC548823D6DF453C66577">
    <w:name w:val="2724DBE9C03AC548823D6DF453C66577"/>
    <w:rsid w:val="004D6915"/>
  </w:style>
  <w:style w:type="paragraph" w:customStyle="1" w:styleId="8BB8940037B7654DA31C86AB27F3CC49">
    <w:name w:val="8BB8940037B7654DA31C86AB27F3CC49"/>
    <w:rsid w:val="004D6915"/>
  </w:style>
  <w:style w:type="paragraph" w:customStyle="1" w:styleId="8ABFB00649C4F44ABD1F44F8B813EF92">
    <w:name w:val="8ABFB00649C4F44ABD1F44F8B813EF92"/>
    <w:rsid w:val="004D6915"/>
  </w:style>
  <w:style w:type="paragraph" w:customStyle="1" w:styleId="7AB50324A093444E9D215FF776FAC3ED">
    <w:name w:val="7AB50324A093444E9D215FF776FAC3ED"/>
    <w:rsid w:val="004D6915"/>
  </w:style>
  <w:style w:type="paragraph" w:customStyle="1" w:styleId="AF72BF241F7C644FA48A8703DA8AC35E">
    <w:name w:val="AF72BF241F7C644FA48A8703DA8AC35E"/>
    <w:rsid w:val="004D6915"/>
  </w:style>
  <w:style w:type="paragraph" w:customStyle="1" w:styleId="8CA6B36AADD06446AC9F7F15BD55E217">
    <w:name w:val="8CA6B36AADD06446AC9F7F15BD55E217"/>
    <w:rsid w:val="004D6915"/>
  </w:style>
  <w:style w:type="paragraph" w:customStyle="1" w:styleId="D315625D0828464ABE86F56B2F4B6F6B">
    <w:name w:val="D315625D0828464ABE86F56B2F4B6F6B"/>
    <w:rsid w:val="004D6915"/>
  </w:style>
  <w:style w:type="paragraph" w:customStyle="1" w:styleId="6693762B9695AA4AA295C6C3FE2A3825">
    <w:name w:val="6693762B9695AA4AA295C6C3FE2A3825"/>
    <w:rsid w:val="004D6915"/>
  </w:style>
  <w:style w:type="paragraph" w:customStyle="1" w:styleId="35E97B86D6AE4D4CB8BB7A906E577C9B">
    <w:name w:val="35E97B86D6AE4D4CB8BB7A906E577C9B"/>
    <w:rsid w:val="004D6915"/>
  </w:style>
  <w:style w:type="paragraph" w:customStyle="1" w:styleId="B248D7505C89DC4ABE1C46B13F84E6D2">
    <w:name w:val="B248D7505C89DC4ABE1C46B13F84E6D2"/>
    <w:rsid w:val="004D6915"/>
  </w:style>
  <w:style w:type="paragraph" w:customStyle="1" w:styleId="8E005EF602D8804C91C64E0BAFBBBA80">
    <w:name w:val="8E005EF602D8804C91C64E0BAFBBBA80"/>
    <w:rsid w:val="004D6915"/>
  </w:style>
  <w:style w:type="paragraph" w:customStyle="1" w:styleId="72077F2CA5EDFD4CAAF7324229EA3BF1">
    <w:name w:val="72077F2CA5EDFD4CAAF7324229EA3BF1"/>
    <w:rsid w:val="004D6915"/>
  </w:style>
  <w:style w:type="paragraph" w:customStyle="1" w:styleId="914C33863C35B54AB2C7A00D6551B1EE">
    <w:name w:val="914C33863C35B54AB2C7A00D6551B1EE"/>
    <w:rsid w:val="004D6915"/>
  </w:style>
  <w:style w:type="paragraph" w:customStyle="1" w:styleId="7AF08CD7EF0074429A4830339716C617">
    <w:name w:val="7AF08CD7EF0074429A4830339716C617"/>
    <w:rsid w:val="004D69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0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2026-03-31T00:56:00Z</dcterms:created>
  <dcterms:modified xsi:type="dcterms:W3CDTF">2026-03-31T01:23:00Z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