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C87957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C87957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C87957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C87957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C87957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tbl>
      <w:tblPr>
        <w:tblStyle w:val="TableGrid"/>
        <w:tblpPr w:leftFromText="180" w:rightFromText="180" w:vertAnchor="text" w:horzAnchor="margin" w:tblpY="111"/>
        <w:tblW w:w="4950" w:type="pct"/>
        <w:tblLook w:val="04A0" w:firstRow="1" w:lastRow="0" w:firstColumn="1" w:lastColumn="0" w:noHBand="0" w:noVBand="1"/>
      </w:tblPr>
      <w:tblGrid>
        <w:gridCol w:w="986"/>
        <w:gridCol w:w="856"/>
        <w:gridCol w:w="857"/>
        <w:gridCol w:w="887"/>
        <w:gridCol w:w="887"/>
        <w:gridCol w:w="887"/>
        <w:gridCol w:w="887"/>
        <w:gridCol w:w="887"/>
        <w:gridCol w:w="887"/>
        <w:gridCol w:w="887"/>
        <w:gridCol w:w="887"/>
        <w:gridCol w:w="887"/>
      </w:tblGrid>
      <w:tr w:rsidR="00C87957" w:rsidRPr="00C87957" w14:paraId="315FCCE9" w14:textId="77777777" w:rsidTr="00C87957">
        <w:trPr>
          <w:trHeight w:val="84"/>
        </w:trPr>
        <w:tc>
          <w:tcPr>
            <w:tcW w:w="462" w:type="pct"/>
            <w:shd w:val="clear" w:color="auto" w:fill="7030A0"/>
          </w:tcPr>
          <w:p w14:paraId="5BE6E67A" w14:textId="1F8091CC" w:rsidR="00C87957" w:rsidRPr="00C87957" w:rsidRDefault="00C87957" w:rsidP="00C87957">
            <w:pPr>
              <w:jc w:val="right"/>
              <w:rPr>
                <w:color w:val="FFFFFF" w:themeColor="background1"/>
                <w:sz w:val="16"/>
                <w:szCs w:val="16"/>
              </w:rPr>
            </w:pPr>
            <w:r w:rsidRPr="00C87957">
              <w:rPr>
                <w:color w:val="FFFFFF" w:themeColor="background1"/>
                <w:sz w:val="16"/>
                <w:szCs w:val="16"/>
              </w:rPr>
              <w:t xml:space="preserve">Ladies </w:t>
            </w:r>
            <w:r w:rsidRPr="00C87957">
              <w:rPr>
                <w:color w:val="FFFFFF" w:themeColor="background1"/>
                <w:sz w:val="16"/>
                <w:szCs w:val="16"/>
              </w:rPr>
              <w:t>Size</w:t>
            </w:r>
          </w:p>
        </w:tc>
        <w:tc>
          <w:tcPr>
            <w:tcW w:w="401" w:type="pct"/>
            <w:vMerge w:val="restart"/>
            <w:shd w:val="clear" w:color="auto" w:fill="7030A0"/>
          </w:tcPr>
          <w:p w14:paraId="4424C5F7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401" w:type="pct"/>
            <w:vMerge w:val="restart"/>
            <w:shd w:val="clear" w:color="auto" w:fill="7030A0"/>
          </w:tcPr>
          <w:p w14:paraId="51CB60EF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415" w:type="pct"/>
            <w:vMerge w:val="restart"/>
            <w:shd w:val="clear" w:color="auto" w:fill="7030A0"/>
          </w:tcPr>
          <w:p w14:paraId="02528041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415" w:type="pct"/>
            <w:vMerge w:val="restart"/>
            <w:shd w:val="clear" w:color="auto" w:fill="7030A0"/>
          </w:tcPr>
          <w:p w14:paraId="320EDF68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415" w:type="pct"/>
            <w:vMerge w:val="restart"/>
            <w:shd w:val="clear" w:color="auto" w:fill="7030A0"/>
          </w:tcPr>
          <w:p w14:paraId="7F9D6F8C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415" w:type="pct"/>
            <w:vMerge w:val="restart"/>
            <w:shd w:val="clear" w:color="auto" w:fill="7030A0"/>
          </w:tcPr>
          <w:p w14:paraId="55CD4BBD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16</w:t>
            </w:r>
          </w:p>
        </w:tc>
        <w:tc>
          <w:tcPr>
            <w:tcW w:w="415" w:type="pct"/>
            <w:vMerge w:val="restart"/>
            <w:shd w:val="clear" w:color="auto" w:fill="7030A0"/>
          </w:tcPr>
          <w:p w14:paraId="3FDF717E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18</w:t>
            </w:r>
          </w:p>
        </w:tc>
        <w:tc>
          <w:tcPr>
            <w:tcW w:w="415" w:type="pct"/>
            <w:vMerge w:val="restart"/>
            <w:shd w:val="clear" w:color="auto" w:fill="7030A0"/>
          </w:tcPr>
          <w:p w14:paraId="7A11D4D3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20</w:t>
            </w:r>
          </w:p>
        </w:tc>
        <w:tc>
          <w:tcPr>
            <w:tcW w:w="415" w:type="pct"/>
            <w:vMerge w:val="restart"/>
            <w:shd w:val="clear" w:color="auto" w:fill="7030A0"/>
          </w:tcPr>
          <w:p w14:paraId="191E8BA1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22</w:t>
            </w:r>
          </w:p>
        </w:tc>
        <w:tc>
          <w:tcPr>
            <w:tcW w:w="415" w:type="pct"/>
            <w:vMerge w:val="restart"/>
            <w:shd w:val="clear" w:color="auto" w:fill="7030A0"/>
          </w:tcPr>
          <w:p w14:paraId="43DF6565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24</w:t>
            </w:r>
          </w:p>
        </w:tc>
        <w:tc>
          <w:tcPr>
            <w:tcW w:w="415" w:type="pct"/>
            <w:shd w:val="clear" w:color="auto" w:fill="7030A0"/>
          </w:tcPr>
          <w:p w14:paraId="6C41BF96" w14:textId="77777777" w:rsidR="00C87957" w:rsidRPr="00C87957" w:rsidRDefault="00C87957" w:rsidP="00C87957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26/28</w:t>
            </w:r>
          </w:p>
        </w:tc>
      </w:tr>
      <w:tr w:rsidR="00C87957" w:rsidRPr="00C87957" w14:paraId="310CC4BC" w14:textId="77777777" w:rsidTr="00C87957">
        <w:trPr>
          <w:trHeight w:val="84"/>
        </w:trPr>
        <w:tc>
          <w:tcPr>
            <w:tcW w:w="462" w:type="pct"/>
            <w:shd w:val="clear" w:color="auto" w:fill="7030A0"/>
          </w:tcPr>
          <w:p w14:paraId="4344E461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Colour</w:t>
            </w:r>
          </w:p>
        </w:tc>
        <w:tc>
          <w:tcPr>
            <w:tcW w:w="401" w:type="pct"/>
            <w:vMerge/>
            <w:shd w:val="clear" w:color="auto" w:fill="7030A0"/>
          </w:tcPr>
          <w:p w14:paraId="44FA3FFE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01" w:type="pct"/>
            <w:vMerge/>
            <w:shd w:val="clear" w:color="auto" w:fill="7030A0"/>
          </w:tcPr>
          <w:p w14:paraId="4F75DC8C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7030A0"/>
          </w:tcPr>
          <w:p w14:paraId="779AC890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7030A0"/>
          </w:tcPr>
          <w:p w14:paraId="080D3720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7030A0"/>
          </w:tcPr>
          <w:p w14:paraId="7E086F02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7030A0"/>
          </w:tcPr>
          <w:p w14:paraId="24979C42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7030A0"/>
          </w:tcPr>
          <w:p w14:paraId="6752659E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7030A0"/>
          </w:tcPr>
          <w:p w14:paraId="5F114FD7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7030A0"/>
          </w:tcPr>
          <w:p w14:paraId="3630C518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  <w:vMerge/>
            <w:shd w:val="clear" w:color="auto" w:fill="7030A0"/>
          </w:tcPr>
          <w:p w14:paraId="08060955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  <w:shd w:val="clear" w:color="auto" w:fill="7030A0"/>
          </w:tcPr>
          <w:p w14:paraId="6AA0ACA9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</w:tr>
      <w:tr w:rsidR="00C87957" w:rsidRPr="00C87957" w14:paraId="7FC87BAE" w14:textId="77777777" w:rsidTr="00C87957">
        <w:trPr>
          <w:trHeight w:val="297"/>
        </w:trPr>
        <w:tc>
          <w:tcPr>
            <w:tcW w:w="462" w:type="pct"/>
            <w:shd w:val="clear" w:color="auto" w:fill="7030A0"/>
          </w:tcPr>
          <w:p w14:paraId="51E42501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Aqua</w:t>
            </w:r>
          </w:p>
        </w:tc>
        <w:tc>
          <w:tcPr>
            <w:tcW w:w="401" w:type="pct"/>
          </w:tcPr>
          <w:p w14:paraId="386C86DB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01" w:type="pct"/>
          </w:tcPr>
          <w:p w14:paraId="367E6430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5" w:type="pct"/>
          </w:tcPr>
          <w:p w14:paraId="29D65D1B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5" w:type="pct"/>
          </w:tcPr>
          <w:p w14:paraId="1FBE9C38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5" w:type="pct"/>
          </w:tcPr>
          <w:p w14:paraId="6E7BC7CA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5" w:type="pct"/>
          </w:tcPr>
          <w:p w14:paraId="1DAC7A1C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5" w:type="pct"/>
          </w:tcPr>
          <w:p w14:paraId="7CD54309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5" w:type="pct"/>
          </w:tcPr>
          <w:p w14:paraId="1C799952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5" w:type="pct"/>
          </w:tcPr>
          <w:p w14:paraId="7FFBABBD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5" w:type="pct"/>
          </w:tcPr>
          <w:p w14:paraId="74F86067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5" w:type="pct"/>
          </w:tcPr>
          <w:p w14:paraId="77973B3D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87957" w:rsidRPr="00C87957" w14:paraId="38AD9D4D" w14:textId="77777777" w:rsidTr="00C87957">
        <w:trPr>
          <w:trHeight w:val="302"/>
        </w:trPr>
        <w:tc>
          <w:tcPr>
            <w:tcW w:w="462" w:type="pct"/>
            <w:shd w:val="clear" w:color="auto" w:fill="7030A0"/>
          </w:tcPr>
          <w:p w14:paraId="493DD166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Black</w:t>
            </w:r>
          </w:p>
        </w:tc>
        <w:tc>
          <w:tcPr>
            <w:tcW w:w="401" w:type="pct"/>
          </w:tcPr>
          <w:p w14:paraId="63971463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01" w:type="pct"/>
          </w:tcPr>
          <w:p w14:paraId="35F60E1B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3B87EA1D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682D3F3D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2ADFE5CC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6A7F8665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3953AEE1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5A68AD93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7CD7D74F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7F6BFC03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6CB00B47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</w:tr>
      <w:tr w:rsidR="00C87957" w:rsidRPr="00C87957" w14:paraId="10FCE170" w14:textId="77777777" w:rsidTr="00C87957">
        <w:trPr>
          <w:trHeight w:val="302"/>
        </w:trPr>
        <w:tc>
          <w:tcPr>
            <w:tcW w:w="462" w:type="pct"/>
            <w:shd w:val="clear" w:color="auto" w:fill="7030A0"/>
          </w:tcPr>
          <w:p w14:paraId="77786C36" w14:textId="66166A35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 xml:space="preserve">Charcoal </w:t>
            </w:r>
          </w:p>
        </w:tc>
        <w:tc>
          <w:tcPr>
            <w:tcW w:w="401" w:type="pct"/>
          </w:tcPr>
          <w:p w14:paraId="61DC3A44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01" w:type="pct"/>
          </w:tcPr>
          <w:p w14:paraId="58B43D36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159D19C9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46F2ED57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7087FAB8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2BAA5610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40B468F9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642BE508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02FE562D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723CAFE5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1D34E333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</w:tr>
      <w:tr w:rsidR="00C87957" w:rsidRPr="00C87957" w14:paraId="37E3953D" w14:textId="77777777" w:rsidTr="00C87957">
        <w:trPr>
          <w:trHeight w:val="302"/>
        </w:trPr>
        <w:tc>
          <w:tcPr>
            <w:tcW w:w="462" w:type="pct"/>
            <w:shd w:val="clear" w:color="auto" w:fill="7030A0"/>
          </w:tcPr>
          <w:p w14:paraId="50614B38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Hot Pink</w:t>
            </w:r>
          </w:p>
        </w:tc>
        <w:tc>
          <w:tcPr>
            <w:tcW w:w="401" w:type="pct"/>
          </w:tcPr>
          <w:p w14:paraId="3F8F92C3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01" w:type="pct"/>
          </w:tcPr>
          <w:p w14:paraId="01FE2081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0D31AA4A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455E9FEB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5A29CC55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1090BEDC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1BF6B991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6339B9A1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38933A0B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032688B3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7856E030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</w:tr>
      <w:tr w:rsidR="00C87957" w:rsidRPr="00C87957" w14:paraId="1DA112CA" w14:textId="77777777" w:rsidTr="00C87957">
        <w:trPr>
          <w:trHeight w:val="302"/>
        </w:trPr>
        <w:tc>
          <w:tcPr>
            <w:tcW w:w="462" w:type="pct"/>
            <w:shd w:val="clear" w:color="auto" w:fill="7030A0"/>
          </w:tcPr>
          <w:p w14:paraId="30E1230C" w14:textId="77777777" w:rsidR="00C87957" w:rsidRPr="00C87957" w:rsidRDefault="00C87957" w:rsidP="00C87957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Jade</w:t>
            </w:r>
          </w:p>
        </w:tc>
        <w:tc>
          <w:tcPr>
            <w:tcW w:w="401" w:type="pct"/>
          </w:tcPr>
          <w:p w14:paraId="480A4DB0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01" w:type="pct"/>
          </w:tcPr>
          <w:p w14:paraId="4E5339F8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69E3C18C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61850B9F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481BC4F4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6C5F9795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2A473241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085FBCA9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5BD55917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22C79BF4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5EB695E3" w14:textId="77777777" w:rsidR="00C87957" w:rsidRPr="00C87957" w:rsidRDefault="00C87957" w:rsidP="00C87957">
            <w:pPr>
              <w:rPr>
                <w:sz w:val="20"/>
                <w:szCs w:val="20"/>
              </w:rPr>
            </w:pPr>
          </w:p>
        </w:tc>
      </w:tr>
    </w:tbl>
    <w:p w14:paraId="69986AB6" w14:textId="77777777" w:rsidR="00806FF3" w:rsidRDefault="00806FF3" w:rsidP="002A64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3"/>
        <w:gridCol w:w="1138"/>
        <w:gridCol w:w="1138"/>
        <w:gridCol w:w="1179"/>
        <w:gridCol w:w="1179"/>
        <w:gridCol w:w="1179"/>
        <w:gridCol w:w="1179"/>
        <w:gridCol w:w="1179"/>
        <w:gridCol w:w="1179"/>
      </w:tblGrid>
      <w:tr w:rsidR="00C87957" w:rsidRPr="00C87957" w14:paraId="27A79F6B" w14:textId="77777777" w:rsidTr="00C87957">
        <w:trPr>
          <w:trHeight w:val="85"/>
        </w:trPr>
        <w:tc>
          <w:tcPr>
            <w:tcW w:w="1313" w:type="dxa"/>
            <w:shd w:val="clear" w:color="auto" w:fill="7030A0"/>
          </w:tcPr>
          <w:p w14:paraId="1B00A254" w14:textId="46F9EB68" w:rsidR="00C87957" w:rsidRPr="00C87957" w:rsidRDefault="00C87957" w:rsidP="00CA0B1A">
            <w:pPr>
              <w:jc w:val="righ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Men’s </w:t>
            </w:r>
            <w:r w:rsidRPr="00C87957">
              <w:rPr>
                <w:color w:val="FFFFFF" w:themeColor="background1"/>
                <w:sz w:val="20"/>
                <w:szCs w:val="20"/>
              </w:rPr>
              <w:t>Size</w:t>
            </w:r>
          </w:p>
        </w:tc>
        <w:tc>
          <w:tcPr>
            <w:tcW w:w="1138" w:type="dxa"/>
            <w:vMerge w:val="restart"/>
            <w:shd w:val="clear" w:color="auto" w:fill="7030A0"/>
          </w:tcPr>
          <w:p w14:paraId="026033E1" w14:textId="65C1592C" w:rsidR="00C87957" w:rsidRPr="00C87957" w:rsidRDefault="002F4964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XS</w:t>
            </w:r>
          </w:p>
        </w:tc>
        <w:tc>
          <w:tcPr>
            <w:tcW w:w="1138" w:type="dxa"/>
            <w:vMerge w:val="restart"/>
            <w:shd w:val="clear" w:color="auto" w:fill="7030A0"/>
          </w:tcPr>
          <w:p w14:paraId="3FB2FD87" w14:textId="721D052E" w:rsidR="00C87957" w:rsidRPr="00C87957" w:rsidRDefault="002F4964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1179" w:type="dxa"/>
            <w:vMerge w:val="restart"/>
            <w:shd w:val="clear" w:color="auto" w:fill="7030A0"/>
          </w:tcPr>
          <w:p w14:paraId="50B50620" w14:textId="23AABB8D" w:rsidR="00C87957" w:rsidRPr="00C87957" w:rsidRDefault="002F4964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M</w:t>
            </w:r>
          </w:p>
        </w:tc>
        <w:tc>
          <w:tcPr>
            <w:tcW w:w="1179" w:type="dxa"/>
            <w:vMerge w:val="restart"/>
            <w:shd w:val="clear" w:color="auto" w:fill="7030A0"/>
          </w:tcPr>
          <w:p w14:paraId="4BB8E18D" w14:textId="13665DC1" w:rsidR="00C87957" w:rsidRPr="00C87957" w:rsidRDefault="002F4964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L</w:t>
            </w:r>
          </w:p>
        </w:tc>
        <w:tc>
          <w:tcPr>
            <w:tcW w:w="1179" w:type="dxa"/>
            <w:vMerge w:val="restart"/>
            <w:shd w:val="clear" w:color="auto" w:fill="7030A0"/>
          </w:tcPr>
          <w:p w14:paraId="0EB1B598" w14:textId="02BD1296" w:rsidR="00C87957" w:rsidRPr="00C87957" w:rsidRDefault="002F4964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XL</w:t>
            </w:r>
          </w:p>
        </w:tc>
        <w:tc>
          <w:tcPr>
            <w:tcW w:w="1179" w:type="dxa"/>
            <w:vMerge w:val="restart"/>
            <w:shd w:val="clear" w:color="auto" w:fill="7030A0"/>
          </w:tcPr>
          <w:p w14:paraId="529033C0" w14:textId="54AD5174" w:rsidR="00C87957" w:rsidRPr="00C87957" w:rsidRDefault="002F4964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2XL</w:t>
            </w:r>
          </w:p>
        </w:tc>
        <w:tc>
          <w:tcPr>
            <w:tcW w:w="1179" w:type="dxa"/>
            <w:vMerge w:val="restart"/>
            <w:shd w:val="clear" w:color="auto" w:fill="7030A0"/>
          </w:tcPr>
          <w:p w14:paraId="011E3B0C" w14:textId="046CFCEE" w:rsidR="00C87957" w:rsidRPr="00C87957" w:rsidRDefault="002F4964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3XL</w:t>
            </w:r>
          </w:p>
        </w:tc>
        <w:tc>
          <w:tcPr>
            <w:tcW w:w="1179" w:type="dxa"/>
            <w:vMerge w:val="restart"/>
            <w:shd w:val="clear" w:color="auto" w:fill="7030A0"/>
          </w:tcPr>
          <w:p w14:paraId="7FCBFD38" w14:textId="675CE4E8" w:rsidR="00C87957" w:rsidRPr="00C87957" w:rsidRDefault="002F4964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4-5XL</w:t>
            </w:r>
          </w:p>
        </w:tc>
      </w:tr>
      <w:tr w:rsidR="00C87957" w:rsidRPr="00C87957" w14:paraId="2256E637" w14:textId="77777777" w:rsidTr="00C87957">
        <w:trPr>
          <w:trHeight w:val="85"/>
        </w:trPr>
        <w:tc>
          <w:tcPr>
            <w:tcW w:w="1313" w:type="dxa"/>
            <w:shd w:val="clear" w:color="auto" w:fill="7030A0"/>
          </w:tcPr>
          <w:p w14:paraId="649BA662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Colour</w:t>
            </w:r>
          </w:p>
        </w:tc>
        <w:tc>
          <w:tcPr>
            <w:tcW w:w="1138" w:type="dxa"/>
            <w:vMerge/>
            <w:shd w:val="clear" w:color="auto" w:fill="7030A0"/>
          </w:tcPr>
          <w:p w14:paraId="424AE7A0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38" w:type="dxa"/>
            <w:vMerge/>
            <w:shd w:val="clear" w:color="auto" w:fill="7030A0"/>
          </w:tcPr>
          <w:p w14:paraId="4EA4BFCA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Merge/>
            <w:shd w:val="clear" w:color="auto" w:fill="7030A0"/>
          </w:tcPr>
          <w:p w14:paraId="215E79FB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Merge/>
            <w:shd w:val="clear" w:color="auto" w:fill="7030A0"/>
          </w:tcPr>
          <w:p w14:paraId="407A649B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Merge/>
            <w:shd w:val="clear" w:color="auto" w:fill="7030A0"/>
          </w:tcPr>
          <w:p w14:paraId="327260A8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Merge/>
            <w:shd w:val="clear" w:color="auto" w:fill="7030A0"/>
          </w:tcPr>
          <w:p w14:paraId="68F2D868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Merge/>
            <w:shd w:val="clear" w:color="auto" w:fill="7030A0"/>
          </w:tcPr>
          <w:p w14:paraId="476503A5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Merge/>
            <w:shd w:val="clear" w:color="auto" w:fill="7030A0"/>
          </w:tcPr>
          <w:p w14:paraId="0949A012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  <w:tr w:rsidR="00C87957" w:rsidRPr="00C87957" w14:paraId="3F233609" w14:textId="77777777" w:rsidTr="00C87957">
        <w:trPr>
          <w:trHeight w:val="302"/>
        </w:trPr>
        <w:tc>
          <w:tcPr>
            <w:tcW w:w="1313" w:type="dxa"/>
            <w:shd w:val="clear" w:color="auto" w:fill="7030A0"/>
          </w:tcPr>
          <w:p w14:paraId="7ACA9089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Aqua</w:t>
            </w:r>
          </w:p>
        </w:tc>
        <w:tc>
          <w:tcPr>
            <w:tcW w:w="1138" w:type="dxa"/>
          </w:tcPr>
          <w:p w14:paraId="4817DFB0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8" w:type="dxa"/>
          </w:tcPr>
          <w:p w14:paraId="56ED4FF5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79" w:type="dxa"/>
          </w:tcPr>
          <w:p w14:paraId="69214EDB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79" w:type="dxa"/>
          </w:tcPr>
          <w:p w14:paraId="3DDB1421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79" w:type="dxa"/>
          </w:tcPr>
          <w:p w14:paraId="18A01766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79" w:type="dxa"/>
          </w:tcPr>
          <w:p w14:paraId="50AE5CA0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79" w:type="dxa"/>
          </w:tcPr>
          <w:p w14:paraId="4C244549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79" w:type="dxa"/>
          </w:tcPr>
          <w:p w14:paraId="2682CF39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87957" w:rsidRPr="00C87957" w14:paraId="3A123B10" w14:textId="77777777" w:rsidTr="00C87957">
        <w:trPr>
          <w:trHeight w:val="307"/>
        </w:trPr>
        <w:tc>
          <w:tcPr>
            <w:tcW w:w="1313" w:type="dxa"/>
            <w:shd w:val="clear" w:color="auto" w:fill="7030A0"/>
          </w:tcPr>
          <w:p w14:paraId="44DCBAA1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Black</w:t>
            </w:r>
          </w:p>
        </w:tc>
        <w:tc>
          <w:tcPr>
            <w:tcW w:w="1138" w:type="dxa"/>
          </w:tcPr>
          <w:p w14:paraId="62F097A4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14:paraId="42F650A9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7E813450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3DC0E7DC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2C8BB412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0687E584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267CBDAA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1A84EBE4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  <w:tr w:rsidR="00C87957" w:rsidRPr="00C87957" w14:paraId="74F35EA4" w14:textId="77777777" w:rsidTr="00C87957">
        <w:trPr>
          <w:trHeight w:val="307"/>
        </w:trPr>
        <w:tc>
          <w:tcPr>
            <w:tcW w:w="1313" w:type="dxa"/>
            <w:shd w:val="clear" w:color="auto" w:fill="7030A0"/>
          </w:tcPr>
          <w:p w14:paraId="6870B64B" w14:textId="2D9C6281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 xml:space="preserve">Charcoal </w:t>
            </w:r>
          </w:p>
        </w:tc>
        <w:tc>
          <w:tcPr>
            <w:tcW w:w="1138" w:type="dxa"/>
          </w:tcPr>
          <w:p w14:paraId="470E4126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14:paraId="08E629D9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00E0118C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2F0DE5AD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4330F211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47C361CF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2D8C2C73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759200FB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  <w:tr w:rsidR="00C87957" w:rsidRPr="00C87957" w14:paraId="615AFDC3" w14:textId="77777777" w:rsidTr="00C87957">
        <w:trPr>
          <w:trHeight w:val="307"/>
        </w:trPr>
        <w:tc>
          <w:tcPr>
            <w:tcW w:w="1313" w:type="dxa"/>
            <w:shd w:val="clear" w:color="auto" w:fill="7030A0"/>
          </w:tcPr>
          <w:p w14:paraId="3782B0F1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Hot Pink</w:t>
            </w:r>
          </w:p>
        </w:tc>
        <w:tc>
          <w:tcPr>
            <w:tcW w:w="1138" w:type="dxa"/>
          </w:tcPr>
          <w:p w14:paraId="2BCACEAA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14:paraId="1E6723AE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75D08E78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5CF67DA4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773ED3B7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404D1D33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696601F8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09667C23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  <w:tr w:rsidR="00C87957" w:rsidRPr="00C87957" w14:paraId="65103336" w14:textId="77777777" w:rsidTr="00C87957">
        <w:trPr>
          <w:trHeight w:val="307"/>
        </w:trPr>
        <w:tc>
          <w:tcPr>
            <w:tcW w:w="1313" w:type="dxa"/>
            <w:shd w:val="clear" w:color="auto" w:fill="7030A0"/>
          </w:tcPr>
          <w:p w14:paraId="7AC6154D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Jade</w:t>
            </w:r>
          </w:p>
        </w:tc>
        <w:tc>
          <w:tcPr>
            <w:tcW w:w="1138" w:type="dxa"/>
          </w:tcPr>
          <w:p w14:paraId="1C2C27A8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14:paraId="64FA1519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69083B58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7BD981F2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625B1F17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5CC4B110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00C98863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4E81DBB6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</w:tbl>
    <w:p w14:paraId="2B61C93F" w14:textId="77777777" w:rsidR="00C87957" w:rsidRDefault="00C87957" w:rsidP="002A64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0"/>
        <w:gridCol w:w="1464"/>
        <w:gridCol w:w="1464"/>
        <w:gridCol w:w="1517"/>
        <w:gridCol w:w="1517"/>
        <w:gridCol w:w="1517"/>
        <w:gridCol w:w="1517"/>
      </w:tblGrid>
      <w:tr w:rsidR="00C87957" w:rsidRPr="00C87957" w14:paraId="3DAAC08D" w14:textId="77777777" w:rsidTr="00C87957">
        <w:trPr>
          <w:trHeight w:val="85"/>
        </w:trPr>
        <w:tc>
          <w:tcPr>
            <w:tcW w:w="1690" w:type="dxa"/>
            <w:shd w:val="clear" w:color="auto" w:fill="7030A0"/>
          </w:tcPr>
          <w:p w14:paraId="4F83C771" w14:textId="79BC3CF4" w:rsidR="00C87957" w:rsidRPr="00C87957" w:rsidRDefault="00C87957" w:rsidP="00CA0B1A">
            <w:pPr>
              <w:jc w:val="righ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Kids </w:t>
            </w:r>
            <w:r w:rsidRPr="00C87957">
              <w:rPr>
                <w:color w:val="FFFFFF" w:themeColor="background1"/>
                <w:sz w:val="20"/>
                <w:szCs w:val="20"/>
              </w:rPr>
              <w:t>Size</w:t>
            </w:r>
          </w:p>
        </w:tc>
        <w:tc>
          <w:tcPr>
            <w:tcW w:w="1464" w:type="dxa"/>
            <w:vMerge w:val="restart"/>
            <w:shd w:val="clear" w:color="auto" w:fill="7030A0"/>
          </w:tcPr>
          <w:p w14:paraId="0D871B3C" w14:textId="77777777" w:rsidR="00C87957" w:rsidRPr="00C87957" w:rsidRDefault="00C87957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1464" w:type="dxa"/>
            <w:vMerge w:val="restart"/>
            <w:shd w:val="clear" w:color="auto" w:fill="7030A0"/>
          </w:tcPr>
          <w:p w14:paraId="132C96D4" w14:textId="77777777" w:rsidR="00C87957" w:rsidRPr="00C87957" w:rsidRDefault="00C87957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1517" w:type="dxa"/>
            <w:vMerge w:val="restart"/>
            <w:shd w:val="clear" w:color="auto" w:fill="7030A0"/>
          </w:tcPr>
          <w:p w14:paraId="30A3082D" w14:textId="77777777" w:rsidR="00C87957" w:rsidRPr="00C87957" w:rsidRDefault="00C87957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1517" w:type="dxa"/>
            <w:vMerge w:val="restart"/>
            <w:shd w:val="clear" w:color="auto" w:fill="7030A0"/>
          </w:tcPr>
          <w:p w14:paraId="797D72EC" w14:textId="77777777" w:rsidR="00C87957" w:rsidRPr="00C87957" w:rsidRDefault="00C87957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1517" w:type="dxa"/>
            <w:vMerge w:val="restart"/>
            <w:shd w:val="clear" w:color="auto" w:fill="7030A0"/>
          </w:tcPr>
          <w:p w14:paraId="5CAEBA00" w14:textId="77777777" w:rsidR="00C87957" w:rsidRPr="00C87957" w:rsidRDefault="00C87957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1517" w:type="dxa"/>
            <w:vMerge w:val="restart"/>
            <w:shd w:val="clear" w:color="auto" w:fill="7030A0"/>
          </w:tcPr>
          <w:p w14:paraId="36226BFD" w14:textId="77777777" w:rsidR="00C87957" w:rsidRPr="00C87957" w:rsidRDefault="00C87957" w:rsidP="00CA0B1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16</w:t>
            </w:r>
          </w:p>
        </w:tc>
      </w:tr>
      <w:tr w:rsidR="00C87957" w:rsidRPr="00C87957" w14:paraId="004BEC64" w14:textId="77777777" w:rsidTr="00C87957">
        <w:trPr>
          <w:trHeight w:val="85"/>
        </w:trPr>
        <w:tc>
          <w:tcPr>
            <w:tcW w:w="1690" w:type="dxa"/>
            <w:shd w:val="clear" w:color="auto" w:fill="7030A0"/>
          </w:tcPr>
          <w:p w14:paraId="5AA9B8E3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Colour</w:t>
            </w:r>
          </w:p>
        </w:tc>
        <w:tc>
          <w:tcPr>
            <w:tcW w:w="1464" w:type="dxa"/>
            <w:vMerge/>
            <w:shd w:val="clear" w:color="auto" w:fill="7030A0"/>
          </w:tcPr>
          <w:p w14:paraId="3C26CA3C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  <w:vMerge/>
            <w:shd w:val="clear" w:color="auto" w:fill="7030A0"/>
          </w:tcPr>
          <w:p w14:paraId="37293D9C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vMerge/>
            <w:shd w:val="clear" w:color="auto" w:fill="7030A0"/>
          </w:tcPr>
          <w:p w14:paraId="442D4D08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vMerge/>
            <w:shd w:val="clear" w:color="auto" w:fill="7030A0"/>
          </w:tcPr>
          <w:p w14:paraId="18F11110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vMerge/>
            <w:shd w:val="clear" w:color="auto" w:fill="7030A0"/>
          </w:tcPr>
          <w:p w14:paraId="73284E87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vMerge/>
            <w:shd w:val="clear" w:color="auto" w:fill="7030A0"/>
          </w:tcPr>
          <w:p w14:paraId="6C598854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  <w:tr w:rsidR="00C87957" w:rsidRPr="00C87957" w14:paraId="51D2FB49" w14:textId="77777777" w:rsidTr="00C87957">
        <w:trPr>
          <w:trHeight w:val="300"/>
        </w:trPr>
        <w:tc>
          <w:tcPr>
            <w:tcW w:w="1690" w:type="dxa"/>
            <w:shd w:val="clear" w:color="auto" w:fill="7030A0"/>
          </w:tcPr>
          <w:p w14:paraId="7BB869A1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Aqua</w:t>
            </w:r>
          </w:p>
        </w:tc>
        <w:tc>
          <w:tcPr>
            <w:tcW w:w="1464" w:type="dxa"/>
          </w:tcPr>
          <w:p w14:paraId="6CB93342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64" w:type="dxa"/>
          </w:tcPr>
          <w:p w14:paraId="17F05740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17" w:type="dxa"/>
          </w:tcPr>
          <w:p w14:paraId="7A4FF7DB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17" w:type="dxa"/>
          </w:tcPr>
          <w:p w14:paraId="68E482F1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17" w:type="dxa"/>
          </w:tcPr>
          <w:p w14:paraId="21805775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17" w:type="dxa"/>
          </w:tcPr>
          <w:p w14:paraId="53A7D94D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87957" w:rsidRPr="00C87957" w14:paraId="15945915" w14:textId="77777777" w:rsidTr="00C87957">
        <w:trPr>
          <w:trHeight w:val="306"/>
        </w:trPr>
        <w:tc>
          <w:tcPr>
            <w:tcW w:w="1690" w:type="dxa"/>
            <w:shd w:val="clear" w:color="auto" w:fill="7030A0"/>
          </w:tcPr>
          <w:p w14:paraId="25FF0965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Black</w:t>
            </w:r>
          </w:p>
        </w:tc>
        <w:tc>
          <w:tcPr>
            <w:tcW w:w="1464" w:type="dxa"/>
          </w:tcPr>
          <w:p w14:paraId="4418346B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</w:tcPr>
          <w:p w14:paraId="6F9FC6B5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5F9705CA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3FC5EFEC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27920CE6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29059711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  <w:tr w:rsidR="00C87957" w:rsidRPr="00C87957" w14:paraId="64DDC9AC" w14:textId="77777777" w:rsidTr="00C87957">
        <w:trPr>
          <w:trHeight w:val="306"/>
        </w:trPr>
        <w:tc>
          <w:tcPr>
            <w:tcW w:w="1690" w:type="dxa"/>
            <w:shd w:val="clear" w:color="auto" w:fill="7030A0"/>
          </w:tcPr>
          <w:p w14:paraId="772A469A" w14:textId="03A2FE49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 xml:space="preserve">Charcoal </w:t>
            </w:r>
          </w:p>
        </w:tc>
        <w:tc>
          <w:tcPr>
            <w:tcW w:w="1464" w:type="dxa"/>
          </w:tcPr>
          <w:p w14:paraId="2BE38931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</w:tcPr>
          <w:p w14:paraId="5312F165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18C38C4E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20EA534C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588A3E9C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4A90C2C2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  <w:tr w:rsidR="00C87957" w:rsidRPr="00C87957" w14:paraId="24301DCE" w14:textId="77777777" w:rsidTr="00C87957">
        <w:trPr>
          <w:trHeight w:val="306"/>
        </w:trPr>
        <w:tc>
          <w:tcPr>
            <w:tcW w:w="1690" w:type="dxa"/>
            <w:shd w:val="clear" w:color="auto" w:fill="7030A0"/>
          </w:tcPr>
          <w:p w14:paraId="2B8EA8D9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Hot Pink</w:t>
            </w:r>
          </w:p>
        </w:tc>
        <w:tc>
          <w:tcPr>
            <w:tcW w:w="1464" w:type="dxa"/>
          </w:tcPr>
          <w:p w14:paraId="1AF04CC0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</w:tcPr>
          <w:p w14:paraId="0FBD12E8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638B07C0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67B536CD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2E043F73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7402E49C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  <w:tr w:rsidR="00C87957" w:rsidRPr="00C87957" w14:paraId="41FDBA54" w14:textId="77777777" w:rsidTr="00C87957">
        <w:trPr>
          <w:trHeight w:val="306"/>
        </w:trPr>
        <w:tc>
          <w:tcPr>
            <w:tcW w:w="1690" w:type="dxa"/>
            <w:shd w:val="clear" w:color="auto" w:fill="7030A0"/>
          </w:tcPr>
          <w:p w14:paraId="64F43CCD" w14:textId="77777777" w:rsidR="00C87957" w:rsidRPr="00C87957" w:rsidRDefault="00C87957" w:rsidP="00CA0B1A">
            <w:pPr>
              <w:rPr>
                <w:color w:val="FFFFFF" w:themeColor="background1"/>
                <w:sz w:val="20"/>
                <w:szCs w:val="20"/>
              </w:rPr>
            </w:pPr>
            <w:r w:rsidRPr="00C87957">
              <w:rPr>
                <w:color w:val="FFFFFF" w:themeColor="background1"/>
                <w:sz w:val="20"/>
                <w:szCs w:val="20"/>
              </w:rPr>
              <w:t>Jade</w:t>
            </w:r>
          </w:p>
        </w:tc>
        <w:tc>
          <w:tcPr>
            <w:tcW w:w="1464" w:type="dxa"/>
          </w:tcPr>
          <w:p w14:paraId="08CD83EE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</w:tcPr>
          <w:p w14:paraId="4F4AF3D0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09784ECE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6773D8F3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6256D13F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</w:tcPr>
          <w:p w14:paraId="37A6381A" w14:textId="77777777" w:rsidR="00C87957" w:rsidRPr="00C87957" w:rsidRDefault="00C87957" w:rsidP="00CA0B1A">
            <w:pPr>
              <w:rPr>
                <w:sz w:val="20"/>
                <w:szCs w:val="20"/>
              </w:rPr>
            </w:pPr>
          </w:p>
        </w:tc>
      </w:tr>
    </w:tbl>
    <w:p w14:paraId="6F0936AF" w14:textId="77777777" w:rsidR="00C87957" w:rsidRPr="00562601" w:rsidRDefault="00C87957" w:rsidP="002A648D"/>
    <w:sectPr w:rsidR="00C87957" w:rsidRPr="00562601" w:rsidSect="00A25A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5C9D9" w14:textId="77777777" w:rsidR="00E01E27" w:rsidRDefault="00E01E27" w:rsidP="00650259">
      <w:pPr>
        <w:spacing w:line="240" w:lineRule="auto"/>
      </w:pPr>
      <w:r>
        <w:separator/>
      </w:r>
    </w:p>
  </w:endnote>
  <w:endnote w:type="continuationSeparator" w:id="0">
    <w:p w14:paraId="79B4F1AB" w14:textId="77777777" w:rsidR="00E01E27" w:rsidRDefault="00E01E2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E594540C-4CCC-4D74-97B6-94F25D002E02}"/>
    <w:embedBold r:id="rId2" w:fontKey="{D68AC4E4-67DF-4EBD-9A02-707CD551E49D}"/>
    <w:embedItalic r:id="rId3" w:fontKey="{7876E530-23C0-4B6A-A4C7-A26A834CBE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250B9D8-B517-4C27-BEDE-8ADA057CDD27}"/>
    <w:embedBold r:id="rId5" w:fontKey="{6DC9C9B7-90B1-4B8F-9793-3C55EB20FD39}"/>
    <w:embedItalic r:id="rId6" w:fontKey="{710FE2AC-CC06-4BEC-B7EA-1A8C66DE8F4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0496621-28A7-4454-91FA-FA3DBB2B60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D85E611-B1C4-44EC-B544-A7A9276DD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0E45" w14:textId="77777777" w:rsidR="002F4964" w:rsidRDefault="002F49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8E37B" w14:textId="77777777" w:rsidR="002F4964" w:rsidRDefault="002F49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852AB" w14:textId="77777777" w:rsidR="00E01E27" w:rsidRDefault="00E01E27" w:rsidP="00650259">
      <w:pPr>
        <w:spacing w:line="240" w:lineRule="auto"/>
      </w:pPr>
      <w:r>
        <w:separator/>
      </w:r>
    </w:p>
  </w:footnote>
  <w:footnote w:type="continuationSeparator" w:id="0">
    <w:p w14:paraId="07F27420" w14:textId="77777777" w:rsidR="00E01E27" w:rsidRDefault="00E01E2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40574" w14:textId="77777777" w:rsidR="002F4964" w:rsidRDefault="002F49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6E30A249" w:rsidR="00562601" w:rsidRPr="002B69B4" w:rsidRDefault="006118C7" w:rsidP="002F4964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F4964">
            <w:t>Zipper Hoodie</w:t>
          </w:r>
          <w:r>
            <w:t xml:space="preserve">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DD178" w14:textId="77777777" w:rsidR="002F4964" w:rsidRDefault="002F49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5C88"/>
    <w:rsid w:val="0015264A"/>
    <w:rsid w:val="001727CA"/>
    <w:rsid w:val="001E4E2C"/>
    <w:rsid w:val="00261C01"/>
    <w:rsid w:val="002A4ED5"/>
    <w:rsid w:val="002A648D"/>
    <w:rsid w:val="002B69B4"/>
    <w:rsid w:val="002C56E6"/>
    <w:rsid w:val="002D3A9F"/>
    <w:rsid w:val="002F4964"/>
    <w:rsid w:val="003270E0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406E3"/>
    <w:rsid w:val="00562601"/>
    <w:rsid w:val="0057256E"/>
    <w:rsid w:val="00577E06"/>
    <w:rsid w:val="00582B1C"/>
    <w:rsid w:val="005A3BF7"/>
    <w:rsid w:val="005C61BE"/>
    <w:rsid w:val="005F2035"/>
    <w:rsid w:val="005F7990"/>
    <w:rsid w:val="006118C7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D1EDF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87957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1E27"/>
    <w:rsid w:val="00E0535A"/>
    <w:rsid w:val="00E61C09"/>
    <w:rsid w:val="00E677FE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F7698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F7698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F7698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F7698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3270E0"/>
    <w:rsid w:val="003E2069"/>
    <w:rsid w:val="008B6B01"/>
    <w:rsid w:val="00A401F0"/>
    <w:rsid w:val="00F476C7"/>
    <w:rsid w:val="00F7698D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5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2026-03-26T23:17:00Z</dcterms:created>
  <dcterms:modified xsi:type="dcterms:W3CDTF">2026-03-26T23:17:00Z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