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10804" w:type="dxa"/>
        <w:tblLook w:val="04A0" w:firstRow="1" w:lastRow="0" w:firstColumn="1" w:lastColumn="0" w:noHBand="0" w:noVBand="1"/>
      </w:tblPr>
      <w:tblGrid>
        <w:gridCol w:w="1912"/>
        <w:gridCol w:w="785"/>
        <w:gridCol w:w="787"/>
        <w:gridCol w:w="785"/>
        <w:gridCol w:w="833"/>
        <w:gridCol w:w="831"/>
        <w:gridCol w:w="833"/>
        <w:gridCol w:w="831"/>
        <w:gridCol w:w="791"/>
        <w:gridCol w:w="810"/>
        <w:gridCol w:w="803"/>
        <w:gridCol w:w="803"/>
      </w:tblGrid>
      <w:tr w:rsidR="00EB328F" w14:paraId="4A27BEF4" w14:textId="7C1109A2" w:rsidTr="005F03B7">
        <w:trPr>
          <w:trHeight w:val="81"/>
        </w:trPr>
        <w:tc>
          <w:tcPr>
            <w:tcW w:w="1912" w:type="dxa"/>
            <w:shd w:val="clear" w:color="auto" w:fill="7030A0"/>
          </w:tcPr>
          <w:p w14:paraId="4D84B3A9" w14:textId="121D3A1D" w:rsidR="00EB328F" w:rsidRPr="0015264A" w:rsidRDefault="00EB328F" w:rsidP="0015264A">
            <w:pPr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Ladies </w:t>
            </w: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785" w:type="dxa"/>
            <w:vMerge w:val="restart"/>
            <w:shd w:val="clear" w:color="auto" w:fill="7030A0"/>
          </w:tcPr>
          <w:p w14:paraId="76ED4085" w14:textId="00AAA2A8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</w:p>
        </w:tc>
        <w:tc>
          <w:tcPr>
            <w:tcW w:w="787" w:type="dxa"/>
            <w:vMerge w:val="restart"/>
            <w:shd w:val="clear" w:color="auto" w:fill="7030A0"/>
          </w:tcPr>
          <w:p w14:paraId="06D11E43" w14:textId="74C9FDFE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785" w:type="dxa"/>
            <w:vMerge w:val="restart"/>
            <w:shd w:val="clear" w:color="auto" w:fill="7030A0"/>
          </w:tcPr>
          <w:p w14:paraId="1F82B234" w14:textId="23C1DDBF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8</w:t>
            </w:r>
          </w:p>
        </w:tc>
        <w:tc>
          <w:tcPr>
            <w:tcW w:w="833" w:type="dxa"/>
            <w:vMerge w:val="restart"/>
            <w:shd w:val="clear" w:color="auto" w:fill="7030A0"/>
          </w:tcPr>
          <w:p w14:paraId="73FB41C4" w14:textId="231F6B44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10</w:t>
            </w:r>
          </w:p>
        </w:tc>
        <w:tc>
          <w:tcPr>
            <w:tcW w:w="831" w:type="dxa"/>
            <w:vMerge w:val="restart"/>
            <w:shd w:val="clear" w:color="auto" w:fill="7030A0"/>
          </w:tcPr>
          <w:p w14:paraId="0916E3FC" w14:textId="4E35BD41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12</w:t>
            </w:r>
          </w:p>
        </w:tc>
        <w:tc>
          <w:tcPr>
            <w:tcW w:w="833" w:type="dxa"/>
            <w:vMerge w:val="restart"/>
            <w:shd w:val="clear" w:color="auto" w:fill="7030A0"/>
          </w:tcPr>
          <w:p w14:paraId="4E34DDB0" w14:textId="06E2A90D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14</w:t>
            </w:r>
          </w:p>
        </w:tc>
        <w:tc>
          <w:tcPr>
            <w:tcW w:w="831" w:type="dxa"/>
            <w:vMerge w:val="restart"/>
            <w:shd w:val="clear" w:color="auto" w:fill="7030A0"/>
          </w:tcPr>
          <w:p w14:paraId="5D298A0B" w14:textId="17283355" w:rsidR="00EB328F" w:rsidRPr="0015264A" w:rsidRDefault="00EB328F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16</w:t>
            </w:r>
          </w:p>
        </w:tc>
        <w:tc>
          <w:tcPr>
            <w:tcW w:w="791" w:type="dxa"/>
            <w:shd w:val="clear" w:color="auto" w:fill="7030A0"/>
          </w:tcPr>
          <w:p w14:paraId="0BB6200E" w14:textId="2AE38508" w:rsidR="00EB328F" w:rsidRDefault="005F03B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18</w:t>
            </w:r>
          </w:p>
        </w:tc>
        <w:tc>
          <w:tcPr>
            <w:tcW w:w="810" w:type="dxa"/>
            <w:vMerge w:val="restart"/>
            <w:shd w:val="clear" w:color="auto" w:fill="7030A0"/>
          </w:tcPr>
          <w:p w14:paraId="1DA1B16C" w14:textId="179E424C" w:rsidR="00EB328F" w:rsidRPr="0015264A" w:rsidRDefault="005F03B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20</w:t>
            </w:r>
          </w:p>
        </w:tc>
        <w:tc>
          <w:tcPr>
            <w:tcW w:w="803" w:type="dxa"/>
            <w:shd w:val="clear" w:color="auto" w:fill="7030A0"/>
          </w:tcPr>
          <w:p w14:paraId="223D9FE3" w14:textId="2A32BCC1" w:rsidR="00EB328F" w:rsidRDefault="005F03B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22</w:t>
            </w:r>
          </w:p>
        </w:tc>
        <w:tc>
          <w:tcPr>
            <w:tcW w:w="803" w:type="dxa"/>
            <w:shd w:val="clear" w:color="auto" w:fill="7030A0"/>
          </w:tcPr>
          <w:p w14:paraId="6963DD8D" w14:textId="0665F904" w:rsidR="00EB328F" w:rsidRDefault="005F03B7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24</w:t>
            </w:r>
          </w:p>
        </w:tc>
      </w:tr>
      <w:tr w:rsidR="00EB328F" w14:paraId="60B02096" w14:textId="34E95E3E" w:rsidTr="005F03B7">
        <w:trPr>
          <w:trHeight w:val="81"/>
        </w:trPr>
        <w:tc>
          <w:tcPr>
            <w:tcW w:w="1912" w:type="dxa"/>
            <w:shd w:val="clear" w:color="auto" w:fill="7030A0"/>
          </w:tcPr>
          <w:p w14:paraId="1090900C" w14:textId="29BD9D07" w:rsidR="00EB328F" w:rsidRPr="0015264A" w:rsidRDefault="00EB328F" w:rsidP="002A648D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785" w:type="dxa"/>
            <w:vMerge/>
            <w:shd w:val="clear" w:color="auto" w:fill="7030A0"/>
          </w:tcPr>
          <w:p w14:paraId="14F2DD53" w14:textId="77777777" w:rsidR="00EB328F" w:rsidRDefault="00EB328F" w:rsidP="002A648D"/>
        </w:tc>
        <w:tc>
          <w:tcPr>
            <w:tcW w:w="787" w:type="dxa"/>
            <w:vMerge/>
            <w:shd w:val="clear" w:color="auto" w:fill="7030A0"/>
          </w:tcPr>
          <w:p w14:paraId="44217F23" w14:textId="77777777" w:rsidR="00EB328F" w:rsidRDefault="00EB328F" w:rsidP="002A648D"/>
        </w:tc>
        <w:tc>
          <w:tcPr>
            <w:tcW w:w="785" w:type="dxa"/>
            <w:vMerge/>
            <w:shd w:val="clear" w:color="auto" w:fill="7030A0"/>
          </w:tcPr>
          <w:p w14:paraId="54172E37" w14:textId="77777777" w:rsidR="00EB328F" w:rsidRDefault="00EB328F" w:rsidP="002A648D"/>
        </w:tc>
        <w:tc>
          <w:tcPr>
            <w:tcW w:w="833" w:type="dxa"/>
            <w:vMerge/>
            <w:shd w:val="clear" w:color="auto" w:fill="7030A0"/>
          </w:tcPr>
          <w:p w14:paraId="1854DF48" w14:textId="77777777" w:rsidR="00EB328F" w:rsidRDefault="00EB328F" w:rsidP="002A648D"/>
        </w:tc>
        <w:tc>
          <w:tcPr>
            <w:tcW w:w="831" w:type="dxa"/>
            <w:vMerge/>
            <w:shd w:val="clear" w:color="auto" w:fill="7030A0"/>
          </w:tcPr>
          <w:p w14:paraId="0B0684D5" w14:textId="77777777" w:rsidR="00EB328F" w:rsidRDefault="00EB328F" w:rsidP="002A648D"/>
        </w:tc>
        <w:tc>
          <w:tcPr>
            <w:tcW w:w="833" w:type="dxa"/>
            <w:vMerge/>
            <w:shd w:val="clear" w:color="auto" w:fill="7030A0"/>
          </w:tcPr>
          <w:p w14:paraId="14229149" w14:textId="77777777" w:rsidR="00EB328F" w:rsidRDefault="00EB328F" w:rsidP="002A648D"/>
        </w:tc>
        <w:tc>
          <w:tcPr>
            <w:tcW w:w="831" w:type="dxa"/>
            <w:vMerge/>
            <w:shd w:val="clear" w:color="auto" w:fill="7030A0"/>
          </w:tcPr>
          <w:p w14:paraId="0D2C4FF3" w14:textId="77777777" w:rsidR="00EB328F" w:rsidRDefault="00EB328F" w:rsidP="002A648D"/>
        </w:tc>
        <w:tc>
          <w:tcPr>
            <w:tcW w:w="791" w:type="dxa"/>
            <w:shd w:val="clear" w:color="auto" w:fill="7030A0"/>
          </w:tcPr>
          <w:p w14:paraId="285B6E25" w14:textId="77777777" w:rsidR="00EB328F" w:rsidRDefault="00EB328F" w:rsidP="002A648D"/>
        </w:tc>
        <w:tc>
          <w:tcPr>
            <w:tcW w:w="810" w:type="dxa"/>
            <w:vMerge/>
            <w:shd w:val="clear" w:color="auto" w:fill="7030A0"/>
          </w:tcPr>
          <w:p w14:paraId="7803DA1E" w14:textId="64F86584" w:rsidR="00EB328F" w:rsidRDefault="00EB328F" w:rsidP="002A648D"/>
        </w:tc>
        <w:tc>
          <w:tcPr>
            <w:tcW w:w="803" w:type="dxa"/>
            <w:shd w:val="clear" w:color="auto" w:fill="7030A0"/>
          </w:tcPr>
          <w:p w14:paraId="6D31F48C" w14:textId="77777777" w:rsidR="00EB328F" w:rsidRDefault="00EB328F" w:rsidP="002A648D"/>
        </w:tc>
        <w:tc>
          <w:tcPr>
            <w:tcW w:w="803" w:type="dxa"/>
            <w:shd w:val="clear" w:color="auto" w:fill="7030A0"/>
          </w:tcPr>
          <w:p w14:paraId="60DE6D17" w14:textId="312B8249" w:rsidR="00EB328F" w:rsidRDefault="00EB328F" w:rsidP="002A648D"/>
        </w:tc>
      </w:tr>
      <w:tr w:rsidR="00EB328F" w:rsidRPr="0015264A" w14:paraId="212AA247" w14:textId="3401B93E" w:rsidTr="005F03B7">
        <w:trPr>
          <w:trHeight w:val="287"/>
        </w:trPr>
        <w:tc>
          <w:tcPr>
            <w:tcW w:w="1912" w:type="dxa"/>
            <w:shd w:val="clear" w:color="auto" w:fill="7030A0"/>
          </w:tcPr>
          <w:p w14:paraId="71D58528" w14:textId="354B687A" w:rsidR="00EB328F" w:rsidRPr="00616322" w:rsidRDefault="00EB328F" w:rsidP="002A648D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Black / White</w:t>
            </w:r>
          </w:p>
        </w:tc>
        <w:tc>
          <w:tcPr>
            <w:tcW w:w="785" w:type="dxa"/>
          </w:tcPr>
          <w:p w14:paraId="27624CAA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787" w:type="dxa"/>
          </w:tcPr>
          <w:p w14:paraId="0123D66D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785" w:type="dxa"/>
          </w:tcPr>
          <w:p w14:paraId="56E5BDB5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33" w:type="dxa"/>
          </w:tcPr>
          <w:p w14:paraId="46ABA5BE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31" w:type="dxa"/>
          </w:tcPr>
          <w:p w14:paraId="420238EC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33" w:type="dxa"/>
          </w:tcPr>
          <w:p w14:paraId="6A4E99D6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31" w:type="dxa"/>
          </w:tcPr>
          <w:p w14:paraId="64709A5B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791" w:type="dxa"/>
          </w:tcPr>
          <w:p w14:paraId="6882675A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10" w:type="dxa"/>
          </w:tcPr>
          <w:p w14:paraId="4EDE7950" w14:textId="569D383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03" w:type="dxa"/>
          </w:tcPr>
          <w:p w14:paraId="27EC9E41" w14:textId="77777777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  <w:tc>
          <w:tcPr>
            <w:tcW w:w="803" w:type="dxa"/>
          </w:tcPr>
          <w:p w14:paraId="77ABAF8F" w14:textId="307F8A62" w:rsidR="00EB328F" w:rsidRPr="0015264A" w:rsidRDefault="00EB328F" w:rsidP="002A648D">
            <w:pPr>
              <w:rPr>
                <w:color w:val="FFFFFF" w:themeColor="background1"/>
              </w:rPr>
            </w:pPr>
          </w:p>
        </w:tc>
      </w:tr>
      <w:tr w:rsidR="00EB328F" w14:paraId="7F9D0165" w14:textId="5A92F74E" w:rsidTr="005F03B7">
        <w:trPr>
          <w:trHeight w:val="292"/>
        </w:trPr>
        <w:tc>
          <w:tcPr>
            <w:tcW w:w="1912" w:type="dxa"/>
            <w:shd w:val="clear" w:color="auto" w:fill="7030A0"/>
          </w:tcPr>
          <w:p w14:paraId="7BA052C2" w14:textId="07662986" w:rsidR="00EB328F" w:rsidRPr="00616322" w:rsidRDefault="00523E1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Black / Gold</w:t>
            </w:r>
          </w:p>
        </w:tc>
        <w:tc>
          <w:tcPr>
            <w:tcW w:w="785" w:type="dxa"/>
          </w:tcPr>
          <w:p w14:paraId="5093DBEE" w14:textId="77777777" w:rsidR="00EB328F" w:rsidRDefault="00EB328F" w:rsidP="0015264A"/>
        </w:tc>
        <w:tc>
          <w:tcPr>
            <w:tcW w:w="787" w:type="dxa"/>
          </w:tcPr>
          <w:p w14:paraId="53691240" w14:textId="77777777" w:rsidR="00EB328F" w:rsidRDefault="00EB328F" w:rsidP="0015264A"/>
        </w:tc>
        <w:tc>
          <w:tcPr>
            <w:tcW w:w="785" w:type="dxa"/>
          </w:tcPr>
          <w:p w14:paraId="00EE0476" w14:textId="77777777" w:rsidR="00EB328F" w:rsidRDefault="00EB328F" w:rsidP="0015264A"/>
        </w:tc>
        <w:tc>
          <w:tcPr>
            <w:tcW w:w="833" w:type="dxa"/>
          </w:tcPr>
          <w:p w14:paraId="462DC2DD" w14:textId="77777777" w:rsidR="00EB328F" w:rsidRDefault="00EB328F" w:rsidP="0015264A"/>
        </w:tc>
        <w:tc>
          <w:tcPr>
            <w:tcW w:w="831" w:type="dxa"/>
          </w:tcPr>
          <w:p w14:paraId="64996144" w14:textId="77777777" w:rsidR="00EB328F" w:rsidRDefault="00EB328F" w:rsidP="0015264A"/>
        </w:tc>
        <w:tc>
          <w:tcPr>
            <w:tcW w:w="833" w:type="dxa"/>
          </w:tcPr>
          <w:p w14:paraId="6B354FDB" w14:textId="77777777" w:rsidR="00EB328F" w:rsidRDefault="00EB328F" w:rsidP="0015264A"/>
        </w:tc>
        <w:tc>
          <w:tcPr>
            <w:tcW w:w="831" w:type="dxa"/>
          </w:tcPr>
          <w:p w14:paraId="774582CF" w14:textId="77777777" w:rsidR="00EB328F" w:rsidRDefault="00EB328F" w:rsidP="0015264A"/>
        </w:tc>
        <w:tc>
          <w:tcPr>
            <w:tcW w:w="791" w:type="dxa"/>
          </w:tcPr>
          <w:p w14:paraId="0B65A51E" w14:textId="77777777" w:rsidR="00EB328F" w:rsidRDefault="00EB328F" w:rsidP="0015264A"/>
        </w:tc>
        <w:tc>
          <w:tcPr>
            <w:tcW w:w="810" w:type="dxa"/>
          </w:tcPr>
          <w:p w14:paraId="40B841F3" w14:textId="6DC3CB92" w:rsidR="00EB328F" w:rsidRDefault="00EB328F" w:rsidP="0015264A"/>
        </w:tc>
        <w:tc>
          <w:tcPr>
            <w:tcW w:w="803" w:type="dxa"/>
          </w:tcPr>
          <w:p w14:paraId="371FC8D7" w14:textId="77777777" w:rsidR="00EB328F" w:rsidRDefault="00EB328F" w:rsidP="0015264A"/>
        </w:tc>
        <w:tc>
          <w:tcPr>
            <w:tcW w:w="803" w:type="dxa"/>
          </w:tcPr>
          <w:p w14:paraId="5A4122FB" w14:textId="3B7FF67C" w:rsidR="00EB328F" w:rsidRDefault="00EB328F" w:rsidP="0015264A"/>
        </w:tc>
      </w:tr>
      <w:tr w:rsidR="00EB328F" w14:paraId="6EA365C2" w14:textId="7FCB0EE9" w:rsidTr="005F03B7">
        <w:trPr>
          <w:trHeight w:val="292"/>
        </w:trPr>
        <w:tc>
          <w:tcPr>
            <w:tcW w:w="1912" w:type="dxa"/>
            <w:shd w:val="clear" w:color="auto" w:fill="7030A0"/>
          </w:tcPr>
          <w:p w14:paraId="454B6D89" w14:textId="2D2FCE0B" w:rsidR="00EB328F" w:rsidRPr="00616322" w:rsidRDefault="00EB328F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 / Sky Blue</w:t>
            </w:r>
          </w:p>
        </w:tc>
        <w:tc>
          <w:tcPr>
            <w:tcW w:w="785" w:type="dxa"/>
          </w:tcPr>
          <w:p w14:paraId="79B605B2" w14:textId="77777777" w:rsidR="00EB328F" w:rsidRDefault="00EB328F" w:rsidP="0015264A"/>
        </w:tc>
        <w:tc>
          <w:tcPr>
            <w:tcW w:w="787" w:type="dxa"/>
          </w:tcPr>
          <w:p w14:paraId="57057134" w14:textId="77777777" w:rsidR="00EB328F" w:rsidRDefault="00EB328F" w:rsidP="0015264A"/>
        </w:tc>
        <w:tc>
          <w:tcPr>
            <w:tcW w:w="785" w:type="dxa"/>
          </w:tcPr>
          <w:p w14:paraId="06D4B554" w14:textId="77777777" w:rsidR="00EB328F" w:rsidRDefault="00EB328F" w:rsidP="0015264A"/>
        </w:tc>
        <w:tc>
          <w:tcPr>
            <w:tcW w:w="833" w:type="dxa"/>
          </w:tcPr>
          <w:p w14:paraId="293D1E66" w14:textId="77777777" w:rsidR="00EB328F" w:rsidRDefault="00EB328F" w:rsidP="0015264A"/>
        </w:tc>
        <w:tc>
          <w:tcPr>
            <w:tcW w:w="831" w:type="dxa"/>
          </w:tcPr>
          <w:p w14:paraId="28C40274" w14:textId="77777777" w:rsidR="00EB328F" w:rsidRDefault="00EB328F" w:rsidP="0015264A"/>
        </w:tc>
        <w:tc>
          <w:tcPr>
            <w:tcW w:w="833" w:type="dxa"/>
          </w:tcPr>
          <w:p w14:paraId="029ED5FD" w14:textId="77777777" w:rsidR="00EB328F" w:rsidRDefault="00EB328F" w:rsidP="0015264A"/>
        </w:tc>
        <w:tc>
          <w:tcPr>
            <w:tcW w:w="831" w:type="dxa"/>
          </w:tcPr>
          <w:p w14:paraId="22840714" w14:textId="77777777" w:rsidR="00EB328F" w:rsidRDefault="00EB328F" w:rsidP="0015264A"/>
        </w:tc>
        <w:tc>
          <w:tcPr>
            <w:tcW w:w="791" w:type="dxa"/>
          </w:tcPr>
          <w:p w14:paraId="14100673" w14:textId="77777777" w:rsidR="00EB328F" w:rsidRDefault="00EB328F" w:rsidP="0015264A"/>
        </w:tc>
        <w:tc>
          <w:tcPr>
            <w:tcW w:w="810" w:type="dxa"/>
          </w:tcPr>
          <w:p w14:paraId="3E105EA3" w14:textId="557C13CA" w:rsidR="00EB328F" w:rsidRDefault="00EB328F" w:rsidP="0015264A"/>
        </w:tc>
        <w:tc>
          <w:tcPr>
            <w:tcW w:w="803" w:type="dxa"/>
          </w:tcPr>
          <w:p w14:paraId="2192AC03" w14:textId="77777777" w:rsidR="00EB328F" w:rsidRDefault="00EB328F" w:rsidP="0015264A"/>
        </w:tc>
        <w:tc>
          <w:tcPr>
            <w:tcW w:w="803" w:type="dxa"/>
          </w:tcPr>
          <w:p w14:paraId="4B6A436E" w14:textId="5968B91E" w:rsidR="00EB328F" w:rsidRDefault="00EB328F" w:rsidP="0015264A"/>
        </w:tc>
      </w:tr>
      <w:tr w:rsidR="00EB328F" w14:paraId="7B21C18A" w14:textId="49CA99F1" w:rsidTr="005F03B7">
        <w:trPr>
          <w:trHeight w:val="292"/>
        </w:trPr>
        <w:tc>
          <w:tcPr>
            <w:tcW w:w="1912" w:type="dxa"/>
            <w:shd w:val="clear" w:color="auto" w:fill="7030A0"/>
          </w:tcPr>
          <w:p w14:paraId="0D83AA35" w14:textId="5BB156B4" w:rsidR="00EB328F" w:rsidRPr="009A5330" w:rsidRDefault="00523E15" w:rsidP="0015264A">
            <w:pPr>
              <w:rPr>
                <w:color w:val="FFFFFF" w:themeColor="background1"/>
                <w:sz w:val="20"/>
                <w:szCs w:val="20"/>
              </w:rPr>
            </w:pPr>
            <w:r w:rsidRPr="009A5330">
              <w:rPr>
                <w:color w:val="FFFFFF" w:themeColor="background1"/>
                <w:sz w:val="20"/>
                <w:szCs w:val="20"/>
              </w:rPr>
              <w:t>Grey / Black</w:t>
            </w:r>
            <w:r w:rsidR="009A5330" w:rsidRPr="009A5330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="00EB328F" w:rsidRPr="009A5330">
              <w:rPr>
                <w:color w:val="FFFFFF" w:themeColor="background1"/>
                <w:sz w:val="20"/>
                <w:szCs w:val="20"/>
              </w:rPr>
              <w:t>/</w:t>
            </w:r>
            <w:r w:rsidR="009A5330" w:rsidRPr="009A5330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="00EB328F" w:rsidRPr="009A5330">
              <w:rPr>
                <w:color w:val="FFFFFF" w:themeColor="background1"/>
                <w:sz w:val="20"/>
                <w:szCs w:val="20"/>
              </w:rPr>
              <w:t>White</w:t>
            </w:r>
          </w:p>
        </w:tc>
        <w:tc>
          <w:tcPr>
            <w:tcW w:w="785" w:type="dxa"/>
          </w:tcPr>
          <w:p w14:paraId="0F2567EF" w14:textId="77777777" w:rsidR="00EB328F" w:rsidRDefault="00EB328F" w:rsidP="0015264A"/>
        </w:tc>
        <w:tc>
          <w:tcPr>
            <w:tcW w:w="787" w:type="dxa"/>
          </w:tcPr>
          <w:p w14:paraId="2910E38A" w14:textId="77777777" w:rsidR="00EB328F" w:rsidRDefault="00EB328F" w:rsidP="0015264A"/>
        </w:tc>
        <w:tc>
          <w:tcPr>
            <w:tcW w:w="785" w:type="dxa"/>
          </w:tcPr>
          <w:p w14:paraId="07F5E2F4" w14:textId="77777777" w:rsidR="00EB328F" w:rsidRDefault="00EB328F" w:rsidP="0015264A"/>
        </w:tc>
        <w:tc>
          <w:tcPr>
            <w:tcW w:w="833" w:type="dxa"/>
          </w:tcPr>
          <w:p w14:paraId="7F10587E" w14:textId="77777777" w:rsidR="00EB328F" w:rsidRDefault="00EB328F" w:rsidP="0015264A"/>
        </w:tc>
        <w:tc>
          <w:tcPr>
            <w:tcW w:w="831" w:type="dxa"/>
          </w:tcPr>
          <w:p w14:paraId="311FE045" w14:textId="77777777" w:rsidR="00EB328F" w:rsidRDefault="00EB328F" w:rsidP="0015264A"/>
        </w:tc>
        <w:tc>
          <w:tcPr>
            <w:tcW w:w="833" w:type="dxa"/>
          </w:tcPr>
          <w:p w14:paraId="2EEB92B4" w14:textId="77777777" w:rsidR="00EB328F" w:rsidRDefault="00EB328F" w:rsidP="0015264A"/>
        </w:tc>
        <w:tc>
          <w:tcPr>
            <w:tcW w:w="831" w:type="dxa"/>
          </w:tcPr>
          <w:p w14:paraId="1E67E2DA" w14:textId="77777777" w:rsidR="00EB328F" w:rsidRDefault="00EB328F" w:rsidP="0015264A"/>
        </w:tc>
        <w:tc>
          <w:tcPr>
            <w:tcW w:w="791" w:type="dxa"/>
          </w:tcPr>
          <w:p w14:paraId="775BC24C" w14:textId="77777777" w:rsidR="00EB328F" w:rsidRDefault="00EB328F" w:rsidP="0015264A"/>
        </w:tc>
        <w:tc>
          <w:tcPr>
            <w:tcW w:w="810" w:type="dxa"/>
          </w:tcPr>
          <w:p w14:paraId="12768869" w14:textId="45D429FE" w:rsidR="00EB328F" w:rsidRDefault="00EB328F" w:rsidP="0015264A"/>
        </w:tc>
        <w:tc>
          <w:tcPr>
            <w:tcW w:w="803" w:type="dxa"/>
          </w:tcPr>
          <w:p w14:paraId="5CAC7B18" w14:textId="77777777" w:rsidR="00EB328F" w:rsidRDefault="00EB328F" w:rsidP="0015264A"/>
        </w:tc>
        <w:tc>
          <w:tcPr>
            <w:tcW w:w="803" w:type="dxa"/>
          </w:tcPr>
          <w:p w14:paraId="753A72F2" w14:textId="12DDA916" w:rsidR="00EB328F" w:rsidRDefault="00EB328F" w:rsidP="0015264A"/>
        </w:tc>
      </w:tr>
      <w:tr w:rsidR="00EB328F" w14:paraId="677EC361" w14:textId="6A600C74" w:rsidTr="005F03B7">
        <w:trPr>
          <w:trHeight w:val="292"/>
        </w:trPr>
        <w:tc>
          <w:tcPr>
            <w:tcW w:w="1912" w:type="dxa"/>
            <w:shd w:val="clear" w:color="auto" w:fill="7030A0"/>
          </w:tcPr>
          <w:p w14:paraId="590AB29C" w14:textId="214A24F8" w:rsidR="00EB328F" w:rsidRPr="009A5330" w:rsidRDefault="00523E15" w:rsidP="0015264A">
            <w:pPr>
              <w:rPr>
                <w:color w:val="FFFFFF" w:themeColor="background1"/>
                <w:sz w:val="20"/>
                <w:szCs w:val="20"/>
              </w:rPr>
            </w:pPr>
            <w:r w:rsidRPr="009A5330">
              <w:rPr>
                <w:color w:val="FFFFFF" w:themeColor="background1"/>
                <w:sz w:val="20"/>
                <w:szCs w:val="20"/>
              </w:rPr>
              <w:t xml:space="preserve">Navy / </w:t>
            </w:r>
            <w:r w:rsidR="00EB328F" w:rsidRPr="009A5330">
              <w:rPr>
                <w:color w:val="FFFFFF" w:themeColor="background1"/>
                <w:sz w:val="20"/>
                <w:szCs w:val="20"/>
              </w:rPr>
              <w:t>Red / White</w:t>
            </w:r>
          </w:p>
        </w:tc>
        <w:tc>
          <w:tcPr>
            <w:tcW w:w="785" w:type="dxa"/>
          </w:tcPr>
          <w:p w14:paraId="0A72DEAC" w14:textId="77777777" w:rsidR="00EB328F" w:rsidRDefault="00EB328F" w:rsidP="0015264A"/>
        </w:tc>
        <w:tc>
          <w:tcPr>
            <w:tcW w:w="787" w:type="dxa"/>
          </w:tcPr>
          <w:p w14:paraId="73D51159" w14:textId="77777777" w:rsidR="00EB328F" w:rsidRDefault="00EB328F" w:rsidP="0015264A"/>
        </w:tc>
        <w:tc>
          <w:tcPr>
            <w:tcW w:w="785" w:type="dxa"/>
          </w:tcPr>
          <w:p w14:paraId="50076B42" w14:textId="77777777" w:rsidR="00EB328F" w:rsidRDefault="00EB328F" w:rsidP="0015264A"/>
        </w:tc>
        <w:tc>
          <w:tcPr>
            <w:tcW w:w="833" w:type="dxa"/>
          </w:tcPr>
          <w:p w14:paraId="47AA9A6B" w14:textId="77777777" w:rsidR="00EB328F" w:rsidRDefault="00EB328F" w:rsidP="0015264A"/>
        </w:tc>
        <w:tc>
          <w:tcPr>
            <w:tcW w:w="831" w:type="dxa"/>
          </w:tcPr>
          <w:p w14:paraId="76F2D3BC" w14:textId="77777777" w:rsidR="00EB328F" w:rsidRDefault="00EB328F" w:rsidP="0015264A"/>
        </w:tc>
        <w:tc>
          <w:tcPr>
            <w:tcW w:w="833" w:type="dxa"/>
          </w:tcPr>
          <w:p w14:paraId="5CB1BD78" w14:textId="77777777" w:rsidR="00EB328F" w:rsidRDefault="00EB328F" w:rsidP="0015264A"/>
        </w:tc>
        <w:tc>
          <w:tcPr>
            <w:tcW w:w="831" w:type="dxa"/>
          </w:tcPr>
          <w:p w14:paraId="29BE8D45" w14:textId="77777777" w:rsidR="00EB328F" w:rsidRDefault="00EB328F" w:rsidP="0015264A"/>
        </w:tc>
        <w:tc>
          <w:tcPr>
            <w:tcW w:w="791" w:type="dxa"/>
          </w:tcPr>
          <w:p w14:paraId="436CD86A" w14:textId="77777777" w:rsidR="00EB328F" w:rsidRDefault="00EB328F" w:rsidP="0015264A"/>
        </w:tc>
        <w:tc>
          <w:tcPr>
            <w:tcW w:w="810" w:type="dxa"/>
          </w:tcPr>
          <w:p w14:paraId="0E3E6065" w14:textId="1639D353" w:rsidR="00EB328F" w:rsidRDefault="00EB328F" w:rsidP="0015264A"/>
        </w:tc>
        <w:tc>
          <w:tcPr>
            <w:tcW w:w="803" w:type="dxa"/>
          </w:tcPr>
          <w:p w14:paraId="43F4F213" w14:textId="77777777" w:rsidR="00EB328F" w:rsidRDefault="00EB328F" w:rsidP="0015264A"/>
        </w:tc>
        <w:tc>
          <w:tcPr>
            <w:tcW w:w="803" w:type="dxa"/>
          </w:tcPr>
          <w:p w14:paraId="08F1BFAF" w14:textId="5FFB3A35" w:rsidR="00EB328F" w:rsidRDefault="00EB328F" w:rsidP="0015264A"/>
        </w:tc>
      </w:tr>
    </w:tbl>
    <w:p w14:paraId="69986AB6" w14:textId="77777777" w:rsidR="00806FF3" w:rsidRDefault="00806FF3" w:rsidP="002A648D"/>
    <w:tbl>
      <w:tblPr>
        <w:tblStyle w:val="TableGrid"/>
        <w:tblW w:w="10838" w:type="dxa"/>
        <w:tblLook w:val="04A0" w:firstRow="1" w:lastRow="0" w:firstColumn="1" w:lastColumn="0" w:noHBand="0" w:noVBand="1"/>
      </w:tblPr>
      <w:tblGrid>
        <w:gridCol w:w="2164"/>
        <w:gridCol w:w="1084"/>
        <w:gridCol w:w="1084"/>
        <w:gridCol w:w="1085"/>
        <w:gridCol w:w="1084"/>
        <w:gridCol w:w="1084"/>
        <w:gridCol w:w="1084"/>
        <w:gridCol w:w="1085"/>
        <w:gridCol w:w="1084"/>
      </w:tblGrid>
      <w:tr w:rsidR="005F03B7" w14:paraId="2FA13DE6" w14:textId="77777777" w:rsidTr="005F03B7">
        <w:trPr>
          <w:trHeight w:val="83"/>
        </w:trPr>
        <w:tc>
          <w:tcPr>
            <w:tcW w:w="2164" w:type="dxa"/>
            <w:shd w:val="clear" w:color="auto" w:fill="7030A0"/>
          </w:tcPr>
          <w:p w14:paraId="4942D6CB" w14:textId="74D0D1A3" w:rsidR="00EB328F" w:rsidRPr="0015264A" w:rsidRDefault="005F03B7" w:rsidP="004B0E32">
            <w:pPr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Men’s</w:t>
            </w:r>
            <w:r w:rsidR="00EB328F">
              <w:rPr>
                <w:color w:val="FFFFFF" w:themeColor="background1"/>
              </w:rPr>
              <w:t xml:space="preserve"> </w:t>
            </w:r>
            <w:r w:rsidR="00EB328F" w:rsidRPr="0015264A">
              <w:rPr>
                <w:color w:val="FFFFFF" w:themeColor="background1"/>
              </w:rPr>
              <w:t>Size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2437107A" w14:textId="54478D85" w:rsidR="00EB328F" w:rsidRPr="0015264A" w:rsidRDefault="005F03B7" w:rsidP="004B0E32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6F7FCCEB" w14:textId="0822B3FD" w:rsidR="00EB328F" w:rsidRPr="0015264A" w:rsidRDefault="005F03B7" w:rsidP="004B0E32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</w:t>
            </w:r>
          </w:p>
        </w:tc>
        <w:tc>
          <w:tcPr>
            <w:tcW w:w="1085" w:type="dxa"/>
            <w:vMerge w:val="restart"/>
            <w:shd w:val="clear" w:color="auto" w:fill="7030A0"/>
          </w:tcPr>
          <w:p w14:paraId="14E540D8" w14:textId="0E6E98ED" w:rsidR="00EB328F" w:rsidRPr="0015264A" w:rsidRDefault="005F03B7" w:rsidP="004B0E32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39F5607B" w14:textId="109F0346" w:rsidR="00EB328F" w:rsidRPr="0015264A" w:rsidRDefault="005F03B7" w:rsidP="004B0E32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XL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15832980" w14:textId="75EE8870" w:rsidR="00EB328F" w:rsidRPr="0015264A" w:rsidRDefault="005F03B7" w:rsidP="004B0E32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2XL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63DBCCAB" w14:textId="62025F2D" w:rsidR="00EB328F" w:rsidRPr="0015264A" w:rsidRDefault="005F03B7" w:rsidP="004B0E32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3XL</w:t>
            </w:r>
          </w:p>
        </w:tc>
        <w:tc>
          <w:tcPr>
            <w:tcW w:w="1085" w:type="dxa"/>
            <w:vMerge w:val="restart"/>
            <w:shd w:val="clear" w:color="auto" w:fill="7030A0"/>
          </w:tcPr>
          <w:p w14:paraId="0247ACAB" w14:textId="4BE1813B" w:rsidR="00EB328F" w:rsidRPr="0015264A" w:rsidRDefault="005F03B7" w:rsidP="004B0E32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</w:t>
            </w:r>
            <w:r w:rsidR="00EB328F">
              <w:rPr>
                <w:color w:val="FFFFFF" w:themeColor="background1"/>
              </w:rPr>
              <w:t>XL</w:t>
            </w:r>
          </w:p>
        </w:tc>
        <w:tc>
          <w:tcPr>
            <w:tcW w:w="1084" w:type="dxa"/>
            <w:vMerge w:val="restart"/>
            <w:shd w:val="clear" w:color="auto" w:fill="7030A0"/>
          </w:tcPr>
          <w:p w14:paraId="12B7C8DB" w14:textId="55B4875B" w:rsidR="00EB328F" w:rsidRPr="0015264A" w:rsidRDefault="005F03B7" w:rsidP="004B0E32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5XL</w:t>
            </w:r>
          </w:p>
        </w:tc>
      </w:tr>
      <w:tr w:rsidR="005F03B7" w14:paraId="048DBEDD" w14:textId="77777777" w:rsidTr="005F03B7">
        <w:trPr>
          <w:trHeight w:val="83"/>
        </w:trPr>
        <w:tc>
          <w:tcPr>
            <w:tcW w:w="2164" w:type="dxa"/>
            <w:shd w:val="clear" w:color="auto" w:fill="7030A0"/>
          </w:tcPr>
          <w:p w14:paraId="57D05DD8" w14:textId="77777777" w:rsidR="00EB328F" w:rsidRPr="0015264A" w:rsidRDefault="00EB328F" w:rsidP="004B0E32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1084" w:type="dxa"/>
            <w:vMerge/>
            <w:shd w:val="clear" w:color="auto" w:fill="7030A0"/>
          </w:tcPr>
          <w:p w14:paraId="6FAD17A2" w14:textId="77777777" w:rsidR="00EB328F" w:rsidRDefault="00EB328F" w:rsidP="004B0E32"/>
        </w:tc>
        <w:tc>
          <w:tcPr>
            <w:tcW w:w="1084" w:type="dxa"/>
            <w:vMerge/>
            <w:shd w:val="clear" w:color="auto" w:fill="7030A0"/>
          </w:tcPr>
          <w:p w14:paraId="5E709ED5" w14:textId="77777777" w:rsidR="00EB328F" w:rsidRDefault="00EB328F" w:rsidP="004B0E32"/>
        </w:tc>
        <w:tc>
          <w:tcPr>
            <w:tcW w:w="1085" w:type="dxa"/>
            <w:vMerge/>
            <w:shd w:val="clear" w:color="auto" w:fill="7030A0"/>
          </w:tcPr>
          <w:p w14:paraId="218A2A52" w14:textId="77777777" w:rsidR="00EB328F" w:rsidRDefault="00EB328F" w:rsidP="004B0E32"/>
        </w:tc>
        <w:tc>
          <w:tcPr>
            <w:tcW w:w="1084" w:type="dxa"/>
            <w:vMerge/>
            <w:shd w:val="clear" w:color="auto" w:fill="7030A0"/>
          </w:tcPr>
          <w:p w14:paraId="4C865691" w14:textId="77777777" w:rsidR="00EB328F" w:rsidRDefault="00EB328F" w:rsidP="004B0E32"/>
        </w:tc>
        <w:tc>
          <w:tcPr>
            <w:tcW w:w="1084" w:type="dxa"/>
            <w:vMerge/>
            <w:shd w:val="clear" w:color="auto" w:fill="7030A0"/>
          </w:tcPr>
          <w:p w14:paraId="58B3DD27" w14:textId="77777777" w:rsidR="00EB328F" w:rsidRDefault="00EB328F" w:rsidP="004B0E32"/>
        </w:tc>
        <w:tc>
          <w:tcPr>
            <w:tcW w:w="1084" w:type="dxa"/>
            <w:vMerge/>
            <w:shd w:val="clear" w:color="auto" w:fill="7030A0"/>
          </w:tcPr>
          <w:p w14:paraId="07381144" w14:textId="77777777" w:rsidR="00EB328F" w:rsidRDefault="00EB328F" w:rsidP="004B0E32"/>
        </w:tc>
        <w:tc>
          <w:tcPr>
            <w:tcW w:w="1085" w:type="dxa"/>
            <w:vMerge/>
            <w:shd w:val="clear" w:color="auto" w:fill="7030A0"/>
          </w:tcPr>
          <w:p w14:paraId="0CFB06FE" w14:textId="77777777" w:rsidR="00EB328F" w:rsidRDefault="00EB328F" w:rsidP="004B0E32"/>
        </w:tc>
        <w:tc>
          <w:tcPr>
            <w:tcW w:w="1084" w:type="dxa"/>
            <w:vMerge/>
            <w:shd w:val="clear" w:color="auto" w:fill="7030A0"/>
          </w:tcPr>
          <w:p w14:paraId="1547F4F9" w14:textId="77777777" w:rsidR="00EB328F" w:rsidRDefault="00EB328F" w:rsidP="004B0E32"/>
        </w:tc>
      </w:tr>
      <w:tr w:rsidR="005F03B7" w:rsidRPr="0015264A" w14:paraId="1EB9BCF3" w14:textId="77777777" w:rsidTr="005F03B7">
        <w:trPr>
          <w:trHeight w:val="293"/>
        </w:trPr>
        <w:tc>
          <w:tcPr>
            <w:tcW w:w="2164" w:type="dxa"/>
            <w:shd w:val="clear" w:color="auto" w:fill="7030A0"/>
          </w:tcPr>
          <w:p w14:paraId="4CDFE5EC" w14:textId="77777777" w:rsidR="00EB328F" w:rsidRPr="00616322" w:rsidRDefault="00EB328F" w:rsidP="004B0E32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Black / White</w:t>
            </w:r>
          </w:p>
        </w:tc>
        <w:tc>
          <w:tcPr>
            <w:tcW w:w="1084" w:type="dxa"/>
          </w:tcPr>
          <w:p w14:paraId="44846D12" w14:textId="77777777" w:rsidR="00EB328F" w:rsidRPr="0015264A" w:rsidRDefault="00EB328F" w:rsidP="004B0E32">
            <w:pPr>
              <w:rPr>
                <w:color w:val="FFFFFF" w:themeColor="background1"/>
              </w:rPr>
            </w:pPr>
          </w:p>
        </w:tc>
        <w:tc>
          <w:tcPr>
            <w:tcW w:w="1084" w:type="dxa"/>
          </w:tcPr>
          <w:p w14:paraId="27591951" w14:textId="77777777" w:rsidR="00EB328F" w:rsidRPr="0015264A" w:rsidRDefault="00EB328F" w:rsidP="004B0E32">
            <w:pPr>
              <w:rPr>
                <w:color w:val="FFFFFF" w:themeColor="background1"/>
              </w:rPr>
            </w:pPr>
          </w:p>
        </w:tc>
        <w:tc>
          <w:tcPr>
            <w:tcW w:w="1085" w:type="dxa"/>
          </w:tcPr>
          <w:p w14:paraId="202D00BC" w14:textId="77777777" w:rsidR="00EB328F" w:rsidRPr="0015264A" w:rsidRDefault="00EB328F" w:rsidP="004B0E32">
            <w:pPr>
              <w:rPr>
                <w:color w:val="FFFFFF" w:themeColor="background1"/>
              </w:rPr>
            </w:pPr>
          </w:p>
        </w:tc>
        <w:tc>
          <w:tcPr>
            <w:tcW w:w="1084" w:type="dxa"/>
          </w:tcPr>
          <w:p w14:paraId="7981EAA2" w14:textId="77777777" w:rsidR="00EB328F" w:rsidRPr="0015264A" w:rsidRDefault="00EB328F" w:rsidP="004B0E32">
            <w:pPr>
              <w:rPr>
                <w:color w:val="FFFFFF" w:themeColor="background1"/>
              </w:rPr>
            </w:pPr>
          </w:p>
        </w:tc>
        <w:tc>
          <w:tcPr>
            <w:tcW w:w="1084" w:type="dxa"/>
          </w:tcPr>
          <w:p w14:paraId="08134DDA" w14:textId="77777777" w:rsidR="00EB328F" w:rsidRPr="0015264A" w:rsidRDefault="00EB328F" w:rsidP="004B0E32">
            <w:pPr>
              <w:rPr>
                <w:color w:val="FFFFFF" w:themeColor="background1"/>
              </w:rPr>
            </w:pPr>
          </w:p>
        </w:tc>
        <w:tc>
          <w:tcPr>
            <w:tcW w:w="1084" w:type="dxa"/>
          </w:tcPr>
          <w:p w14:paraId="679E678E" w14:textId="77777777" w:rsidR="00EB328F" w:rsidRPr="0015264A" w:rsidRDefault="00EB328F" w:rsidP="004B0E32">
            <w:pPr>
              <w:rPr>
                <w:color w:val="FFFFFF" w:themeColor="background1"/>
              </w:rPr>
            </w:pPr>
          </w:p>
        </w:tc>
        <w:tc>
          <w:tcPr>
            <w:tcW w:w="1085" w:type="dxa"/>
          </w:tcPr>
          <w:p w14:paraId="42F797BD" w14:textId="77777777" w:rsidR="00EB328F" w:rsidRPr="0015264A" w:rsidRDefault="00EB328F" w:rsidP="004B0E32">
            <w:pPr>
              <w:rPr>
                <w:color w:val="FFFFFF" w:themeColor="background1"/>
              </w:rPr>
            </w:pPr>
          </w:p>
        </w:tc>
        <w:tc>
          <w:tcPr>
            <w:tcW w:w="1084" w:type="dxa"/>
          </w:tcPr>
          <w:p w14:paraId="2F850FBE" w14:textId="77777777" w:rsidR="00EB328F" w:rsidRPr="0015264A" w:rsidRDefault="00EB328F" w:rsidP="004B0E32">
            <w:pPr>
              <w:rPr>
                <w:color w:val="FFFFFF" w:themeColor="background1"/>
              </w:rPr>
            </w:pPr>
          </w:p>
        </w:tc>
      </w:tr>
      <w:tr w:rsidR="005F03B7" w14:paraId="0AFFD9C1" w14:textId="77777777" w:rsidTr="005F03B7">
        <w:trPr>
          <w:trHeight w:val="298"/>
        </w:trPr>
        <w:tc>
          <w:tcPr>
            <w:tcW w:w="2164" w:type="dxa"/>
            <w:shd w:val="clear" w:color="auto" w:fill="7030A0"/>
          </w:tcPr>
          <w:p w14:paraId="56927059" w14:textId="27A8E24D" w:rsidR="00EB328F" w:rsidRPr="00616322" w:rsidRDefault="009A5330" w:rsidP="004B0E32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Black / Gold</w:t>
            </w:r>
          </w:p>
        </w:tc>
        <w:tc>
          <w:tcPr>
            <w:tcW w:w="1084" w:type="dxa"/>
          </w:tcPr>
          <w:p w14:paraId="4AECD767" w14:textId="77777777" w:rsidR="00EB328F" w:rsidRDefault="00EB328F" w:rsidP="004B0E32"/>
        </w:tc>
        <w:tc>
          <w:tcPr>
            <w:tcW w:w="1084" w:type="dxa"/>
          </w:tcPr>
          <w:p w14:paraId="7B1078C9" w14:textId="77777777" w:rsidR="00EB328F" w:rsidRDefault="00EB328F" w:rsidP="004B0E32"/>
        </w:tc>
        <w:tc>
          <w:tcPr>
            <w:tcW w:w="1085" w:type="dxa"/>
          </w:tcPr>
          <w:p w14:paraId="41F6A637" w14:textId="77777777" w:rsidR="00EB328F" w:rsidRDefault="00EB328F" w:rsidP="004B0E32"/>
        </w:tc>
        <w:tc>
          <w:tcPr>
            <w:tcW w:w="1084" w:type="dxa"/>
          </w:tcPr>
          <w:p w14:paraId="2E5354BD" w14:textId="77777777" w:rsidR="00EB328F" w:rsidRDefault="00EB328F" w:rsidP="004B0E32"/>
        </w:tc>
        <w:tc>
          <w:tcPr>
            <w:tcW w:w="1084" w:type="dxa"/>
          </w:tcPr>
          <w:p w14:paraId="4DE69872" w14:textId="77777777" w:rsidR="00EB328F" w:rsidRDefault="00EB328F" w:rsidP="004B0E32"/>
        </w:tc>
        <w:tc>
          <w:tcPr>
            <w:tcW w:w="1084" w:type="dxa"/>
          </w:tcPr>
          <w:p w14:paraId="227339B0" w14:textId="77777777" w:rsidR="00EB328F" w:rsidRDefault="00EB328F" w:rsidP="004B0E32"/>
        </w:tc>
        <w:tc>
          <w:tcPr>
            <w:tcW w:w="1085" w:type="dxa"/>
          </w:tcPr>
          <w:p w14:paraId="3978DA79" w14:textId="77777777" w:rsidR="00EB328F" w:rsidRDefault="00EB328F" w:rsidP="004B0E32"/>
        </w:tc>
        <w:tc>
          <w:tcPr>
            <w:tcW w:w="1084" w:type="dxa"/>
          </w:tcPr>
          <w:p w14:paraId="6C621D02" w14:textId="77777777" w:rsidR="00EB328F" w:rsidRDefault="00EB328F" w:rsidP="004B0E32"/>
        </w:tc>
      </w:tr>
      <w:tr w:rsidR="005F03B7" w14:paraId="642BB19B" w14:textId="77777777" w:rsidTr="005F03B7">
        <w:trPr>
          <w:trHeight w:val="298"/>
        </w:trPr>
        <w:tc>
          <w:tcPr>
            <w:tcW w:w="2164" w:type="dxa"/>
            <w:shd w:val="clear" w:color="auto" w:fill="7030A0"/>
          </w:tcPr>
          <w:p w14:paraId="145176B1" w14:textId="77777777" w:rsidR="00EB328F" w:rsidRPr="00616322" w:rsidRDefault="00EB328F" w:rsidP="004B0E32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 / Sky Blue</w:t>
            </w:r>
          </w:p>
        </w:tc>
        <w:tc>
          <w:tcPr>
            <w:tcW w:w="1084" w:type="dxa"/>
          </w:tcPr>
          <w:p w14:paraId="144312E9" w14:textId="77777777" w:rsidR="00EB328F" w:rsidRDefault="00EB328F" w:rsidP="004B0E32"/>
        </w:tc>
        <w:tc>
          <w:tcPr>
            <w:tcW w:w="1084" w:type="dxa"/>
          </w:tcPr>
          <w:p w14:paraId="6C39275E" w14:textId="77777777" w:rsidR="00EB328F" w:rsidRDefault="00EB328F" w:rsidP="004B0E32"/>
        </w:tc>
        <w:tc>
          <w:tcPr>
            <w:tcW w:w="1085" w:type="dxa"/>
          </w:tcPr>
          <w:p w14:paraId="67A8403A" w14:textId="77777777" w:rsidR="00EB328F" w:rsidRDefault="00EB328F" w:rsidP="004B0E32"/>
        </w:tc>
        <w:tc>
          <w:tcPr>
            <w:tcW w:w="1084" w:type="dxa"/>
          </w:tcPr>
          <w:p w14:paraId="3CB4CD4F" w14:textId="77777777" w:rsidR="00EB328F" w:rsidRDefault="00EB328F" w:rsidP="004B0E32"/>
        </w:tc>
        <w:tc>
          <w:tcPr>
            <w:tcW w:w="1084" w:type="dxa"/>
          </w:tcPr>
          <w:p w14:paraId="7F351A2D" w14:textId="77777777" w:rsidR="00EB328F" w:rsidRDefault="00EB328F" w:rsidP="004B0E32"/>
        </w:tc>
        <w:tc>
          <w:tcPr>
            <w:tcW w:w="1084" w:type="dxa"/>
          </w:tcPr>
          <w:p w14:paraId="333A1F51" w14:textId="77777777" w:rsidR="00EB328F" w:rsidRDefault="00EB328F" w:rsidP="004B0E32"/>
        </w:tc>
        <w:tc>
          <w:tcPr>
            <w:tcW w:w="1085" w:type="dxa"/>
          </w:tcPr>
          <w:p w14:paraId="57D040B7" w14:textId="77777777" w:rsidR="00EB328F" w:rsidRDefault="00EB328F" w:rsidP="004B0E32"/>
        </w:tc>
        <w:tc>
          <w:tcPr>
            <w:tcW w:w="1084" w:type="dxa"/>
          </w:tcPr>
          <w:p w14:paraId="6B4F8199" w14:textId="77777777" w:rsidR="00EB328F" w:rsidRDefault="00EB328F" w:rsidP="004B0E32"/>
        </w:tc>
      </w:tr>
      <w:tr w:rsidR="005F03B7" w14:paraId="6AF1BE1B" w14:textId="77777777" w:rsidTr="005F03B7">
        <w:trPr>
          <w:trHeight w:val="298"/>
        </w:trPr>
        <w:tc>
          <w:tcPr>
            <w:tcW w:w="2164" w:type="dxa"/>
            <w:shd w:val="clear" w:color="auto" w:fill="7030A0"/>
          </w:tcPr>
          <w:p w14:paraId="7B497E37" w14:textId="4D594049" w:rsidR="00EB328F" w:rsidRPr="009A5330" w:rsidRDefault="009A5330" w:rsidP="004B0E32">
            <w:pPr>
              <w:rPr>
                <w:color w:val="FFFFFF" w:themeColor="background1"/>
                <w:sz w:val="20"/>
                <w:szCs w:val="20"/>
              </w:rPr>
            </w:pPr>
            <w:r w:rsidRPr="009A5330">
              <w:rPr>
                <w:color w:val="FFFFFF" w:themeColor="background1"/>
                <w:sz w:val="20"/>
                <w:szCs w:val="20"/>
              </w:rPr>
              <w:t>Grey / Black / White</w:t>
            </w:r>
          </w:p>
        </w:tc>
        <w:tc>
          <w:tcPr>
            <w:tcW w:w="1084" w:type="dxa"/>
          </w:tcPr>
          <w:p w14:paraId="4D7C0E4C" w14:textId="77777777" w:rsidR="00EB328F" w:rsidRDefault="00EB328F" w:rsidP="004B0E32"/>
        </w:tc>
        <w:tc>
          <w:tcPr>
            <w:tcW w:w="1084" w:type="dxa"/>
          </w:tcPr>
          <w:p w14:paraId="2B3D5F70" w14:textId="77777777" w:rsidR="00EB328F" w:rsidRDefault="00EB328F" w:rsidP="004B0E32"/>
        </w:tc>
        <w:tc>
          <w:tcPr>
            <w:tcW w:w="1085" w:type="dxa"/>
          </w:tcPr>
          <w:p w14:paraId="6C831FC1" w14:textId="77777777" w:rsidR="00EB328F" w:rsidRDefault="00EB328F" w:rsidP="004B0E32"/>
        </w:tc>
        <w:tc>
          <w:tcPr>
            <w:tcW w:w="1084" w:type="dxa"/>
          </w:tcPr>
          <w:p w14:paraId="7D6627AB" w14:textId="77777777" w:rsidR="00EB328F" w:rsidRDefault="00EB328F" w:rsidP="004B0E32"/>
        </w:tc>
        <w:tc>
          <w:tcPr>
            <w:tcW w:w="1084" w:type="dxa"/>
          </w:tcPr>
          <w:p w14:paraId="530CD55D" w14:textId="77777777" w:rsidR="00EB328F" w:rsidRDefault="00EB328F" w:rsidP="004B0E32"/>
        </w:tc>
        <w:tc>
          <w:tcPr>
            <w:tcW w:w="1084" w:type="dxa"/>
          </w:tcPr>
          <w:p w14:paraId="2E622F92" w14:textId="77777777" w:rsidR="00EB328F" w:rsidRDefault="00EB328F" w:rsidP="004B0E32"/>
        </w:tc>
        <w:tc>
          <w:tcPr>
            <w:tcW w:w="1085" w:type="dxa"/>
          </w:tcPr>
          <w:p w14:paraId="07C7C544" w14:textId="77777777" w:rsidR="00EB328F" w:rsidRDefault="00EB328F" w:rsidP="004B0E32"/>
        </w:tc>
        <w:tc>
          <w:tcPr>
            <w:tcW w:w="1084" w:type="dxa"/>
          </w:tcPr>
          <w:p w14:paraId="15E77149" w14:textId="77777777" w:rsidR="00EB328F" w:rsidRDefault="00EB328F" w:rsidP="004B0E32"/>
        </w:tc>
      </w:tr>
      <w:tr w:rsidR="005F03B7" w14:paraId="69A5AE4C" w14:textId="77777777" w:rsidTr="005F03B7">
        <w:trPr>
          <w:trHeight w:val="298"/>
        </w:trPr>
        <w:tc>
          <w:tcPr>
            <w:tcW w:w="2164" w:type="dxa"/>
            <w:shd w:val="clear" w:color="auto" w:fill="7030A0"/>
          </w:tcPr>
          <w:p w14:paraId="571701AD" w14:textId="7C08DEBC" w:rsidR="00EB328F" w:rsidRPr="00616322" w:rsidRDefault="009A5330" w:rsidP="004B0E32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 xml:space="preserve">Navy / </w:t>
            </w:r>
            <w:r w:rsidR="00EB328F">
              <w:rPr>
                <w:color w:val="FFFFFF" w:themeColor="background1"/>
                <w:szCs w:val="24"/>
              </w:rPr>
              <w:t>Red / White</w:t>
            </w:r>
          </w:p>
        </w:tc>
        <w:tc>
          <w:tcPr>
            <w:tcW w:w="1084" w:type="dxa"/>
          </w:tcPr>
          <w:p w14:paraId="28A82B08" w14:textId="77777777" w:rsidR="00EB328F" w:rsidRDefault="00EB328F" w:rsidP="004B0E32"/>
        </w:tc>
        <w:tc>
          <w:tcPr>
            <w:tcW w:w="1084" w:type="dxa"/>
          </w:tcPr>
          <w:p w14:paraId="56879BEF" w14:textId="77777777" w:rsidR="00EB328F" w:rsidRDefault="00EB328F" w:rsidP="004B0E32"/>
        </w:tc>
        <w:tc>
          <w:tcPr>
            <w:tcW w:w="1085" w:type="dxa"/>
          </w:tcPr>
          <w:p w14:paraId="2B760B59" w14:textId="77777777" w:rsidR="00EB328F" w:rsidRDefault="00EB328F" w:rsidP="004B0E32"/>
        </w:tc>
        <w:tc>
          <w:tcPr>
            <w:tcW w:w="1084" w:type="dxa"/>
          </w:tcPr>
          <w:p w14:paraId="6A9E21E8" w14:textId="77777777" w:rsidR="00EB328F" w:rsidRDefault="00EB328F" w:rsidP="004B0E32"/>
        </w:tc>
        <w:tc>
          <w:tcPr>
            <w:tcW w:w="1084" w:type="dxa"/>
          </w:tcPr>
          <w:p w14:paraId="4F87B38C" w14:textId="77777777" w:rsidR="00EB328F" w:rsidRDefault="00EB328F" w:rsidP="004B0E32"/>
        </w:tc>
        <w:tc>
          <w:tcPr>
            <w:tcW w:w="1084" w:type="dxa"/>
          </w:tcPr>
          <w:p w14:paraId="23FFDBC6" w14:textId="77777777" w:rsidR="00EB328F" w:rsidRDefault="00EB328F" w:rsidP="004B0E32"/>
        </w:tc>
        <w:tc>
          <w:tcPr>
            <w:tcW w:w="1085" w:type="dxa"/>
          </w:tcPr>
          <w:p w14:paraId="299F1392" w14:textId="77777777" w:rsidR="00EB328F" w:rsidRDefault="00EB328F" w:rsidP="004B0E32"/>
        </w:tc>
        <w:tc>
          <w:tcPr>
            <w:tcW w:w="1084" w:type="dxa"/>
          </w:tcPr>
          <w:p w14:paraId="56BE9D4E" w14:textId="77777777" w:rsidR="00EB328F" w:rsidRDefault="00EB328F" w:rsidP="004B0E32"/>
        </w:tc>
      </w:tr>
    </w:tbl>
    <w:p w14:paraId="60F19D37" w14:textId="77777777" w:rsidR="00EB328F" w:rsidRPr="00562601" w:rsidRDefault="00EB328F" w:rsidP="002A648D"/>
    <w:sectPr w:rsidR="00EB328F" w:rsidRPr="00562601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F8416" w14:textId="77777777" w:rsidR="0067469D" w:rsidRDefault="0067469D" w:rsidP="00650259">
      <w:pPr>
        <w:spacing w:line="240" w:lineRule="auto"/>
      </w:pPr>
      <w:r>
        <w:separator/>
      </w:r>
    </w:p>
  </w:endnote>
  <w:endnote w:type="continuationSeparator" w:id="0">
    <w:p w14:paraId="14E36743" w14:textId="77777777" w:rsidR="0067469D" w:rsidRDefault="0067469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0793637E-E278-4264-A575-4D2F8EB4E913}"/>
    <w:embedBold r:id="rId2" w:fontKey="{F4091762-2732-4478-BE60-74C55B536CA1}"/>
    <w:embedItalic r:id="rId3" w:fontKey="{69B8C156-F8E1-43E4-B8BD-EA8D466CD0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D8A6395-2E2D-4706-925C-75B52D9A9224}"/>
    <w:embedBold r:id="rId5" w:fontKey="{9F085BC1-114D-4352-A9F4-F7E6BACA7474}"/>
    <w:embedItalic r:id="rId6" w:fontKey="{A42A02A6-8271-44DA-B919-A3069A994D2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00C8950-1A72-47E5-A503-A317A56F0B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9C7F118-2BE2-40AC-9890-BA76B32248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E8B3C" w14:textId="77777777" w:rsidR="0067469D" w:rsidRDefault="0067469D" w:rsidP="00650259">
      <w:pPr>
        <w:spacing w:line="240" w:lineRule="auto"/>
      </w:pPr>
      <w:r>
        <w:separator/>
      </w:r>
    </w:p>
  </w:footnote>
  <w:footnote w:type="continuationSeparator" w:id="0">
    <w:p w14:paraId="7FC328F8" w14:textId="77777777" w:rsidR="0067469D" w:rsidRDefault="0067469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5C5B70C7" w:rsidR="00562601" w:rsidRPr="002B69B4" w:rsidRDefault="006118C7" w:rsidP="00616322">
          <w:pPr>
            <w:pStyle w:val="Header"/>
            <w:jc w:val="center"/>
          </w:pPr>
          <w:r w:rsidRPr="00AA6FAD">
            <w:rPr>
              <w:rFonts w:ascii="Corbel" w:hAnsi="Corbel"/>
              <w:bCs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12ED1" w:rsidRPr="00AA6FAD">
            <w:rPr>
              <w:rFonts w:ascii="Corbel" w:hAnsi="Corbel"/>
              <w:bCs/>
              <w:noProof/>
              <w:szCs w:val="24"/>
            </w:rPr>
            <w:t>Varsity Jacket</w:t>
          </w:r>
          <w:r w:rsidR="00523E15">
            <w:rPr>
              <w:rFonts w:ascii="Corbel" w:hAnsi="Corbel"/>
              <w:bCs/>
              <w:noProof/>
              <w:szCs w:val="24"/>
            </w:rPr>
            <w:t xml:space="preserve"> with Hood</w:t>
          </w:r>
          <w:r w:rsidR="00616322">
            <w:t xml:space="preserve"> </w:t>
          </w:r>
          <w:r>
            <w:t>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5C88"/>
    <w:rsid w:val="0015264A"/>
    <w:rsid w:val="001727CA"/>
    <w:rsid w:val="001E4E2C"/>
    <w:rsid w:val="00261C01"/>
    <w:rsid w:val="002A4ED5"/>
    <w:rsid w:val="002A648D"/>
    <w:rsid w:val="002B2D53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567E5"/>
    <w:rsid w:val="0046302A"/>
    <w:rsid w:val="00487D2D"/>
    <w:rsid w:val="004D5D62"/>
    <w:rsid w:val="005112D0"/>
    <w:rsid w:val="00512ED1"/>
    <w:rsid w:val="00523E15"/>
    <w:rsid w:val="00562601"/>
    <w:rsid w:val="0057256E"/>
    <w:rsid w:val="00577E06"/>
    <w:rsid w:val="00582B1C"/>
    <w:rsid w:val="005A3BF7"/>
    <w:rsid w:val="005F03B7"/>
    <w:rsid w:val="005F2035"/>
    <w:rsid w:val="005F7990"/>
    <w:rsid w:val="006118C7"/>
    <w:rsid w:val="00616322"/>
    <w:rsid w:val="006250A2"/>
    <w:rsid w:val="0063739C"/>
    <w:rsid w:val="00650259"/>
    <w:rsid w:val="0067469D"/>
    <w:rsid w:val="00712AE8"/>
    <w:rsid w:val="00770F25"/>
    <w:rsid w:val="00787DD4"/>
    <w:rsid w:val="007A35A8"/>
    <w:rsid w:val="007B0A85"/>
    <w:rsid w:val="007C6A52"/>
    <w:rsid w:val="00806FF3"/>
    <w:rsid w:val="0082043E"/>
    <w:rsid w:val="00893192"/>
    <w:rsid w:val="008E203A"/>
    <w:rsid w:val="0090021E"/>
    <w:rsid w:val="00905BCD"/>
    <w:rsid w:val="0091229C"/>
    <w:rsid w:val="009266DF"/>
    <w:rsid w:val="00940E73"/>
    <w:rsid w:val="009628E5"/>
    <w:rsid w:val="0098597D"/>
    <w:rsid w:val="00991B30"/>
    <w:rsid w:val="009A5330"/>
    <w:rsid w:val="009D406B"/>
    <w:rsid w:val="009F2638"/>
    <w:rsid w:val="009F619A"/>
    <w:rsid w:val="009F6DDE"/>
    <w:rsid w:val="00A25A14"/>
    <w:rsid w:val="00A370A8"/>
    <w:rsid w:val="00A60442"/>
    <w:rsid w:val="00A74A0E"/>
    <w:rsid w:val="00AA6FAD"/>
    <w:rsid w:val="00AC2926"/>
    <w:rsid w:val="00AD47BE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36BF"/>
    <w:rsid w:val="00E61C09"/>
    <w:rsid w:val="00E677FE"/>
    <w:rsid w:val="00EB328F"/>
    <w:rsid w:val="00EB3B58"/>
    <w:rsid w:val="00EC7359"/>
    <w:rsid w:val="00EE3054"/>
    <w:rsid w:val="00F00606"/>
    <w:rsid w:val="00F01256"/>
    <w:rsid w:val="00F2429D"/>
    <w:rsid w:val="00F476C7"/>
    <w:rsid w:val="00F5418C"/>
    <w:rsid w:val="00F549BE"/>
    <w:rsid w:val="00F709B8"/>
    <w:rsid w:val="00FB737A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165C1A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165C1A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165C1A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165C1A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165C1A"/>
    <w:rsid w:val="002B2D53"/>
    <w:rsid w:val="004567E5"/>
    <w:rsid w:val="00480EA8"/>
    <w:rsid w:val="00937A12"/>
    <w:rsid w:val="00AD7DD5"/>
    <w:rsid w:val="00CD6938"/>
    <w:rsid w:val="00F476C7"/>
    <w:rsid w:val="00F709B8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2</TotalTime>
  <Pages>1</Pages>
  <Words>107</Words>
  <Characters>342</Characters>
  <Application>Microsoft Office Word</Application>
  <DocSecurity>0</DocSecurity>
  <Lines>342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4</cp:revision>
  <dcterms:created xsi:type="dcterms:W3CDTF">2026-03-27T00:51:00Z</dcterms:created>
  <dcterms:modified xsi:type="dcterms:W3CDTF">2026-03-27T07:04:00Z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