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38" w:type="dxa"/>
        <w:tblLook w:val="04A0" w:firstRow="1" w:lastRow="0" w:firstColumn="1" w:lastColumn="0" w:noHBand="0" w:noVBand="1"/>
      </w:tblPr>
      <w:tblGrid>
        <w:gridCol w:w="1917"/>
        <w:gridCol w:w="787"/>
        <w:gridCol w:w="789"/>
        <w:gridCol w:w="787"/>
        <w:gridCol w:w="836"/>
        <w:gridCol w:w="834"/>
        <w:gridCol w:w="836"/>
        <w:gridCol w:w="834"/>
        <w:gridCol w:w="793"/>
        <w:gridCol w:w="813"/>
        <w:gridCol w:w="806"/>
        <w:gridCol w:w="806"/>
      </w:tblGrid>
      <w:tr w:rsidR="00EB328F" w14:paraId="4A27BEF4" w14:textId="7C1109A2" w:rsidTr="001952D3">
        <w:trPr>
          <w:trHeight w:val="81"/>
        </w:trPr>
        <w:tc>
          <w:tcPr>
            <w:tcW w:w="1912" w:type="dxa"/>
            <w:shd w:val="clear" w:color="auto" w:fill="7030A0"/>
          </w:tcPr>
          <w:p w14:paraId="4D84B3A9" w14:textId="121D3A1D" w:rsidR="00EB328F" w:rsidRPr="0015264A" w:rsidRDefault="00EB328F" w:rsidP="0015264A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Ladies </w:t>
            </w: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785" w:type="dxa"/>
            <w:vMerge w:val="restart"/>
            <w:shd w:val="clear" w:color="auto" w:fill="7030A0"/>
          </w:tcPr>
          <w:p w14:paraId="76ED4085" w14:textId="00AAA2A8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787" w:type="dxa"/>
            <w:vMerge w:val="restart"/>
            <w:shd w:val="clear" w:color="auto" w:fill="7030A0"/>
          </w:tcPr>
          <w:p w14:paraId="06D11E43" w14:textId="74C9FDFE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785" w:type="dxa"/>
            <w:vMerge w:val="restart"/>
            <w:shd w:val="clear" w:color="auto" w:fill="7030A0"/>
          </w:tcPr>
          <w:p w14:paraId="1F82B234" w14:textId="23C1DDBF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833" w:type="dxa"/>
            <w:vMerge w:val="restart"/>
            <w:shd w:val="clear" w:color="auto" w:fill="7030A0"/>
          </w:tcPr>
          <w:p w14:paraId="73FB41C4" w14:textId="231F6B44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831" w:type="dxa"/>
            <w:vMerge w:val="restart"/>
            <w:shd w:val="clear" w:color="auto" w:fill="7030A0"/>
          </w:tcPr>
          <w:p w14:paraId="0916E3FC" w14:textId="4E35BD41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833" w:type="dxa"/>
            <w:vMerge w:val="restart"/>
            <w:shd w:val="clear" w:color="auto" w:fill="7030A0"/>
          </w:tcPr>
          <w:p w14:paraId="4E34DDB0" w14:textId="06E2A90D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831" w:type="dxa"/>
            <w:vMerge w:val="restart"/>
            <w:shd w:val="clear" w:color="auto" w:fill="7030A0"/>
          </w:tcPr>
          <w:p w14:paraId="5D298A0B" w14:textId="17283355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791" w:type="dxa"/>
            <w:shd w:val="clear" w:color="auto" w:fill="7030A0"/>
          </w:tcPr>
          <w:p w14:paraId="0BB6200E" w14:textId="2AE38508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18</w:t>
            </w:r>
          </w:p>
        </w:tc>
        <w:tc>
          <w:tcPr>
            <w:tcW w:w="810" w:type="dxa"/>
            <w:vMerge w:val="restart"/>
            <w:shd w:val="clear" w:color="auto" w:fill="7030A0"/>
          </w:tcPr>
          <w:p w14:paraId="1DA1B16C" w14:textId="179E424C" w:rsidR="00EB328F" w:rsidRPr="0015264A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  <w:tc>
          <w:tcPr>
            <w:tcW w:w="803" w:type="dxa"/>
            <w:shd w:val="clear" w:color="auto" w:fill="7030A0"/>
          </w:tcPr>
          <w:p w14:paraId="223D9FE3" w14:textId="2A32BCC1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22</w:t>
            </w:r>
          </w:p>
        </w:tc>
        <w:tc>
          <w:tcPr>
            <w:tcW w:w="803" w:type="dxa"/>
            <w:shd w:val="clear" w:color="auto" w:fill="7030A0"/>
          </w:tcPr>
          <w:p w14:paraId="6963DD8D" w14:textId="0665F904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24</w:t>
            </w:r>
          </w:p>
        </w:tc>
      </w:tr>
      <w:tr w:rsidR="00EB328F" w14:paraId="60B02096" w14:textId="34E95E3E" w:rsidTr="001952D3">
        <w:trPr>
          <w:trHeight w:val="81"/>
        </w:trPr>
        <w:tc>
          <w:tcPr>
            <w:tcW w:w="1912" w:type="dxa"/>
            <w:shd w:val="clear" w:color="auto" w:fill="7030A0"/>
          </w:tcPr>
          <w:p w14:paraId="1090900C" w14:textId="29BD9D07" w:rsidR="00EB328F" w:rsidRPr="0015264A" w:rsidRDefault="00EB328F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785" w:type="dxa"/>
            <w:vMerge/>
            <w:shd w:val="clear" w:color="auto" w:fill="7030A0"/>
          </w:tcPr>
          <w:p w14:paraId="14F2DD53" w14:textId="77777777" w:rsidR="00EB328F" w:rsidRDefault="00EB328F" w:rsidP="002A648D"/>
        </w:tc>
        <w:tc>
          <w:tcPr>
            <w:tcW w:w="787" w:type="dxa"/>
            <w:vMerge/>
            <w:shd w:val="clear" w:color="auto" w:fill="7030A0"/>
          </w:tcPr>
          <w:p w14:paraId="44217F23" w14:textId="77777777" w:rsidR="00EB328F" w:rsidRDefault="00EB328F" w:rsidP="002A648D"/>
        </w:tc>
        <w:tc>
          <w:tcPr>
            <w:tcW w:w="785" w:type="dxa"/>
            <w:vMerge/>
            <w:shd w:val="clear" w:color="auto" w:fill="7030A0"/>
          </w:tcPr>
          <w:p w14:paraId="54172E37" w14:textId="77777777" w:rsidR="00EB328F" w:rsidRDefault="00EB328F" w:rsidP="002A648D"/>
        </w:tc>
        <w:tc>
          <w:tcPr>
            <w:tcW w:w="833" w:type="dxa"/>
            <w:vMerge/>
            <w:shd w:val="clear" w:color="auto" w:fill="7030A0"/>
          </w:tcPr>
          <w:p w14:paraId="1854DF48" w14:textId="77777777" w:rsidR="00EB328F" w:rsidRDefault="00EB328F" w:rsidP="002A648D"/>
        </w:tc>
        <w:tc>
          <w:tcPr>
            <w:tcW w:w="831" w:type="dxa"/>
            <w:vMerge/>
            <w:shd w:val="clear" w:color="auto" w:fill="7030A0"/>
          </w:tcPr>
          <w:p w14:paraId="0B0684D5" w14:textId="77777777" w:rsidR="00EB328F" w:rsidRDefault="00EB328F" w:rsidP="002A648D"/>
        </w:tc>
        <w:tc>
          <w:tcPr>
            <w:tcW w:w="833" w:type="dxa"/>
            <w:vMerge/>
            <w:shd w:val="clear" w:color="auto" w:fill="7030A0"/>
          </w:tcPr>
          <w:p w14:paraId="14229149" w14:textId="77777777" w:rsidR="00EB328F" w:rsidRDefault="00EB328F" w:rsidP="002A648D"/>
        </w:tc>
        <w:tc>
          <w:tcPr>
            <w:tcW w:w="831" w:type="dxa"/>
            <w:vMerge/>
            <w:shd w:val="clear" w:color="auto" w:fill="7030A0"/>
          </w:tcPr>
          <w:p w14:paraId="0D2C4FF3" w14:textId="77777777" w:rsidR="00EB328F" w:rsidRDefault="00EB328F" w:rsidP="002A648D"/>
        </w:tc>
        <w:tc>
          <w:tcPr>
            <w:tcW w:w="791" w:type="dxa"/>
            <w:shd w:val="clear" w:color="auto" w:fill="7030A0"/>
          </w:tcPr>
          <w:p w14:paraId="285B6E25" w14:textId="77777777" w:rsidR="00EB328F" w:rsidRDefault="00EB328F" w:rsidP="002A648D"/>
        </w:tc>
        <w:tc>
          <w:tcPr>
            <w:tcW w:w="810" w:type="dxa"/>
            <w:vMerge/>
            <w:shd w:val="clear" w:color="auto" w:fill="7030A0"/>
          </w:tcPr>
          <w:p w14:paraId="7803DA1E" w14:textId="64F86584" w:rsidR="00EB328F" w:rsidRDefault="00EB328F" w:rsidP="002A648D"/>
        </w:tc>
        <w:tc>
          <w:tcPr>
            <w:tcW w:w="803" w:type="dxa"/>
            <w:shd w:val="clear" w:color="auto" w:fill="7030A0"/>
          </w:tcPr>
          <w:p w14:paraId="6D31F48C" w14:textId="77777777" w:rsidR="00EB328F" w:rsidRDefault="00EB328F" w:rsidP="002A648D"/>
        </w:tc>
        <w:tc>
          <w:tcPr>
            <w:tcW w:w="803" w:type="dxa"/>
            <w:shd w:val="clear" w:color="auto" w:fill="7030A0"/>
          </w:tcPr>
          <w:p w14:paraId="60DE6D17" w14:textId="312B8249" w:rsidR="00EB328F" w:rsidRDefault="00EB328F" w:rsidP="002A648D"/>
        </w:tc>
      </w:tr>
      <w:tr w:rsidR="00EB328F" w:rsidRPr="0015264A" w14:paraId="212AA247" w14:textId="3401B93E" w:rsidTr="001952D3">
        <w:trPr>
          <w:trHeight w:val="287"/>
        </w:trPr>
        <w:tc>
          <w:tcPr>
            <w:tcW w:w="1912" w:type="dxa"/>
            <w:shd w:val="clear" w:color="auto" w:fill="7030A0"/>
          </w:tcPr>
          <w:p w14:paraId="71D58528" w14:textId="354B687A" w:rsidR="00EB328F" w:rsidRPr="00616322" w:rsidRDefault="00EB328F" w:rsidP="002A648D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White</w:t>
            </w:r>
          </w:p>
        </w:tc>
        <w:tc>
          <w:tcPr>
            <w:tcW w:w="785" w:type="dxa"/>
          </w:tcPr>
          <w:p w14:paraId="27624CAA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87" w:type="dxa"/>
          </w:tcPr>
          <w:p w14:paraId="0123D66D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85" w:type="dxa"/>
          </w:tcPr>
          <w:p w14:paraId="56E5BDB5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3" w:type="dxa"/>
          </w:tcPr>
          <w:p w14:paraId="46ABA5BE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1" w:type="dxa"/>
          </w:tcPr>
          <w:p w14:paraId="420238EC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3" w:type="dxa"/>
          </w:tcPr>
          <w:p w14:paraId="6A4E99D6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1" w:type="dxa"/>
          </w:tcPr>
          <w:p w14:paraId="64709A5B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91" w:type="dxa"/>
          </w:tcPr>
          <w:p w14:paraId="6882675A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10" w:type="dxa"/>
          </w:tcPr>
          <w:p w14:paraId="4EDE7950" w14:textId="569D383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03" w:type="dxa"/>
          </w:tcPr>
          <w:p w14:paraId="27EC9E41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03" w:type="dxa"/>
          </w:tcPr>
          <w:p w14:paraId="77ABAF8F" w14:textId="307F8A62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</w:tr>
      <w:tr w:rsidR="00EB328F" w14:paraId="7F9D0165" w14:textId="5A92F74E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7BA052C2" w14:textId="11F49608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Maroon / White</w:t>
            </w:r>
          </w:p>
        </w:tc>
        <w:tc>
          <w:tcPr>
            <w:tcW w:w="785" w:type="dxa"/>
          </w:tcPr>
          <w:p w14:paraId="5093DBEE" w14:textId="77777777" w:rsidR="00EB328F" w:rsidRDefault="00EB328F" w:rsidP="0015264A"/>
        </w:tc>
        <w:tc>
          <w:tcPr>
            <w:tcW w:w="787" w:type="dxa"/>
          </w:tcPr>
          <w:p w14:paraId="53691240" w14:textId="77777777" w:rsidR="00EB328F" w:rsidRDefault="00EB328F" w:rsidP="0015264A"/>
        </w:tc>
        <w:tc>
          <w:tcPr>
            <w:tcW w:w="785" w:type="dxa"/>
          </w:tcPr>
          <w:p w14:paraId="00EE0476" w14:textId="77777777" w:rsidR="00EB328F" w:rsidRDefault="00EB328F" w:rsidP="0015264A"/>
        </w:tc>
        <w:tc>
          <w:tcPr>
            <w:tcW w:w="833" w:type="dxa"/>
          </w:tcPr>
          <w:p w14:paraId="462DC2DD" w14:textId="77777777" w:rsidR="00EB328F" w:rsidRDefault="00EB328F" w:rsidP="0015264A"/>
        </w:tc>
        <w:tc>
          <w:tcPr>
            <w:tcW w:w="831" w:type="dxa"/>
          </w:tcPr>
          <w:p w14:paraId="64996144" w14:textId="77777777" w:rsidR="00EB328F" w:rsidRDefault="00EB328F" w:rsidP="0015264A"/>
        </w:tc>
        <w:tc>
          <w:tcPr>
            <w:tcW w:w="833" w:type="dxa"/>
          </w:tcPr>
          <w:p w14:paraId="6B354FDB" w14:textId="77777777" w:rsidR="00EB328F" w:rsidRDefault="00EB328F" w:rsidP="0015264A"/>
        </w:tc>
        <w:tc>
          <w:tcPr>
            <w:tcW w:w="831" w:type="dxa"/>
          </w:tcPr>
          <w:p w14:paraId="774582CF" w14:textId="77777777" w:rsidR="00EB328F" w:rsidRDefault="00EB328F" w:rsidP="0015264A"/>
        </w:tc>
        <w:tc>
          <w:tcPr>
            <w:tcW w:w="791" w:type="dxa"/>
          </w:tcPr>
          <w:p w14:paraId="0B65A51E" w14:textId="77777777" w:rsidR="00EB328F" w:rsidRDefault="00EB328F" w:rsidP="0015264A"/>
        </w:tc>
        <w:tc>
          <w:tcPr>
            <w:tcW w:w="810" w:type="dxa"/>
          </w:tcPr>
          <w:p w14:paraId="40B841F3" w14:textId="6DC3CB92" w:rsidR="00EB328F" w:rsidRDefault="00EB328F" w:rsidP="0015264A"/>
        </w:tc>
        <w:tc>
          <w:tcPr>
            <w:tcW w:w="803" w:type="dxa"/>
          </w:tcPr>
          <w:p w14:paraId="371FC8D7" w14:textId="77777777" w:rsidR="00EB328F" w:rsidRDefault="00EB328F" w:rsidP="0015264A"/>
        </w:tc>
        <w:tc>
          <w:tcPr>
            <w:tcW w:w="803" w:type="dxa"/>
          </w:tcPr>
          <w:p w14:paraId="5A4122FB" w14:textId="3B7FF67C" w:rsidR="00EB328F" w:rsidRDefault="00EB328F" w:rsidP="0015264A"/>
        </w:tc>
      </w:tr>
      <w:tr w:rsidR="00EB328F" w14:paraId="6EA365C2" w14:textId="7FCB0EE9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454B6D89" w14:textId="2D2FCE0B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Sky Blue</w:t>
            </w:r>
          </w:p>
        </w:tc>
        <w:tc>
          <w:tcPr>
            <w:tcW w:w="785" w:type="dxa"/>
          </w:tcPr>
          <w:p w14:paraId="79B605B2" w14:textId="77777777" w:rsidR="00EB328F" w:rsidRDefault="00EB328F" w:rsidP="0015264A"/>
        </w:tc>
        <w:tc>
          <w:tcPr>
            <w:tcW w:w="787" w:type="dxa"/>
          </w:tcPr>
          <w:p w14:paraId="57057134" w14:textId="77777777" w:rsidR="00EB328F" w:rsidRDefault="00EB328F" w:rsidP="0015264A"/>
        </w:tc>
        <w:tc>
          <w:tcPr>
            <w:tcW w:w="785" w:type="dxa"/>
          </w:tcPr>
          <w:p w14:paraId="06D4B554" w14:textId="77777777" w:rsidR="00EB328F" w:rsidRDefault="00EB328F" w:rsidP="0015264A"/>
        </w:tc>
        <w:tc>
          <w:tcPr>
            <w:tcW w:w="833" w:type="dxa"/>
          </w:tcPr>
          <w:p w14:paraId="293D1E66" w14:textId="77777777" w:rsidR="00EB328F" w:rsidRDefault="00EB328F" w:rsidP="0015264A"/>
        </w:tc>
        <w:tc>
          <w:tcPr>
            <w:tcW w:w="831" w:type="dxa"/>
          </w:tcPr>
          <w:p w14:paraId="28C40274" w14:textId="77777777" w:rsidR="00EB328F" w:rsidRDefault="00EB328F" w:rsidP="0015264A"/>
        </w:tc>
        <w:tc>
          <w:tcPr>
            <w:tcW w:w="833" w:type="dxa"/>
          </w:tcPr>
          <w:p w14:paraId="029ED5FD" w14:textId="77777777" w:rsidR="00EB328F" w:rsidRDefault="00EB328F" w:rsidP="0015264A"/>
        </w:tc>
        <w:tc>
          <w:tcPr>
            <w:tcW w:w="831" w:type="dxa"/>
          </w:tcPr>
          <w:p w14:paraId="22840714" w14:textId="77777777" w:rsidR="00EB328F" w:rsidRDefault="00EB328F" w:rsidP="0015264A"/>
        </w:tc>
        <w:tc>
          <w:tcPr>
            <w:tcW w:w="791" w:type="dxa"/>
          </w:tcPr>
          <w:p w14:paraId="14100673" w14:textId="77777777" w:rsidR="00EB328F" w:rsidRDefault="00EB328F" w:rsidP="0015264A"/>
        </w:tc>
        <w:tc>
          <w:tcPr>
            <w:tcW w:w="810" w:type="dxa"/>
          </w:tcPr>
          <w:p w14:paraId="3E105EA3" w14:textId="557C13CA" w:rsidR="00EB328F" w:rsidRDefault="00EB328F" w:rsidP="0015264A"/>
        </w:tc>
        <w:tc>
          <w:tcPr>
            <w:tcW w:w="803" w:type="dxa"/>
          </w:tcPr>
          <w:p w14:paraId="2192AC03" w14:textId="77777777" w:rsidR="00EB328F" w:rsidRDefault="00EB328F" w:rsidP="0015264A"/>
        </w:tc>
        <w:tc>
          <w:tcPr>
            <w:tcW w:w="803" w:type="dxa"/>
          </w:tcPr>
          <w:p w14:paraId="4B6A436E" w14:textId="5968B91E" w:rsidR="00EB328F" w:rsidRDefault="00EB328F" w:rsidP="0015264A"/>
        </w:tc>
      </w:tr>
      <w:tr w:rsidR="00EB328F" w14:paraId="7B21C18A" w14:textId="49CA99F1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0D83AA35" w14:textId="4264F44D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White</w:t>
            </w:r>
          </w:p>
        </w:tc>
        <w:tc>
          <w:tcPr>
            <w:tcW w:w="785" w:type="dxa"/>
          </w:tcPr>
          <w:p w14:paraId="0F2567EF" w14:textId="77777777" w:rsidR="00EB328F" w:rsidRDefault="00EB328F" w:rsidP="0015264A"/>
        </w:tc>
        <w:tc>
          <w:tcPr>
            <w:tcW w:w="787" w:type="dxa"/>
          </w:tcPr>
          <w:p w14:paraId="2910E38A" w14:textId="77777777" w:rsidR="00EB328F" w:rsidRDefault="00EB328F" w:rsidP="0015264A"/>
        </w:tc>
        <w:tc>
          <w:tcPr>
            <w:tcW w:w="785" w:type="dxa"/>
          </w:tcPr>
          <w:p w14:paraId="07F5E2F4" w14:textId="77777777" w:rsidR="00EB328F" w:rsidRDefault="00EB328F" w:rsidP="0015264A"/>
        </w:tc>
        <w:tc>
          <w:tcPr>
            <w:tcW w:w="833" w:type="dxa"/>
          </w:tcPr>
          <w:p w14:paraId="7F10587E" w14:textId="77777777" w:rsidR="00EB328F" w:rsidRDefault="00EB328F" w:rsidP="0015264A"/>
        </w:tc>
        <w:tc>
          <w:tcPr>
            <w:tcW w:w="831" w:type="dxa"/>
          </w:tcPr>
          <w:p w14:paraId="311FE045" w14:textId="77777777" w:rsidR="00EB328F" w:rsidRDefault="00EB328F" w:rsidP="0015264A"/>
        </w:tc>
        <w:tc>
          <w:tcPr>
            <w:tcW w:w="833" w:type="dxa"/>
          </w:tcPr>
          <w:p w14:paraId="2EEB92B4" w14:textId="77777777" w:rsidR="00EB328F" w:rsidRDefault="00EB328F" w:rsidP="0015264A"/>
        </w:tc>
        <w:tc>
          <w:tcPr>
            <w:tcW w:w="831" w:type="dxa"/>
          </w:tcPr>
          <w:p w14:paraId="1E67E2DA" w14:textId="77777777" w:rsidR="00EB328F" w:rsidRDefault="00EB328F" w:rsidP="0015264A"/>
        </w:tc>
        <w:tc>
          <w:tcPr>
            <w:tcW w:w="791" w:type="dxa"/>
          </w:tcPr>
          <w:p w14:paraId="775BC24C" w14:textId="77777777" w:rsidR="00EB328F" w:rsidRDefault="00EB328F" w:rsidP="0015264A"/>
        </w:tc>
        <w:tc>
          <w:tcPr>
            <w:tcW w:w="810" w:type="dxa"/>
          </w:tcPr>
          <w:p w14:paraId="12768869" w14:textId="45D429FE" w:rsidR="00EB328F" w:rsidRDefault="00EB328F" w:rsidP="0015264A"/>
        </w:tc>
        <w:tc>
          <w:tcPr>
            <w:tcW w:w="803" w:type="dxa"/>
          </w:tcPr>
          <w:p w14:paraId="5CAC7B18" w14:textId="77777777" w:rsidR="00EB328F" w:rsidRDefault="00EB328F" w:rsidP="0015264A"/>
        </w:tc>
        <w:tc>
          <w:tcPr>
            <w:tcW w:w="803" w:type="dxa"/>
          </w:tcPr>
          <w:p w14:paraId="753A72F2" w14:textId="12DDA916" w:rsidR="00EB328F" w:rsidRDefault="00EB328F" w:rsidP="0015264A"/>
        </w:tc>
      </w:tr>
      <w:tr w:rsidR="00D408B4" w14:paraId="57E3014C" w14:textId="77777777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6B2B32C2" w14:textId="268ACB71" w:rsidR="00D408B4" w:rsidRPr="00D408B4" w:rsidRDefault="00D408B4" w:rsidP="0015264A">
            <w:pPr>
              <w:rPr>
                <w:color w:val="FFFFFF" w:themeColor="background1"/>
                <w:sz w:val="22"/>
                <w:szCs w:val="22"/>
              </w:rPr>
            </w:pPr>
            <w:r w:rsidRPr="00D408B4">
              <w:rPr>
                <w:color w:val="FFFFFF" w:themeColor="background1"/>
                <w:sz w:val="22"/>
                <w:szCs w:val="22"/>
              </w:rPr>
              <w:t>Royal Blue / White</w:t>
            </w:r>
          </w:p>
        </w:tc>
        <w:tc>
          <w:tcPr>
            <w:tcW w:w="785" w:type="dxa"/>
          </w:tcPr>
          <w:p w14:paraId="73472A18" w14:textId="77777777" w:rsidR="00D408B4" w:rsidRDefault="00D408B4" w:rsidP="0015264A"/>
        </w:tc>
        <w:tc>
          <w:tcPr>
            <w:tcW w:w="787" w:type="dxa"/>
          </w:tcPr>
          <w:p w14:paraId="0C26D109" w14:textId="77777777" w:rsidR="00D408B4" w:rsidRDefault="00D408B4" w:rsidP="0015264A"/>
        </w:tc>
        <w:tc>
          <w:tcPr>
            <w:tcW w:w="785" w:type="dxa"/>
          </w:tcPr>
          <w:p w14:paraId="482DF28D" w14:textId="77777777" w:rsidR="00D408B4" w:rsidRDefault="00D408B4" w:rsidP="0015264A"/>
        </w:tc>
        <w:tc>
          <w:tcPr>
            <w:tcW w:w="833" w:type="dxa"/>
          </w:tcPr>
          <w:p w14:paraId="25BEF27A" w14:textId="77777777" w:rsidR="00D408B4" w:rsidRDefault="00D408B4" w:rsidP="0015264A"/>
        </w:tc>
        <w:tc>
          <w:tcPr>
            <w:tcW w:w="831" w:type="dxa"/>
          </w:tcPr>
          <w:p w14:paraId="2968F156" w14:textId="77777777" w:rsidR="00D408B4" w:rsidRDefault="00D408B4" w:rsidP="0015264A"/>
        </w:tc>
        <w:tc>
          <w:tcPr>
            <w:tcW w:w="833" w:type="dxa"/>
          </w:tcPr>
          <w:p w14:paraId="39FF40DE" w14:textId="77777777" w:rsidR="00D408B4" w:rsidRDefault="00D408B4" w:rsidP="0015264A"/>
        </w:tc>
        <w:tc>
          <w:tcPr>
            <w:tcW w:w="831" w:type="dxa"/>
          </w:tcPr>
          <w:p w14:paraId="10684936" w14:textId="77777777" w:rsidR="00D408B4" w:rsidRDefault="00D408B4" w:rsidP="0015264A"/>
        </w:tc>
        <w:tc>
          <w:tcPr>
            <w:tcW w:w="791" w:type="dxa"/>
          </w:tcPr>
          <w:p w14:paraId="0BCD57D0" w14:textId="77777777" w:rsidR="00D408B4" w:rsidRDefault="00D408B4" w:rsidP="0015264A"/>
        </w:tc>
        <w:tc>
          <w:tcPr>
            <w:tcW w:w="810" w:type="dxa"/>
          </w:tcPr>
          <w:p w14:paraId="5FAE8D12" w14:textId="77777777" w:rsidR="00D408B4" w:rsidRDefault="00D408B4" w:rsidP="0015264A"/>
        </w:tc>
        <w:tc>
          <w:tcPr>
            <w:tcW w:w="803" w:type="dxa"/>
          </w:tcPr>
          <w:p w14:paraId="4666C275" w14:textId="77777777" w:rsidR="00D408B4" w:rsidRDefault="00D408B4" w:rsidP="0015264A"/>
        </w:tc>
        <w:tc>
          <w:tcPr>
            <w:tcW w:w="803" w:type="dxa"/>
          </w:tcPr>
          <w:p w14:paraId="6F3ED0F4" w14:textId="77777777" w:rsidR="00D408B4" w:rsidRDefault="00D408B4" w:rsidP="0015264A"/>
        </w:tc>
      </w:tr>
      <w:tr w:rsidR="00EB328F" w14:paraId="677EC361" w14:textId="6A600C74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590AB29C" w14:textId="70DBE8D8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 / White</w:t>
            </w:r>
          </w:p>
        </w:tc>
        <w:tc>
          <w:tcPr>
            <w:tcW w:w="785" w:type="dxa"/>
          </w:tcPr>
          <w:p w14:paraId="0A72DEAC" w14:textId="77777777" w:rsidR="00EB328F" w:rsidRDefault="00EB328F" w:rsidP="0015264A"/>
        </w:tc>
        <w:tc>
          <w:tcPr>
            <w:tcW w:w="787" w:type="dxa"/>
          </w:tcPr>
          <w:p w14:paraId="73D51159" w14:textId="77777777" w:rsidR="00EB328F" w:rsidRDefault="00EB328F" w:rsidP="0015264A"/>
        </w:tc>
        <w:tc>
          <w:tcPr>
            <w:tcW w:w="785" w:type="dxa"/>
          </w:tcPr>
          <w:p w14:paraId="50076B42" w14:textId="77777777" w:rsidR="00EB328F" w:rsidRDefault="00EB328F" w:rsidP="0015264A"/>
        </w:tc>
        <w:tc>
          <w:tcPr>
            <w:tcW w:w="833" w:type="dxa"/>
          </w:tcPr>
          <w:p w14:paraId="47AA9A6B" w14:textId="77777777" w:rsidR="00EB328F" w:rsidRDefault="00EB328F" w:rsidP="0015264A"/>
        </w:tc>
        <w:tc>
          <w:tcPr>
            <w:tcW w:w="831" w:type="dxa"/>
          </w:tcPr>
          <w:p w14:paraId="76F2D3BC" w14:textId="77777777" w:rsidR="00EB328F" w:rsidRDefault="00EB328F" w:rsidP="0015264A"/>
        </w:tc>
        <w:tc>
          <w:tcPr>
            <w:tcW w:w="833" w:type="dxa"/>
          </w:tcPr>
          <w:p w14:paraId="5CB1BD78" w14:textId="77777777" w:rsidR="00EB328F" w:rsidRDefault="00EB328F" w:rsidP="0015264A"/>
        </w:tc>
        <w:tc>
          <w:tcPr>
            <w:tcW w:w="831" w:type="dxa"/>
          </w:tcPr>
          <w:p w14:paraId="29BE8D45" w14:textId="77777777" w:rsidR="00EB328F" w:rsidRDefault="00EB328F" w:rsidP="0015264A"/>
        </w:tc>
        <w:tc>
          <w:tcPr>
            <w:tcW w:w="791" w:type="dxa"/>
          </w:tcPr>
          <w:p w14:paraId="436CD86A" w14:textId="77777777" w:rsidR="00EB328F" w:rsidRDefault="00EB328F" w:rsidP="0015264A"/>
        </w:tc>
        <w:tc>
          <w:tcPr>
            <w:tcW w:w="810" w:type="dxa"/>
          </w:tcPr>
          <w:p w14:paraId="0E3E6065" w14:textId="1639D353" w:rsidR="00EB328F" w:rsidRDefault="00EB328F" w:rsidP="0015264A"/>
        </w:tc>
        <w:tc>
          <w:tcPr>
            <w:tcW w:w="803" w:type="dxa"/>
          </w:tcPr>
          <w:p w14:paraId="43F4F213" w14:textId="77777777" w:rsidR="00EB328F" w:rsidRDefault="00EB328F" w:rsidP="0015264A"/>
        </w:tc>
        <w:tc>
          <w:tcPr>
            <w:tcW w:w="803" w:type="dxa"/>
          </w:tcPr>
          <w:p w14:paraId="08F1BFAF" w14:textId="5FFB3A35" w:rsidR="00EB328F" w:rsidRDefault="00EB328F" w:rsidP="0015264A"/>
        </w:tc>
      </w:tr>
      <w:tr w:rsidR="00EB328F" w14:paraId="4EAE99D5" w14:textId="5A230592" w:rsidTr="001952D3">
        <w:trPr>
          <w:trHeight w:val="292"/>
        </w:trPr>
        <w:tc>
          <w:tcPr>
            <w:tcW w:w="1912" w:type="dxa"/>
            <w:shd w:val="clear" w:color="auto" w:fill="7030A0"/>
          </w:tcPr>
          <w:p w14:paraId="051A4552" w14:textId="5D9F2DD9" w:rsidR="00EB328F" w:rsidRPr="00EB328F" w:rsidRDefault="00EB328F" w:rsidP="0015264A">
            <w:pPr>
              <w:rPr>
                <w:color w:val="FFFFFF" w:themeColor="background1"/>
                <w:sz w:val="20"/>
                <w:szCs w:val="20"/>
              </w:rPr>
            </w:pPr>
            <w:r w:rsidRPr="00EB328F">
              <w:rPr>
                <w:color w:val="FFFFFF" w:themeColor="background1"/>
                <w:sz w:val="20"/>
                <w:szCs w:val="20"/>
              </w:rPr>
              <w:t xml:space="preserve">Dark Marle / Grey </w:t>
            </w:r>
          </w:p>
        </w:tc>
        <w:tc>
          <w:tcPr>
            <w:tcW w:w="785" w:type="dxa"/>
          </w:tcPr>
          <w:p w14:paraId="5BE20F8A" w14:textId="77777777" w:rsidR="00EB328F" w:rsidRDefault="00EB328F" w:rsidP="0015264A"/>
        </w:tc>
        <w:tc>
          <w:tcPr>
            <w:tcW w:w="787" w:type="dxa"/>
          </w:tcPr>
          <w:p w14:paraId="0A7AF62E" w14:textId="77777777" w:rsidR="00EB328F" w:rsidRDefault="00EB328F" w:rsidP="0015264A"/>
        </w:tc>
        <w:tc>
          <w:tcPr>
            <w:tcW w:w="785" w:type="dxa"/>
          </w:tcPr>
          <w:p w14:paraId="2A42FC68" w14:textId="77777777" w:rsidR="00EB328F" w:rsidRDefault="00EB328F" w:rsidP="0015264A"/>
        </w:tc>
        <w:tc>
          <w:tcPr>
            <w:tcW w:w="833" w:type="dxa"/>
          </w:tcPr>
          <w:p w14:paraId="66D9F660" w14:textId="77777777" w:rsidR="00EB328F" w:rsidRDefault="00EB328F" w:rsidP="0015264A"/>
        </w:tc>
        <w:tc>
          <w:tcPr>
            <w:tcW w:w="831" w:type="dxa"/>
          </w:tcPr>
          <w:p w14:paraId="52CD9D7C" w14:textId="77777777" w:rsidR="00EB328F" w:rsidRDefault="00EB328F" w:rsidP="0015264A"/>
        </w:tc>
        <w:tc>
          <w:tcPr>
            <w:tcW w:w="833" w:type="dxa"/>
          </w:tcPr>
          <w:p w14:paraId="351F8B5E" w14:textId="77777777" w:rsidR="00EB328F" w:rsidRDefault="00EB328F" w:rsidP="0015264A"/>
        </w:tc>
        <w:tc>
          <w:tcPr>
            <w:tcW w:w="831" w:type="dxa"/>
          </w:tcPr>
          <w:p w14:paraId="16326F84" w14:textId="77777777" w:rsidR="00EB328F" w:rsidRDefault="00EB328F" w:rsidP="0015264A"/>
        </w:tc>
        <w:tc>
          <w:tcPr>
            <w:tcW w:w="791" w:type="dxa"/>
          </w:tcPr>
          <w:p w14:paraId="2D939E2B" w14:textId="77777777" w:rsidR="00EB328F" w:rsidRDefault="00EB328F" w:rsidP="0015264A"/>
        </w:tc>
        <w:tc>
          <w:tcPr>
            <w:tcW w:w="810" w:type="dxa"/>
          </w:tcPr>
          <w:p w14:paraId="27ECD0AE" w14:textId="41B73C5D" w:rsidR="00EB328F" w:rsidRDefault="00EB328F" w:rsidP="0015264A"/>
        </w:tc>
        <w:tc>
          <w:tcPr>
            <w:tcW w:w="803" w:type="dxa"/>
          </w:tcPr>
          <w:p w14:paraId="023CAE1B" w14:textId="77777777" w:rsidR="00EB328F" w:rsidRDefault="00EB328F" w:rsidP="0015264A"/>
        </w:tc>
        <w:tc>
          <w:tcPr>
            <w:tcW w:w="803" w:type="dxa"/>
          </w:tcPr>
          <w:p w14:paraId="40AE6ED5" w14:textId="26F78F2E" w:rsidR="00EB328F" w:rsidRDefault="00EB328F" w:rsidP="0015264A"/>
        </w:tc>
      </w:tr>
      <w:tr w:rsidR="00EB328F" w14:paraId="08CD1972" w14:textId="7B24CD90" w:rsidTr="001952D3">
        <w:trPr>
          <w:trHeight w:val="287"/>
        </w:trPr>
        <w:tc>
          <w:tcPr>
            <w:tcW w:w="1912" w:type="dxa"/>
            <w:shd w:val="clear" w:color="auto" w:fill="7030A0"/>
          </w:tcPr>
          <w:p w14:paraId="1B505593" w14:textId="2CF344EF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Hot Pink / White</w:t>
            </w:r>
          </w:p>
        </w:tc>
        <w:tc>
          <w:tcPr>
            <w:tcW w:w="785" w:type="dxa"/>
          </w:tcPr>
          <w:p w14:paraId="73EFB008" w14:textId="77777777" w:rsidR="00EB328F" w:rsidRDefault="00EB328F" w:rsidP="0015264A"/>
        </w:tc>
        <w:tc>
          <w:tcPr>
            <w:tcW w:w="787" w:type="dxa"/>
          </w:tcPr>
          <w:p w14:paraId="4D41159F" w14:textId="77777777" w:rsidR="00EB328F" w:rsidRDefault="00EB328F" w:rsidP="0015264A"/>
        </w:tc>
        <w:tc>
          <w:tcPr>
            <w:tcW w:w="785" w:type="dxa"/>
          </w:tcPr>
          <w:p w14:paraId="54E75232" w14:textId="77777777" w:rsidR="00EB328F" w:rsidRDefault="00EB328F" w:rsidP="0015264A"/>
        </w:tc>
        <w:tc>
          <w:tcPr>
            <w:tcW w:w="833" w:type="dxa"/>
          </w:tcPr>
          <w:p w14:paraId="49493569" w14:textId="77777777" w:rsidR="00EB328F" w:rsidRDefault="00EB328F" w:rsidP="0015264A"/>
        </w:tc>
        <w:tc>
          <w:tcPr>
            <w:tcW w:w="831" w:type="dxa"/>
          </w:tcPr>
          <w:p w14:paraId="1892D08B" w14:textId="77777777" w:rsidR="00EB328F" w:rsidRDefault="00EB328F" w:rsidP="0015264A"/>
        </w:tc>
        <w:tc>
          <w:tcPr>
            <w:tcW w:w="833" w:type="dxa"/>
          </w:tcPr>
          <w:p w14:paraId="53571E57" w14:textId="77777777" w:rsidR="00EB328F" w:rsidRDefault="00EB328F" w:rsidP="0015264A"/>
        </w:tc>
        <w:tc>
          <w:tcPr>
            <w:tcW w:w="831" w:type="dxa"/>
          </w:tcPr>
          <w:p w14:paraId="5033D223" w14:textId="77777777" w:rsidR="00EB328F" w:rsidRDefault="00EB328F" w:rsidP="0015264A"/>
        </w:tc>
        <w:tc>
          <w:tcPr>
            <w:tcW w:w="791" w:type="dxa"/>
          </w:tcPr>
          <w:p w14:paraId="71E74F08" w14:textId="77777777" w:rsidR="00EB328F" w:rsidRDefault="00EB328F" w:rsidP="0015264A"/>
        </w:tc>
        <w:tc>
          <w:tcPr>
            <w:tcW w:w="810" w:type="dxa"/>
          </w:tcPr>
          <w:p w14:paraId="6F115D15" w14:textId="13279E0F" w:rsidR="00EB328F" w:rsidRDefault="00EB328F" w:rsidP="0015264A"/>
        </w:tc>
        <w:tc>
          <w:tcPr>
            <w:tcW w:w="803" w:type="dxa"/>
          </w:tcPr>
          <w:p w14:paraId="4F1D069D" w14:textId="77777777" w:rsidR="00EB328F" w:rsidRDefault="00EB328F" w:rsidP="0015264A"/>
        </w:tc>
        <w:tc>
          <w:tcPr>
            <w:tcW w:w="803" w:type="dxa"/>
          </w:tcPr>
          <w:p w14:paraId="43E06C93" w14:textId="6CF005D7" w:rsidR="00EB328F" w:rsidRDefault="00EB328F" w:rsidP="0015264A"/>
        </w:tc>
      </w:tr>
    </w:tbl>
    <w:tbl>
      <w:tblPr>
        <w:tblStyle w:val="TableGrid"/>
        <w:tblpPr w:leftFromText="180" w:rightFromText="180" w:vertAnchor="text" w:tblpY="162"/>
        <w:tblW w:w="10838" w:type="dxa"/>
        <w:tblLook w:val="04A0" w:firstRow="1" w:lastRow="0" w:firstColumn="1" w:lastColumn="0" w:noHBand="0" w:noVBand="1"/>
      </w:tblPr>
      <w:tblGrid>
        <w:gridCol w:w="2164"/>
        <w:gridCol w:w="1084"/>
        <w:gridCol w:w="1084"/>
        <w:gridCol w:w="1085"/>
        <w:gridCol w:w="1084"/>
        <w:gridCol w:w="1084"/>
        <w:gridCol w:w="1084"/>
        <w:gridCol w:w="1085"/>
        <w:gridCol w:w="1084"/>
      </w:tblGrid>
      <w:tr w:rsidR="001952D3" w14:paraId="1D68EB64" w14:textId="77777777" w:rsidTr="001952D3">
        <w:trPr>
          <w:trHeight w:val="83"/>
        </w:trPr>
        <w:tc>
          <w:tcPr>
            <w:tcW w:w="2164" w:type="dxa"/>
            <w:shd w:val="clear" w:color="auto" w:fill="7030A0"/>
          </w:tcPr>
          <w:p w14:paraId="6310740E" w14:textId="77777777" w:rsidR="001952D3" w:rsidRPr="0015264A" w:rsidRDefault="001952D3" w:rsidP="001952D3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Men’s </w:t>
            </w: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09412EC1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24AB6AA5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</w:t>
            </w:r>
          </w:p>
        </w:tc>
        <w:tc>
          <w:tcPr>
            <w:tcW w:w="1085" w:type="dxa"/>
            <w:vMerge w:val="restart"/>
            <w:shd w:val="clear" w:color="auto" w:fill="7030A0"/>
          </w:tcPr>
          <w:p w14:paraId="5F270F2F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787E76B5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269CE887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6C9156BC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3XL</w:t>
            </w:r>
          </w:p>
        </w:tc>
        <w:tc>
          <w:tcPr>
            <w:tcW w:w="1085" w:type="dxa"/>
            <w:vMerge w:val="restart"/>
            <w:shd w:val="clear" w:color="auto" w:fill="7030A0"/>
          </w:tcPr>
          <w:p w14:paraId="1EB96661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49996949" w14:textId="77777777" w:rsidR="001952D3" w:rsidRPr="0015264A" w:rsidRDefault="001952D3" w:rsidP="001952D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5XL</w:t>
            </w:r>
          </w:p>
        </w:tc>
      </w:tr>
      <w:tr w:rsidR="001952D3" w14:paraId="47F51E66" w14:textId="77777777" w:rsidTr="001952D3">
        <w:trPr>
          <w:trHeight w:val="83"/>
        </w:trPr>
        <w:tc>
          <w:tcPr>
            <w:tcW w:w="2164" w:type="dxa"/>
            <w:shd w:val="clear" w:color="auto" w:fill="7030A0"/>
          </w:tcPr>
          <w:p w14:paraId="5D1B14F2" w14:textId="77777777" w:rsidR="001952D3" w:rsidRPr="0015264A" w:rsidRDefault="001952D3" w:rsidP="001952D3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084" w:type="dxa"/>
            <w:vMerge/>
            <w:shd w:val="clear" w:color="auto" w:fill="7030A0"/>
          </w:tcPr>
          <w:p w14:paraId="72FF7BE6" w14:textId="77777777" w:rsidR="001952D3" w:rsidRDefault="001952D3" w:rsidP="001952D3"/>
        </w:tc>
        <w:tc>
          <w:tcPr>
            <w:tcW w:w="1084" w:type="dxa"/>
            <w:vMerge/>
            <w:shd w:val="clear" w:color="auto" w:fill="7030A0"/>
          </w:tcPr>
          <w:p w14:paraId="4E412DA6" w14:textId="77777777" w:rsidR="001952D3" w:rsidRDefault="001952D3" w:rsidP="001952D3"/>
        </w:tc>
        <w:tc>
          <w:tcPr>
            <w:tcW w:w="1085" w:type="dxa"/>
            <w:vMerge/>
            <w:shd w:val="clear" w:color="auto" w:fill="7030A0"/>
          </w:tcPr>
          <w:p w14:paraId="35812654" w14:textId="77777777" w:rsidR="001952D3" w:rsidRDefault="001952D3" w:rsidP="001952D3"/>
        </w:tc>
        <w:tc>
          <w:tcPr>
            <w:tcW w:w="1084" w:type="dxa"/>
            <w:vMerge/>
            <w:shd w:val="clear" w:color="auto" w:fill="7030A0"/>
          </w:tcPr>
          <w:p w14:paraId="36A82302" w14:textId="77777777" w:rsidR="001952D3" w:rsidRDefault="001952D3" w:rsidP="001952D3"/>
        </w:tc>
        <w:tc>
          <w:tcPr>
            <w:tcW w:w="1084" w:type="dxa"/>
            <w:vMerge/>
            <w:shd w:val="clear" w:color="auto" w:fill="7030A0"/>
          </w:tcPr>
          <w:p w14:paraId="6B53C9EF" w14:textId="77777777" w:rsidR="001952D3" w:rsidRDefault="001952D3" w:rsidP="001952D3"/>
        </w:tc>
        <w:tc>
          <w:tcPr>
            <w:tcW w:w="1084" w:type="dxa"/>
            <w:vMerge/>
            <w:shd w:val="clear" w:color="auto" w:fill="7030A0"/>
          </w:tcPr>
          <w:p w14:paraId="0876B73C" w14:textId="77777777" w:rsidR="001952D3" w:rsidRDefault="001952D3" w:rsidP="001952D3"/>
        </w:tc>
        <w:tc>
          <w:tcPr>
            <w:tcW w:w="1085" w:type="dxa"/>
            <w:vMerge/>
            <w:shd w:val="clear" w:color="auto" w:fill="7030A0"/>
          </w:tcPr>
          <w:p w14:paraId="4D60315E" w14:textId="77777777" w:rsidR="001952D3" w:rsidRDefault="001952D3" w:rsidP="001952D3"/>
        </w:tc>
        <w:tc>
          <w:tcPr>
            <w:tcW w:w="1084" w:type="dxa"/>
            <w:vMerge/>
            <w:shd w:val="clear" w:color="auto" w:fill="7030A0"/>
          </w:tcPr>
          <w:p w14:paraId="7E52C24E" w14:textId="77777777" w:rsidR="001952D3" w:rsidRDefault="001952D3" w:rsidP="001952D3"/>
        </w:tc>
      </w:tr>
      <w:tr w:rsidR="001952D3" w:rsidRPr="0015264A" w14:paraId="4FF4F539" w14:textId="77777777" w:rsidTr="001952D3">
        <w:trPr>
          <w:trHeight w:val="293"/>
        </w:trPr>
        <w:tc>
          <w:tcPr>
            <w:tcW w:w="2164" w:type="dxa"/>
            <w:shd w:val="clear" w:color="auto" w:fill="7030A0"/>
          </w:tcPr>
          <w:p w14:paraId="219C16D5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White</w:t>
            </w:r>
          </w:p>
        </w:tc>
        <w:tc>
          <w:tcPr>
            <w:tcW w:w="1084" w:type="dxa"/>
          </w:tcPr>
          <w:p w14:paraId="7C24B2CE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26EC8957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5" w:type="dxa"/>
          </w:tcPr>
          <w:p w14:paraId="5B5D95DC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304B0F29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4A91637F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46A2E38A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5" w:type="dxa"/>
          </w:tcPr>
          <w:p w14:paraId="72000E41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072FCDC0" w14:textId="77777777" w:rsidR="001952D3" w:rsidRPr="0015264A" w:rsidRDefault="001952D3" w:rsidP="001952D3">
            <w:pPr>
              <w:rPr>
                <w:color w:val="FFFFFF" w:themeColor="background1"/>
              </w:rPr>
            </w:pPr>
          </w:p>
        </w:tc>
      </w:tr>
      <w:tr w:rsidR="001952D3" w14:paraId="15C9EB27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03706793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Maroon / White</w:t>
            </w:r>
          </w:p>
        </w:tc>
        <w:tc>
          <w:tcPr>
            <w:tcW w:w="1084" w:type="dxa"/>
          </w:tcPr>
          <w:p w14:paraId="0A421A0B" w14:textId="77777777" w:rsidR="001952D3" w:rsidRDefault="001952D3" w:rsidP="001952D3"/>
        </w:tc>
        <w:tc>
          <w:tcPr>
            <w:tcW w:w="1084" w:type="dxa"/>
          </w:tcPr>
          <w:p w14:paraId="24EDCED8" w14:textId="77777777" w:rsidR="001952D3" w:rsidRDefault="001952D3" w:rsidP="001952D3"/>
        </w:tc>
        <w:tc>
          <w:tcPr>
            <w:tcW w:w="1085" w:type="dxa"/>
          </w:tcPr>
          <w:p w14:paraId="52250CCF" w14:textId="77777777" w:rsidR="001952D3" w:rsidRDefault="001952D3" w:rsidP="001952D3"/>
        </w:tc>
        <w:tc>
          <w:tcPr>
            <w:tcW w:w="1084" w:type="dxa"/>
          </w:tcPr>
          <w:p w14:paraId="726940F4" w14:textId="77777777" w:rsidR="001952D3" w:rsidRDefault="001952D3" w:rsidP="001952D3"/>
        </w:tc>
        <w:tc>
          <w:tcPr>
            <w:tcW w:w="1084" w:type="dxa"/>
          </w:tcPr>
          <w:p w14:paraId="4AEDD616" w14:textId="77777777" w:rsidR="001952D3" w:rsidRDefault="001952D3" w:rsidP="001952D3"/>
        </w:tc>
        <w:tc>
          <w:tcPr>
            <w:tcW w:w="1084" w:type="dxa"/>
          </w:tcPr>
          <w:p w14:paraId="213AF72A" w14:textId="77777777" w:rsidR="001952D3" w:rsidRDefault="001952D3" w:rsidP="001952D3"/>
        </w:tc>
        <w:tc>
          <w:tcPr>
            <w:tcW w:w="1085" w:type="dxa"/>
          </w:tcPr>
          <w:p w14:paraId="6E28D2AF" w14:textId="77777777" w:rsidR="001952D3" w:rsidRDefault="001952D3" w:rsidP="001952D3"/>
        </w:tc>
        <w:tc>
          <w:tcPr>
            <w:tcW w:w="1084" w:type="dxa"/>
          </w:tcPr>
          <w:p w14:paraId="2F2767E8" w14:textId="77777777" w:rsidR="001952D3" w:rsidRDefault="001952D3" w:rsidP="001952D3"/>
        </w:tc>
      </w:tr>
      <w:tr w:rsidR="001952D3" w14:paraId="3806E763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7E4EEFA9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Sky Blue</w:t>
            </w:r>
          </w:p>
        </w:tc>
        <w:tc>
          <w:tcPr>
            <w:tcW w:w="1084" w:type="dxa"/>
          </w:tcPr>
          <w:p w14:paraId="354D24F3" w14:textId="77777777" w:rsidR="001952D3" w:rsidRDefault="001952D3" w:rsidP="001952D3"/>
        </w:tc>
        <w:tc>
          <w:tcPr>
            <w:tcW w:w="1084" w:type="dxa"/>
          </w:tcPr>
          <w:p w14:paraId="6B8F502C" w14:textId="77777777" w:rsidR="001952D3" w:rsidRDefault="001952D3" w:rsidP="001952D3"/>
        </w:tc>
        <w:tc>
          <w:tcPr>
            <w:tcW w:w="1085" w:type="dxa"/>
          </w:tcPr>
          <w:p w14:paraId="74039647" w14:textId="77777777" w:rsidR="001952D3" w:rsidRDefault="001952D3" w:rsidP="001952D3"/>
        </w:tc>
        <w:tc>
          <w:tcPr>
            <w:tcW w:w="1084" w:type="dxa"/>
          </w:tcPr>
          <w:p w14:paraId="48A90A05" w14:textId="77777777" w:rsidR="001952D3" w:rsidRDefault="001952D3" w:rsidP="001952D3"/>
        </w:tc>
        <w:tc>
          <w:tcPr>
            <w:tcW w:w="1084" w:type="dxa"/>
          </w:tcPr>
          <w:p w14:paraId="17F22EC5" w14:textId="77777777" w:rsidR="001952D3" w:rsidRDefault="001952D3" w:rsidP="001952D3"/>
        </w:tc>
        <w:tc>
          <w:tcPr>
            <w:tcW w:w="1084" w:type="dxa"/>
          </w:tcPr>
          <w:p w14:paraId="40F903F3" w14:textId="77777777" w:rsidR="001952D3" w:rsidRDefault="001952D3" w:rsidP="001952D3"/>
        </w:tc>
        <w:tc>
          <w:tcPr>
            <w:tcW w:w="1085" w:type="dxa"/>
          </w:tcPr>
          <w:p w14:paraId="2C194696" w14:textId="77777777" w:rsidR="001952D3" w:rsidRDefault="001952D3" w:rsidP="001952D3"/>
        </w:tc>
        <w:tc>
          <w:tcPr>
            <w:tcW w:w="1084" w:type="dxa"/>
          </w:tcPr>
          <w:p w14:paraId="60B5C301" w14:textId="77777777" w:rsidR="001952D3" w:rsidRDefault="001952D3" w:rsidP="001952D3"/>
        </w:tc>
      </w:tr>
      <w:tr w:rsidR="001952D3" w14:paraId="220F7192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7BE79BA0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White</w:t>
            </w:r>
          </w:p>
        </w:tc>
        <w:tc>
          <w:tcPr>
            <w:tcW w:w="1084" w:type="dxa"/>
          </w:tcPr>
          <w:p w14:paraId="7F4A4115" w14:textId="77777777" w:rsidR="001952D3" w:rsidRDefault="001952D3" w:rsidP="001952D3"/>
        </w:tc>
        <w:tc>
          <w:tcPr>
            <w:tcW w:w="1084" w:type="dxa"/>
          </w:tcPr>
          <w:p w14:paraId="5EAFBB7D" w14:textId="77777777" w:rsidR="001952D3" w:rsidRDefault="001952D3" w:rsidP="001952D3"/>
        </w:tc>
        <w:tc>
          <w:tcPr>
            <w:tcW w:w="1085" w:type="dxa"/>
          </w:tcPr>
          <w:p w14:paraId="16B883CD" w14:textId="77777777" w:rsidR="001952D3" w:rsidRDefault="001952D3" w:rsidP="001952D3"/>
        </w:tc>
        <w:tc>
          <w:tcPr>
            <w:tcW w:w="1084" w:type="dxa"/>
          </w:tcPr>
          <w:p w14:paraId="3FA51DB3" w14:textId="77777777" w:rsidR="001952D3" w:rsidRDefault="001952D3" w:rsidP="001952D3"/>
        </w:tc>
        <w:tc>
          <w:tcPr>
            <w:tcW w:w="1084" w:type="dxa"/>
          </w:tcPr>
          <w:p w14:paraId="3C7127C8" w14:textId="77777777" w:rsidR="001952D3" w:rsidRDefault="001952D3" w:rsidP="001952D3"/>
        </w:tc>
        <w:tc>
          <w:tcPr>
            <w:tcW w:w="1084" w:type="dxa"/>
          </w:tcPr>
          <w:p w14:paraId="5C0FEFA2" w14:textId="77777777" w:rsidR="001952D3" w:rsidRDefault="001952D3" w:rsidP="001952D3"/>
        </w:tc>
        <w:tc>
          <w:tcPr>
            <w:tcW w:w="1085" w:type="dxa"/>
          </w:tcPr>
          <w:p w14:paraId="6A68FABB" w14:textId="77777777" w:rsidR="001952D3" w:rsidRDefault="001952D3" w:rsidP="001952D3"/>
        </w:tc>
        <w:tc>
          <w:tcPr>
            <w:tcW w:w="1084" w:type="dxa"/>
          </w:tcPr>
          <w:p w14:paraId="5867D2D1" w14:textId="77777777" w:rsidR="001952D3" w:rsidRDefault="001952D3" w:rsidP="001952D3"/>
        </w:tc>
      </w:tr>
      <w:tr w:rsidR="001952D3" w14:paraId="789FF818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4584B91E" w14:textId="77777777" w:rsidR="001952D3" w:rsidRPr="00D408B4" w:rsidRDefault="001952D3" w:rsidP="001952D3">
            <w:pPr>
              <w:rPr>
                <w:color w:val="FFFFFF" w:themeColor="background1"/>
                <w:szCs w:val="24"/>
              </w:rPr>
            </w:pPr>
            <w:r w:rsidRPr="00D408B4">
              <w:rPr>
                <w:color w:val="FFFFFF" w:themeColor="background1"/>
                <w:szCs w:val="24"/>
              </w:rPr>
              <w:t>Royal Blue / White</w:t>
            </w:r>
          </w:p>
        </w:tc>
        <w:tc>
          <w:tcPr>
            <w:tcW w:w="1084" w:type="dxa"/>
          </w:tcPr>
          <w:p w14:paraId="0FBE8DE4" w14:textId="77777777" w:rsidR="001952D3" w:rsidRDefault="001952D3" w:rsidP="001952D3"/>
        </w:tc>
        <w:tc>
          <w:tcPr>
            <w:tcW w:w="1084" w:type="dxa"/>
          </w:tcPr>
          <w:p w14:paraId="1C561D13" w14:textId="77777777" w:rsidR="001952D3" w:rsidRDefault="001952D3" w:rsidP="001952D3"/>
        </w:tc>
        <w:tc>
          <w:tcPr>
            <w:tcW w:w="1085" w:type="dxa"/>
          </w:tcPr>
          <w:p w14:paraId="2EA6330D" w14:textId="77777777" w:rsidR="001952D3" w:rsidRDefault="001952D3" w:rsidP="001952D3"/>
        </w:tc>
        <w:tc>
          <w:tcPr>
            <w:tcW w:w="1084" w:type="dxa"/>
          </w:tcPr>
          <w:p w14:paraId="390148B3" w14:textId="77777777" w:rsidR="001952D3" w:rsidRDefault="001952D3" w:rsidP="001952D3"/>
        </w:tc>
        <w:tc>
          <w:tcPr>
            <w:tcW w:w="1084" w:type="dxa"/>
          </w:tcPr>
          <w:p w14:paraId="014EBFBE" w14:textId="77777777" w:rsidR="001952D3" w:rsidRDefault="001952D3" w:rsidP="001952D3"/>
        </w:tc>
        <w:tc>
          <w:tcPr>
            <w:tcW w:w="1084" w:type="dxa"/>
          </w:tcPr>
          <w:p w14:paraId="451E7ECA" w14:textId="77777777" w:rsidR="001952D3" w:rsidRDefault="001952D3" w:rsidP="001952D3"/>
        </w:tc>
        <w:tc>
          <w:tcPr>
            <w:tcW w:w="1085" w:type="dxa"/>
          </w:tcPr>
          <w:p w14:paraId="3DF2F003" w14:textId="77777777" w:rsidR="001952D3" w:rsidRDefault="001952D3" w:rsidP="001952D3"/>
        </w:tc>
        <w:tc>
          <w:tcPr>
            <w:tcW w:w="1084" w:type="dxa"/>
          </w:tcPr>
          <w:p w14:paraId="2BEE8639" w14:textId="77777777" w:rsidR="001952D3" w:rsidRDefault="001952D3" w:rsidP="001952D3"/>
        </w:tc>
      </w:tr>
      <w:tr w:rsidR="001952D3" w14:paraId="6CE14517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2BFDA42F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 / White</w:t>
            </w:r>
          </w:p>
        </w:tc>
        <w:tc>
          <w:tcPr>
            <w:tcW w:w="1084" w:type="dxa"/>
          </w:tcPr>
          <w:p w14:paraId="3C907578" w14:textId="77777777" w:rsidR="001952D3" w:rsidRDefault="001952D3" w:rsidP="001952D3"/>
        </w:tc>
        <w:tc>
          <w:tcPr>
            <w:tcW w:w="1084" w:type="dxa"/>
          </w:tcPr>
          <w:p w14:paraId="0CF740A2" w14:textId="77777777" w:rsidR="001952D3" w:rsidRDefault="001952D3" w:rsidP="001952D3"/>
        </w:tc>
        <w:tc>
          <w:tcPr>
            <w:tcW w:w="1085" w:type="dxa"/>
          </w:tcPr>
          <w:p w14:paraId="047737A2" w14:textId="77777777" w:rsidR="001952D3" w:rsidRDefault="001952D3" w:rsidP="001952D3"/>
        </w:tc>
        <w:tc>
          <w:tcPr>
            <w:tcW w:w="1084" w:type="dxa"/>
          </w:tcPr>
          <w:p w14:paraId="6C9DFED7" w14:textId="77777777" w:rsidR="001952D3" w:rsidRDefault="001952D3" w:rsidP="001952D3"/>
        </w:tc>
        <w:tc>
          <w:tcPr>
            <w:tcW w:w="1084" w:type="dxa"/>
          </w:tcPr>
          <w:p w14:paraId="044678C4" w14:textId="77777777" w:rsidR="001952D3" w:rsidRDefault="001952D3" w:rsidP="001952D3"/>
        </w:tc>
        <w:tc>
          <w:tcPr>
            <w:tcW w:w="1084" w:type="dxa"/>
          </w:tcPr>
          <w:p w14:paraId="1E93B805" w14:textId="77777777" w:rsidR="001952D3" w:rsidRDefault="001952D3" w:rsidP="001952D3"/>
        </w:tc>
        <w:tc>
          <w:tcPr>
            <w:tcW w:w="1085" w:type="dxa"/>
          </w:tcPr>
          <w:p w14:paraId="24074FDD" w14:textId="77777777" w:rsidR="001952D3" w:rsidRDefault="001952D3" w:rsidP="001952D3"/>
        </w:tc>
        <w:tc>
          <w:tcPr>
            <w:tcW w:w="1084" w:type="dxa"/>
          </w:tcPr>
          <w:p w14:paraId="478FA607" w14:textId="77777777" w:rsidR="001952D3" w:rsidRDefault="001952D3" w:rsidP="001952D3"/>
        </w:tc>
      </w:tr>
      <w:tr w:rsidR="001952D3" w14:paraId="30023B33" w14:textId="77777777" w:rsidTr="001952D3">
        <w:trPr>
          <w:trHeight w:val="298"/>
        </w:trPr>
        <w:tc>
          <w:tcPr>
            <w:tcW w:w="2164" w:type="dxa"/>
            <w:shd w:val="clear" w:color="auto" w:fill="7030A0"/>
          </w:tcPr>
          <w:p w14:paraId="19246870" w14:textId="77777777" w:rsidR="001952D3" w:rsidRPr="00EB328F" w:rsidRDefault="001952D3" w:rsidP="001952D3">
            <w:pPr>
              <w:rPr>
                <w:color w:val="FFFFFF" w:themeColor="background1"/>
                <w:sz w:val="20"/>
                <w:szCs w:val="20"/>
              </w:rPr>
            </w:pPr>
            <w:r w:rsidRPr="00EB328F">
              <w:rPr>
                <w:color w:val="FFFFFF" w:themeColor="background1"/>
                <w:sz w:val="20"/>
                <w:szCs w:val="20"/>
              </w:rPr>
              <w:t xml:space="preserve">Dark Marle / Grey </w:t>
            </w:r>
          </w:p>
        </w:tc>
        <w:tc>
          <w:tcPr>
            <w:tcW w:w="1084" w:type="dxa"/>
          </w:tcPr>
          <w:p w14:paraId="24C74584" w14:textId="77777777" w:rsidR="001952D3" w:rsidRDefault="001952D3" w:rsidP="001952D3"/>
        </w:tc>
        <w:tc>
          <w:tcPr>
            <w:tcW w:w="1084" w:type="dxa"/>
          </w:tcPr>
          <w:p w14:paraId="0BC28E9B" w14:textId="77777777" w:rsidR="001952D3" w:rsidRDefault="001952D3" w:rsidP="001952D3"/>
        </w:tc>
        <w:tc>
          <w:tcPr>
            <w:tcW w:w="1085" w:type="dxa"/>
          </w:tcPr>
          <w:p w14:paraId="41E585E2" w14:textId="77777777" w:rsidR="001952D3" w:rsidRDefault="001952D3" w:rsidP="001952D3"/>
        </w:tc>
        <w:tc>
          <w:tcPr>
            <w:tcW w:w="1084" w:type="dxa"/>
          </w:tcPr>
          <w:p w14:paraId="1D4E0413" w14:textId="77777777" w:rsidR="001952D3" w:rsidRDefault="001952D3" w:rsidP="001952D3"/>
        </w:tc>
        <w:tc>
          <w:tcPr>
            <w:tcW w:w="1084" w:type="dxa"/>
          </w:tcPr>
          <w:p w14:paraId="54FEFFA1" w14:textId="77777777" w:rsidR="001952D3" w:rsidRDefault="001952D3" w:rsidP="001952D3"/>
        </w:tc>
        <w:tc>
          <w:tcPr>
            <w:tcW w:w="1084" w:type="dxa"/>
          </w:tcPr>
          <w:p w14:paraId="55A19C34" w14:textId="77777777" w:rsidR="001952D3" w:rsidRDefault="001952D3" w:rsidP="001952D3"/>
        </w:tc>
        <w:tc>
          <w:tcPr>
            <w:tcW w:w="1085" w:type="dxa"/>
          </w:tcPr>
          <w:p w14:paraId="33F25321" w14:textId="77777777" w:rsidR="001952D3" w:rsidRDefault="001952D3" w:rsidP="001952D3"/>
        </w:tc>
        <w:tc>
          <w:tcPr>
            <w:tcW w:w="1084" w:type="dxa"/>
          </w:tcPr>
          <w:p w14:paraId="726BE377" w14:textId="77777777" w:rsidR="001952D3" w:rsidRDefault="001952D3" w:rsidP="001952D3"/>
        </w:tc>
      </w:tr>
      <w:tr w:rsidR="001952D3" w14:paraId="6964ADCB" w14:textId="77777777" w:rsidTr="001952D3">
        <w:trPr>
          <w:trHeight w:val="293"/>
        </w:trPr>
        <w:tc>
          <w:tcPr>
            <w:tcW w:w="2164" w:type="dxa"/>
            <w:shd w:val="clear" w:color="auto" w:fill="7030A0"/>
          </w:tcPr>
          <w:p w14:paraId="60A5EDD0" w14:textId="77777777" w:rsidR="001952D3" w:rsidRPr="00616322" w:rsidRDefault="001952D3" w:rsidP="001952D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Hot Pink / White</w:t>
            </w:r>
          </w:p>
        </w:tc>
        <w:tc>
          <w:tcPr>
            <w:tcW w:w="1084" w:type="dxa"/>
          </w:tcPr>
          <w:p w14:paraId="58A1400B" w14:textId="77777777" w:rsidR="001952D3" w:rsidRDefault="001952D3" w:rsidP="001952D3"/>
        </w:tc>
        <w:tc>
          <w:tcPr>
            <w:tcW w:w="1084" w:type="dxa"/>
          </w:tcPr>
          <w:p w14:paraId="3D22CD06" w14:textId="77777777" w:rsidR="001952D3" w:rsidRDefault="001952D3" w:rsidP="001952D3"/>
        </w:tc>
        <w:tc>
          <w:tcPr>
            <w:tcW w:w="1085" w:type="dxa"/>
          </w:tcPr>
          <w:p w14:paraId="7B202FA6" w14:textId="77777777" w:rsidR="001952D3" w:rsidRDefault="001952D3" w:rsidP="001952D3"/>
        </w:tc>
        <w:tc>
          <w:tcPr>
            <w:tcW w:w="1084" w:type="dxa"/>
          </w:tcPr>
          <w:p w14:paraId="1CD0F6A8" w14:textId="77777777" w:rsidR="001952D3" w:rsidRDefault="001952D3" w:rsidP="001952D3"/>
        </w:tc>
        <w:tc>
          <w:tcPr>
            <w:tcW w:w="1084" w:type="dxa"/>
          </w:tcPr>
          <w:p w14:paraId="17934E8B" w14:textId="77777777" w:rsidR="001952D3" w:rsidRDefault="001952D3" w:rsidP="001952D3"/>
        </w:tc>
        <w:tc>
          <w:tcPr>
            <w:tcW w:w="1084" w:type="dxa"/>
          </w:tcPr>
          <w:p w14:paraId="0938F73A" w14:textId="77777777" w:rsidR="001952D3" w:rsidRDefault="001952D3" w:rsidP="001952D3"/>
        </w:tc>
        <w:tc>
          <w:tcPr>
            <w:tcW w:w="1085" w:type="dxa"/>
          </w:tcPr>
          <w:p w14:paraId="69711F8B" w14:textId="77777777" w:rsidR="001952D3" w:rsidRDefault="001952D3" w:rsidP="001952D3"/>
        </w:tc>
        <w:tc>
          <w:tcPr>
            <w:tcW w:w="1084" w:type="dxa"/>
          </w:tcPr>
          <w:p w14:paraId="33D40F88" w14:textId="77777777" w:rsidR="001952D3" w:rsidRDefault="001952D3" w:rsidP="001952D3"/>
        </w:tc>
      </w:tr>
    </w:tbl>
    <w:p w14:paraId="60F19D37" w14:textId="77777777" w:rsidR="00EB328F" w:rsidRPr="00562601" w:rsidRDefault="00EB328F" w:rsidP="002A648D"/>
    <w:sectPr w:rsidR="00EB328F" w:rsidRPr="00562601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BFE28" w14:textId="77777777" w:rsidR="00B324EC" w:rsidRDefault="00B324EC" w:rsidP="00650259">
      <w:pPr>
        <w:spacing w:line="240" w:lineRule="auto"/>
      </w:pPr>
      <w:r>
        <w:separator/>
      </w:r>
    </w:p>
  </w:endnote>
  <w:endnote w:type="continuationSeparator" w:id="0">
    <w:p w14:paraId="182C678C" w14:textId="77777777" w:rsidR="00B324EC" w:rsidRDefault="00B324E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AA089678-E8FC-4C06-8AE0-3782F05A8CFF}"/>
    <w:embedBold r:id="rId2" w:fontKey="{40C71793-BEED-4BBE-B330-CEBC1CD2D583}"/>
    <w:embedItalic r:id="rId3" w:fontKey="{DCEE27C9-92A1-402F-95CF-CEE0369F3F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BF8B2FA-B044-4F9D-9995-A12FC2658ECB}"/>
    <w:embedBold r:id="rId5" w:fontKey="{0A2CD225-84BD-4E67-B697-D2CA94DB735B}"/>
    <w:embedItalic r:id="rId6" w:fontKey="{ABC144C0-664F-4329-AD21-5876C03864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B5DA531-5A9A-462C-9D9D-F53E76EAD3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3B25AC9-9612-438A-915B-46A28EB53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BBA53" w14:textId="77777777" w:rsidR="00AA6FAD" w:rsidRDefault="00AA6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4D7F" w14:textId="77777777" w:rsidR="00AA6FAD" w:rsidRDefault="00AA6F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C3FAC" w14:textId="77777777" w:rsidR="00B324EC" w:rsidRDefault="00B324EC" w:rsidP="00650259">
      <w:pPr>
        <w:spacing w:line="240" w:lineRule="auto"/>
      </w:pPr>
      <w:r>
        <w:separator/>
      </w:r>
    </w:p>
  </w:footnote>
  <w:footnote w:type="continuationSeparator" w:id="0">
    <w:p w14:paraId="020EB27E" w14:textId="77777777" w:rsidR="00B324EC" w:rsidRDefault="00B324E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C9556" w14:textId="77777777" w:rsidR="00AA6FAD" w:rsidRDefault="00AA6F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99CFEA3" w:rsidR="00562601" w:rsidRPr="002B69B4" w:rsidRDefault="006118C7" w:rsidP="00616322">
          <w:pPr>
            <w:pStyle w:val="Header"/>
            <w:jc w:val="center"/>
          </w:pPr>
          <w:r w:rsidRPr="00AA6FAD">
            <w:rPr>
              <w:rFonts w:ascii="Corbel" w:hAnsi="Corbel"/>
              <w:bCs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12ED1" w:rsidRPr="00AA6FAD">
            <w:rPr>
              <w:rFonts w:ascii="Corbel" w:hAnsi="Corbel"/>
              <w:bCs/>
              <w:noProof/>
              <w:szCs w:val="24"/>
            </w:rPr>
            <w:t>Varsity Jacket</w:t>
          </w:r>
          <w:r w:rsidR="00616322">
            <w:t xml:space="preserve">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C0E8C" w14:textId="77777777" w:rsidR="00AA6FAD" w:rsidRDefault="00AA6F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32DA3"/>
    <w:rsid w:val="00045CA6"/>
    <w:rsid w:val="00052382"/>
    <w:rsid w:val="0006568A"/>
    <w:rsid w:val="00076F0F"/>
    <w:rsid w:val="00084253"/>
    <w:rsid w:val="000D1F49"/>
    <w:rsid w:val="000F5C88"/>
    <w:rsid w:val="0015264A"/>
    <w:rsid w:val="00155625"/>
    <w:rsid w:val="001727CA"/>
    <w:rsid w:val="00176662"/>
    <w:rsid w:val="001952D3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12ED1"/>
    <w:rsid w:val="00562601"/>
    <w:rsid w:val="0057256E"/>
    <w:rsid w:val="00577E06"/>
    <w:rsid w:val="00582B1C"/>
    <w:rsid w:val="005A3BF7"/>
    <w:rsid w:val="005F03B7"/>
    <w:rsid w:val="005F2035"/>
    <w:rsid w:val="005F7990"/>
    <w:rsid w:val="006118C7"/>
    <w:rsid w:val="00616322"/>
    <w:rsid w:val="006250A2"/>
    <w:rsid w:val="0063739C"/>
    <w:rsid w:val="00650259"/>
    <w:rsid w:val="00712AE8"/>
    <w:rsid w:val="00770F25"/>
    <w:rsid w:val="00787DD4"/>
    <w:rsid w:val="007A35A8"/>
    <w:rsid w:val="007B0A85"/>
    <w:rsid w:val="007C6A52"/>
    <w:rsid w:val="00806FF3"/>
    <w:rsid w:val="0082043E"/>
    <w:rsid w:val="00893192"/>
    <w:rsid w:val="008D3F03"/>
    <w:rsid w:val="008E203A"/>
    <w:rsid w:val="0090021E"/>
    <w:rsid w:val="00905BCD"/>
    <w:rsid w:val="0091229C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A6FAD"/>
    <w:rsid w:val="00AC2926"/>
    <w:rsid w:val="00AD47BE"/>
    <w:rsid w:val="00B04A50"/>
    <w:rsid w:val="00B160CA"/>
    <w:rsid w:val="00B324EC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408B4"/>
    <w:rsid w:val="00DB3FAD"/>
    <w:rsid w:val="00DD447B"/>
    <w:rsid w:val="00DF0832"/>
    <w:rsid w:val="00E0535A"/>
    <w:rsid w:val="00E136BF"/>
    <w:rsid w:val="00E61C09"/>
    <w:rsid w:val="00E677FE"/>
    <w:rsid w:val="00EB328F"/>
    <w:rsid w:val="00EB3B58"/>
    <w:rsid w:val="00EC7359"/>
    <w:rsid w:val="00EE3054"/>
    <w:rsid w:val="00F00606"/>
    <w:rsid w:val="00F01256"/>
    <w:rsid w:val="00F476C7"/>
    <w:rsid w:val="00F5418C"/>
    <w:rsid w:val="00F549BE"/>
    <w:rsid w:val="00F709B8"/>
    <w:rsid w:val="00FB737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155625"/>
    <w:rsid w:val="00165C1A"/>
    <w:rsid w:val="00176662"/>
    <w:rsid w:val="002B2D53"/>
    <w:rsid w:val="00480EA8"/>
    <w:rsid w:val="007A0B21"/>
    <w:rsid w:val="00A1247C"/>
    <w:rsid w:val="00CD6938"/>
    <w:rsid w:val="00E874FD"/>
    <w:rsid w:val="00F476C7"/>
    <w:rsid w:val="00F709B8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5</cp:revision>
  <dcterms:created xsi:type="dcterms:W3CDTF">2026-03-27T00:39:00Z</dcterms:created>
  <dcterms:modified xsi:type="dcterms:W3CDTF">2026-03-28T05:20:00Z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