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9225"/>
      </w:tblGrid>
      <w:tr w:rsidR="002A4ED5" w:rsidRPr="002A4ED5" w14:paraId="61036C8B" w14:textId="77777777" w:rsidTr="002A4ED5">
        <w:sdt>
          <w:sdtPr>
            <w:id w:val="415748049"/>
            <w:placeholder>
              <w:docPart w:val="DA4279E722AB4E52BC896465E485480B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786F7248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6803F25" w14:textId="77777777" w:rsidR="002A4ED5" w:rsidRPr="002A4ED5" w:rsidRDefault="002A4ED5" w:rsidP="002A4ED5"/>
        </w:tc>
      </w:tr>
      <w:tr w:rsidR="002A4ED5" w:rsidRPr="002A4ED5" w14:paraId="7B558724" w14:textId="77777777" w:rsidTr="002A4ED5">
        <w:sdt>
          <w:sdtPr>
            <w:id w:val="1692185716"/>
            <w:placeholder>
              <w:docPart w:val="618EC692BBDB45BBB4B4E4005D876A10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B68053C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09DA87D" w14:textId="77777777" w:rsidR="002A4ED5" w:rsidRPr="002A4ED5" w:rsidRDefault="002A4ED5" w:rsidP="002A4ED5"/>
        </w:tc>
      </w:tr>
      <w:tr w:rsidR="002A4ED5" w:rsidRPr="002A4ED5" w14:paraId="7085C1E7" w14:textId="77777777" w:rsidTr="002A4ED5">
        <w:sdt>
          <w:sdtPr>
            <w:id w:val="639315362"/>
            <w:placeholder>
              <w:docPart w:val="AE87222ED605456FA06DB11E1B50FCE2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1B2E7813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0C13E74" w14:textId="77777777" w:rsidR="002A4ED5" w:rsidRPr="002A4ED5" w:rsidRDefault="002A4ED5" w:rsidP="002A4ED5"/>
        </w:tc>
      </w:tr>
      <w:tr w:rsidR="002A4ED5" w:rsidRPr="002A4ED5" w14:paraId="2AEDAD2C" w14:textId="77777777" w:rsidTr="002A4ED5">
        <w:sdt>
          <w:sdtPr>
            <w:id w:val="1062217057"/>
            <w:placeholder>
              <w:docPart w:val="0BED9D2E3456456D9374023FEC388C3E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66CABFC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EC022" w14:textId="77777777" w:rsidR="002A4ED5" w:rsidRPr="002A4ED5" w:rsidRDefault="002A4ED5" w:rsidP="002A4ED5"/>
        </w:tc>
      </w:tr>
      <w:tr w:rsidR="002A4ED5" w:rsidRPr="002A4ED5" w14:paraId="2D720120" w14:textId="77777777" w:rsidTr="002A4ED5">
        <w:tc>
          <w:tcPr>
            <w:tcW w:w="729" w:type="pct"/>
            <w:vAlign w:val="bottom"/>
          </w:tcPr>
          <w:p w14:paraId="7B193C22" w14:textId="06673265" w:rsidR="002A4ED5" w:rsidRPr="002A4ED5" w:rsidRDefault="00A25A14" w:rsidP="002A4ED5">
            <w:r>
              <w:t>Order No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224EBAD" w14:textId="77777777" w:rsidR="002A4ED5" w:rsidRPr="002A4ED5" w:rsidRDefault="002A4ED5" w:rsidP="002A4ED5"/>
        </w:tc>
      </w:tr>
    </w:tbl>
    <w:p w14:paraId="09A1E1B9" w14:textId="77777777" w:rsidR="00806FF3" w:rsidRDefault="00806FF3" w:rsidP="00562601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992"/>
        <w:gridCol w:w="993"/>
        <w:gridCol w:w="992"/>
        <w:gridCol w:w="992"/>
        <w:gridCol w:w="992"/>
        <w:gridCol w:w="993"/>
        <w:gridCol w:w="992"/>
        <w:gridCol w:w="992"/>
        <w:gridCol w:w="992"/>
      </w:tblGrid>
      <w:tr w:rsidR="006257A2" w14:paraId="4A27BEF4" w14:textId="77777777" w:rsidTr="006257A2">
        <w:trPr>
          <w:trHeight w:val="83"/>
        </w:trPr>
        <w:tc>
          <w:tcPr>
            <w:tcW w:w="1838" w:type="dxa"/>
            <w:shd w:val="clear" w:color="auto" w:fill="7030A0"/>
          </w:tcPr>
          <w:p w14:paraId="4D84B3A9" w14:textId="122078D0" w:rsidR="006257A2" w:rsidRPr="00CE2D81" w:rsidRDefault="006257A2" w:rsidP="0015264A">
            <w:pPr>
              <w:jc w:val="right"/>
              <w:rPr>
                <w:color w:val="FFFFFF" w:themeColor="background1"/>
                <w:sz w:val="20"/>
                <w:szCs w:val="20"/>
              </w:rPr>
            </w:pPr>
            <w:r w:rsidRPr="00CE2D81">
              <w:rPr>
                <w:color w:val="FFFFFF" w:themeColor="background1"/>
                <w:sz w:val="20"/>
                <w:szCs w:val="20"/>
              </w:rPr>
              <w:t>Size</w:t>
            </w:r>
          </w:p>
        </w:tc>
        <w:tc>
          <w:tcPr>
            <w:tcW w:w="992" w:type="dxa"/>
            <w:vMerge w:val="restart"/>
            <w:shd w:val="clear" w:color="auto" w:fill="7030A0"/>
          </w:tcPr>
          <w:p w14:paraId="76ED4085" w14:textId="0F7FE2BA" w:rsidR="006257A2" w:rsidRPr="00CE2D81" w:rsidRDefault="006257A2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E2D81">
              <w:rPr>
                <w:color w:val="FFFFFF" w:themeColor="background1"/>
                <w:sz w:val="20"/>
                <w:szCs w:val="20"/>
              </w:rPr>
              <w:t>XS</w:t>
            </w:r>
          </w:p>
        </w:tc>
        <w:tc>
          <w:tcPr>
            <w:tcW w:w="993" w:type="dxa"/>
            <w:vMerge w:val="restart"/>
            <w:shd w:val="clear" w:color="auto" w:fill="7030A0"/>
          </w:tcPr>
          <w:p w14:paraId="06D11E43" w14:textId="340B3E13" w:rsidR="006257A2" w:rsidRPr="00CE2D81" w:rsidRDefault="006257A2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E2D81">
              <w:rPr>
                <w:color w:val="FFFFFF" w:themeColor="background1"/>
                <w:sz w:val="20"/>
                <w:szCs w:val="20"/>
              </w:rPr>
              <w:t>S</w:t>
            </w:r>
          </w:p>
        </w:tc>
        <w:tc>
          <w:tcPr>
            <w:tcW w:w="992" w:type="dxa"/>
            <w:vMerge w:val="restart"/>
            <w:shd w:val="clear" w:color="auto" w:fill="7030A0"/>
          </w:tcPr>
          <w:p w14:paraId="1F82B234" w14:textId="2B9B73F8" w:rsidR="006257A2" w:rsidRPr="00CE2D81" w:rsidRDefault="006257A2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E2D81">
              <w:rPr>
                <w:color w:val="FFFFFF" w:themeColor="background1"/>
                <w:sz w:val="20"/>
                <w:szCs w:val="20"/>
              </w:rPr>
              <w:t>M</w:t>
            </w:r>
          </w:p>
        </w:tc>
        <w:tc>
          <w:tcPr>
            <w:tcW w:w="992" w:type="dxa"/>
            <w:vMerge w:val="restart"/>
            <w:shd w:val="clear" w:color="auto" w:fill="7030A0"/>
          </w:tcPr>
          <w:p w14:paraId="73FB41C4" w14:textId="36466A0F" w:rsidR="006257A2" w:rsidRPr="00CE2D81" w:rsidRDefault="006257A2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E2D81">
              <w:rPr>
                <w:color w:val="FFFFFF" w:themeColor="background1"/>
                <w:sz w:val="20"/>
                <w:szCs w:val="20"/>
              </w:rPr>
              <w:t>L</w:t>
            </w:r>
          </w:p>
        </w:tc>
        <w:tc>
          <w:tcPr>
            <w:tcW w:w="992" w:type="dxa"/>
            <w:vMerge w:val="restart"/>
            <w:shd w:val="clear" w:color="auto" w:fill="7030A0"/>
          </w:tcPr>
          <w:p w14:paraId="0916E3FC" w14:textId="6577F7F3" w:rsidR="006257A2" w:rsidRPr="00CE2D81" w:rsidRDefault="006257A2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E2D81">
              <w:rPr>
                <w:color w:val="FFFFFF" w:themeColor="background1"/>
                <w:sz w:val="20"/>
                <w:szCs w:val="20"/>
              </w:rPr>
              <w:t>XL</w:t>
            </w:r>
          </w:p>
        </w:tc>
        <w:tc>
          <w:tcPr>
            <w:tcW w:w="993" w:type="dxa"/>
            <w:vMerge w:val="restart"/>
            <w:shd w:val="clear" w:color="auto" w:fill="7030A0"/>
          </w:tcPr>
          <w:p w14:paraId="4E34DDB0" w14:textId="3B7C736D" w:rsidR="006257A2" w:rsidRPr="00CE2D81" w:rsidRDefault="006257A2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E2D81">
              <w:rPr>
                <w:color w:val="FFFFFF" w:themeColor="background1"/>
                <w:sz w:val="20"/>
                <w:szCs w:val="20"/>
              </w:rPr>
              <w:t>2XL</w:t>
            </w:r>
          </w:p>
        </w:tc>
        <w:tc>
          <w:tcPr>
            <w:tcW w:w="992" w:type="dxa"/>
            <w:vMerge w:val="restart"/>
            <w:shd w:val="clear" w:color="auto" w:fill="7030A0"/>
          </w:tcPr>
          <w:p w14:paraId="5D298A0B" w14:textId="4CE057F4" w:rsidR="006257A2" w:rsidRPr="00CE2D81" w:rsidRDefault="006257A2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E2D81">
              <w:rPr>
                <w:color w:val="FFFFFF" w:themeColor="background1"/>
                <w:sz w:val="20"/>
                <w:szCs w:val="20"/>
              </w:rPr>
              <w:t>3XL</w:t>
            </w:r>
          </w:p>
        </w:tc>
        <w:tc>
          <w:tcPr>
            <w:tcW w:w="992" w:type="dxa"/>
            <w:vMerge w:val="restart"/>
            <w:shd w:val="clear" w:color="auto" w:fill="7030A0"/>
          </w:tcPr>
          <w:p w14:paraId="1DA1B16C" w14:textId="39F17BFB" w:rsidR="006257A2" w:rsidRPr="00CE2D81" w:rsidRDefault="006257A2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E2D81">
              <w:rPr>
                <w:color w:val="FFFFFF" w:themeColor="background1"/>
                <w:sz w:val="20"/>
                <w:szCs w:val="20"/>
              </w:rPr>
              <w:t>4XL</w:t>
            </w:r>
          </w:p>
        </w:tc>
        <w:tc>
          <w:tcPr>
            <w:tcW w:w="992" w:type="dxa"/>
            <w:vMerge w:val="restart"/>
            <w:shd w:val="clear" w:color="auto" w:fill="7030A0"/>
          </w:tcPr>
          <w:p w14:paraId="5F204583" w14:textId="6AC3DEF2" w:rsidR="006257A2" w:rsidRPr="00CE2D81" w:rsidRDefault="006257A2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E2D81">
              <w:rPr>
                <w:color w:val="FFFFFF" w:themeColor="background1"/>
                <w:sz w:val="20"/>
                <w:szCs w:val="20"/>
              </w:rPr>
              <w:t>5XL</w:t>
            </w:r>
          </w:p>
        </w:tc>
      </w:tr>
      <w:tr w:rsidR="006257A2" w14:paraId="60B02096" w14:textId="77777777" w:rsidTr="006257A2">
        <w:trPr>
          <w:trHeight w:val="83"/>
        </w:trPr>
        <w:tc>
          <w:tcPr>
            <w:tcW w:w="1838" w:type="dxa"/>
            <w:shd w:val="clear" w:color="auto" w:fill="7030A0"/>
          </w:tcPr>
          <w:p w14:paraId="1090900C" w14:textId="29BD9D07" w:rsidR="006257A2" w:rsidRPr="00CE2D81" w:rsidRDefault="006257A2" w:rsidP="002A648D">
            <w:pPr>
              <w:rPr>
                <w:color w:val="FFFFFF" w:themeColor="background1"/>
                <w:sz w:val="20"/>
                <w:szCs w:val="20"/>
              </w:rPr>
            </w:pPr>
            <w:r w:rsidRPr="00CE2D81">
              <w:rPr>
                <w:color w:val="FFFFFF" w:themeColor="background1"/>
                <w:sz w:val="20"/>
                <w:szCs w:val="20"/>
              </w:rPr>
              <w:t>Colour</w:t>
            </w:r>
          </w:p>
        </w:tc>
        <w:tc>
          <w:tcPr>
            <w:tcW w:w="992" w:type="dxa"/>
            <w:vMerge/>
            <w:shd w:val="clear" w:color="auto" w:fill="7030A0"/>
          </w:tcPr>
          <w:p w14:paraId="14F2DD53" w14:textId="77777777" w:rsidR="006257A2" w:rsidRPr="00CE2D81" w:rsidRDefault="006257A2" w:rsidP="002A648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7030A0"/>
          </w:tcPr>
          <w:p w14:paraId="44217F23" w14:textId="77777777" w:rsidR="006257A2" w:rsidRPr="00CE2D81" w:rsidRDefault="006257A2" w:rsidP="002A6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7030A0"/>
          </w:tcPr>
          <w:p w14:paraId="54172E37" w14:textId="77777777" w:rsidR="006257A2" w:rsidRPr="00CE2D81" w:rsidRDefault="006257A2" w:rsidP="002A6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7030A0"/>
          </w:tcPr>
          <w:p w14:paraId="1854DF48" w14:textId="77777777" w:rsidR="006257A2" w:rsidRPr="00CE2D81" w:rsidRDefault="006257A2" w:rsidP="002A6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7030A0"/>
          </w:tcPr>
          <w:p w14:paraId="0B0684D5" w14:textId="77777777" w:rsidR="006257A2" w:rsidRPr="00CE2D81" w:rsidRDefault="006257A2" w:rsidP="002A648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7030A0"/>
          </w:tcPr>
          <w:p w14:paraId="14229149" w14:textId="77777777" w:rsidR="006257A2" w:rsidRPr="00CE2D81" w:rsidRDefault="006257A2" w:rsidP="002A6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7030A0"/>
          </w:tcPr>
          <w:p w14:paraId="0D2C4FF3" w14:textId="77777777" w:rsidR="006257A2" w:rsidRPr="00CE2D81" w:rsidRDefault="006257A2" w:rsidP="002A6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7030A0"/>
          </w:tcPr>
          <w:p w14:paraId="7803DA1E" w14:textId="77777777" w:rsidR="006257A2" w:rsidRPr="00CE2D81" w:rsidRDefault="006257A2" w:rsidP="002A6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7030A0"/>
          </w:tcPr>
          <w:p w14:paraId="46D39D9F" w14:textId="77777777" w:rsidR="006257A2" w:rsidRPr="00CE2D81" w:rsidRDefault="006257A2" w:rsidP="002A648D">
            <w:pPr>
              <w:rPr>
                <w:sz w:val="20"/>
                <w:szCs w:val="20"/>
              </w:rPr>
            </w:pPr>
          </w:p>
        </w:tc>
      </w:tr>
      <w:tr w:rsidR="006257A2" w:rsidRPr="0015264A" w14:paraId="212AA247" w14:textId="77777777" w:rsidTr="006257A2">
        <w:trPr>
          <w:trHeight w:val="292"/>
        </w:trPr>
        <w:tc>
          <w:tcPr>
            <w:tcW w:w="1838" w:type="dxa"/>
            <w:shd w:val="clear" w:color="auto" w:fill="7030A0"/>
          </w:tcPr>
          <w:p w14:paraId="71D58528" w14:textId="7F18ACA3" w:rsidR="006257A2" w:rsidRPr="00EB066A" w:rsidRDefault="00EB066A" w:rsidP="002A648D">
            <w:pPr>
              <w:rPr>
                <w:color w:val="FFFFFF" w:themeColor="background1"/>
                <w:szCs w:val="24"/>
              </w:rPr>
            </w:pPr>
            <w:r w:rsidRPr="00EB066A">
              <w:rPr>
                <w:color w:val="FFFFFF" w:themeColor="background1"/>
                <w:szCs w:val="24"/>
              </w:rPr>
              <w:t>Aqua</w:t>
            </w:r>
          </w:p>
        </w:tc>
        <w:tc>
          <w:tcPr>
            <w:tcW w:w="992" w:type="dxa"/>
          </w:tcPr>
          <w:p w14:paraId="27624CAA" w14:textId="77777777" w:rsidR="006257A2" w:rsidRPr="00EB066A" w:rsidRDefault="006257A2" w:rsidP="002A648D">
            <w:pPr>
              <w:rPr>
                <w:color w:val="FFFFFF" w:themeColor="background1"/>
                <w:szCs w:val="24"/>
              </w:rPr>
            </w:pPr>
          </w:p>
        </w:tc>
        <w:tc>
          <w:tcPr>
            <w:tcW w:w="993" w:type="dxa"/>
          </w:tcPr>
          <w:p w14:paraId="0123D66D" w14:textId="77777777" w:rsidR="006257A2" w:rsidRPr="00EB066A" w:rsidRDefault="006257A2" w:rsidP="002A648D">
            <w:pPr>
              <w:rPr>
                <w:color w:val="FFFFFF" w:themeColor="background1"/>
                <w:szCs w:val="24"/>
              </w:rPr>
            </w:pPr>
          </w:p>
        </w:tc>
        <w:tc>
          <w:tcPr>
            <w:tcW w:w="992" w:type="dxa"/>
          </w:tcPr>
          <w:p w14:paraId="56E5BDB5" w14:textId="77777777" w:rsidR="006257A2" w:rsidRPr="00EB066A" w:rsidRDefault="006257A2" w:rsidP="002A648D">
            <w:pPr>
              <w:rPr>
                <w:color w:val="FFFFFF" w:themeColor="background1"/>
                <w:szCs w:val="24"/>
              </w:rPr>
            </w:pPr>
          </w:p>
        </w:tc>
        <w:tc>
          <w:tcPr>
            <w:tcW w:w="992" w:type="dxa"/>
          </w:tcPr>
          <w:p w14:paraId="46ABA5BE" w14:textId="77777777" w:rsidR="006257A2" w:rsidRPr="00EB066A" w:rsidRDefault="006257A2" w:rsidP="002A648D">
            <w:pPr>
              <w:rPr>
                <w:color w:val="FFFFFF" w:themeColor="background1"/>
                <w:szCs w:val="24"/>
              </w:rPr>
            </w:pPr>
          </w:p>
        </w:tc>
        <w:tc>
          <w:tcPr>
            <w:tcW w:w="992" w:type="dxa"/>
          </w:tcPr>
          <w:p w14:paraId="420238EC" w14:textId="77777777" w:rsidR="006257A2" w:rsidRPr="00EB066A" w:rsidRDefault="006257A2" w:rsidP="002A648D">
            <w:pPr>
              <w:rPr>
                <w:color w:val="FFFFFF" w:themeColor="background1"/>
                <w:szCs w:val="24"/>
              </w:rPr>
            </w:pPr>
          </w:p>
        </w:tc>
        <w:tc>
          <w:tcPr>
            <w:tcW w:w="993" w:type="dxa"/>
          </w:tcPr>
          <w:p w14:paraId="6A4E99D6" w14:textId="77777777" w:rsidR="006257A2" w:rsidRPr="00EB066A" w:rsidRDefault="006257A2" w:rsidP="002A648D">
            <w:pPr>
              <w:rPr>
                <w:color w:val="FFFFFF" w:themeColor="background1"/>
                <w:szCs w:val="24"/>
              </w:rPr>
            </w:pPr>
          </w:p>
        </w:tc>
        <w:tc>
          <w:tcPr>
            <w:tcW w:w="992" w:type="dxa"/>
          </w:tcPr>
          <w:p w14:paraId="64709A5B" w14:textId="77777777" w:rsidR="006257A2" w:rsidRPr="00EB066A" w:rsidRDefault="006257A2" w:rsidP="002A648D">
            <w:pPr>
              <w:rPr>
                <w:color w:val="FFFFFF" w:themeColor="background1"/>
                <w:szCs w:val="24"/>
              </w:rPr>
            </w:pPr>
          </w:p>
        </w:tc>
        <w:tc>
          <w:tcPr>
            <w:tcW w:w="992" w:type="dxa"/>
          </w:tcPr>
          <w:p w14:paraId="4EDE7950" w14:textId="77777777" w:rsidR="006257A2" w:rsidRPr="00EB066A" w:rsidRDefault="006257A2" w:rsidP="002A648D">
            <w:pPr>
              <w:rPr>
                <w:color w:val="FFFFFF" w:themeColor="background1"/>
                <w:szCs w:val="24"/>
              </w:rPr>
            </w:pPr>
          </w:p>
        </w:tc>
        <w:tc>
          <w:tcPr>
            <w:tcW w:w="992" w:type="dxa"/>
          </w:tcPr>
          <w:p w14:paraId="47E0CD40" w14:textId="77777777" w:rsidR="006257A2" w:rsidRPr="00EB066A" w:rsidRDefault="006257A2" w:rsidP="002A648D">
            <w:pPr>
              <w:rPr>
                <w:color w:val="FFFFFF" w:themeColor="background1"/>
                <w:szCs w:val="24"/>
              </w:rPr>
            </w:pPr>
          </w:p>
        </w:tc>
      </w:tr>
      <w:tr w:rsidR="006257A2" w14:paraId="7F9D0165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7BA052C2" w14:textId="1CE7EBB4" w:rsidR="006257A2" w:rsidRPr="00EB066A" w:rsidRDefault="00EB066A" w:rsidP="0015264A">
            <w:pPr>
              <w:rPr>
                <w:color w:val="FFFFFF" w:themeColor="background1"/>
                <w:szCs w:val="24"/>
              </w:rPr>
            </w:pPr>
            <w:r w:rsidRPr="00EB066A">
              <w:rPr>
                <w:color w:val="FFFFFF" w:themeColor="background1"/>
                <w:szCs w:val="24"/>
              </w:rPr>
              <w:t>Army Green</w:t>
            </w:r>
          </w:p>
        </w:tc>
        <w:tc>
          <w:tcPr>
            <w:tcW w:w="992" w:type="dxa"/>
          </w:tcPr>
          <w:p w14:paraId="5093DBEE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53691240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00EE0476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462DC2DD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64996144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6B354FDB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774582CF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40B841F3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77C6DFC4" w14:textId="77777777" w:rsidR="006257A2" w:rsidRPr="00EB066A" w:rsidRDefault="006257A2" w:rsidP="0015264A">
            <w:pPr>
              <w:rPr>
                <w:szCs w:val="24"/>
              </w:rPr>
            </w:pPr>
          </w:p>
        </w:tc>
      </w:tr>
      <w:tr w:rsidR="006257A2" w14:paraId="6EA365C2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454B6D89" w14:textId="7BC70B45" w:rsidR="006257A2" w:rsidRPr="00EB066A" w:rsidRDefault="00EB066A" w:rsidP="0015264A">
            <w:pPr>
              <w:rPr>
                <w:color w:val="FFFFFF" w:themeColor="background1"/>
                <w:szCs w:val="24"/>
              </w:rPr>
            </w:pPr>
            <w:r w:rsidRPr="00EB066A">
              <w:rPr>
                <w:color w:val="FFFFFF" w:themeColor="background1"/>
                <w:szCs w:val="24"/>
              </w:rPr>
              <w:t>Black</w:t>
            </w:r>
          </w:p>
        </w:tc>
        <w:tc>
          <w:tcPr>
            <w:tcW w:w="992" w:type="dxa"/>
          </w:tcPr>
          <w:p w14:paraId="79B605B2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57057134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06D4B554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293D1E66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28C40274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029ED5FD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22840714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3E105EA3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150B71ED" w14:textId="77777777" w:rsidR="006257A2" w:rsidRPr="00EB066A" w:rsidRDefault="006257A2" w:rsidP="0015264A">
            <w:pPr>
              <w:rPr>
                <w:szCs w:val="24"/>
              </w:rPr>
            </w:pPr>
          </w:p>
        </w:tc>
      </w:tr>
      <w:tr w:rsidR="006257A2" w14:paraId="7B21C18A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0D83AA35" w14:textId="4BA57866" w:rsidR="006257A2" w:rsidRPr="00EB066A" w:rsidRDefault="00EB066A" w:rsidP="0015264A">
            <w:pPr>
              <w:rPr>
                <w:color w:val="FFFFFF" w:themeColor="background1"/>
                <w:szCs w:val="24"/>
              </w:rPr>
            </w:pPr>
            <w:r w:rsidRPr="00EB066A">
              <w:rPr>
                <w:color w:val="FFFFFF" w:themeColor="background1"/>
                <w:szCs w:val="24"/>
              </w:rPr>
              <w:t>Bottle Green</w:t>
            </w:r>
          </w:p>
        </w:tc>
        <w:tc>
          <w:tcPr>
            <w:tcW w:w="992" w:type="dxa"/>
          </w:tcPr>
          <w:p w14:paraId="0F2567EF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2910E38A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07F5E2F4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7F10587E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311FE045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2EEB92B4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1E67E2DA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12768869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685BD4FF" w14:textId="77777777" w:rsidR="006257A2" w:rsidRPr="00EB066A" w:rsidRDefault="006257A2" w:rsidP="0015264A">
            <w:pPr>
              <w:rPr>
                <w:szCs w:val="24"/>
              </w:rPr>
            </w:pPr>
          </w:p>
        </w:tc>
      </w:tr>
      <w:tr w:rsidR="006257A2" w14:paraId="677EC361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590AB29C" w14:textId="3ADEB161" w:rsidR="006257A2" w:rsidRPr="00EB066A" w:rsidRDefault="00EB066A" w:rsidP="0015264A">
            <w:pPr>
              <w:rPr>
                <w:color w:val="FFFFFF" w:themeColor="background1"/>
                <w:szCs w:val="24"/>
              </w:rPr>
            </w:pPr>
            <w:r w:rsidRPr="00EB066A">
              <w:rPr>
                <w:color w:val="FFFFFF" w:themeColor="background1"/>
                <w:szCs w:val="24"/>
              </w:rPr>
              <w:t>Chocolate</w:t>
            </w:r>
          </w:p>
        </w:tc>
        <w:tc>
          <w:tcPr>
            <w:tcW w:w="992" w:type="dxa"/>
          </w:tcPr>
          <w:p w14:paraId="0A72DEAC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73D51159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50076B42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47AA9A6B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76F2D3BC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5CB1BD78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29BE8D45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0E3E6065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0A04AB62" w14:textId="77777777" w:rsidR="006257A2" w:rsidRPr="00EB066A" w:rsidRDefault="006257A2" w:rsidP="0015264A">
            <w:pPr>
              <w:rPr>
                <w:szCs w:val="24"/>
              </w:rPr>
            </w:pPr>
          </w:p>
        </w:tc>
      </w:tr>
      <w:tr w:rsidR="006257A2" w14:paraId="4EAE99D5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051A4552" w14:textId="1B00A0A4" w:rsidR="006257A2" w:rsidRPr="00EB066A" w:rsidRDefault="00EB066A" w:rsidP="0015264A">
            <w:pPr>
              <w:rPr>
                <w:color w:val="FFFFFF" w:themeColor="background1"/>
                <w:szCs w:val="24"/>
              </w:rPr>
            </w:pPr>
            <w:r w:rsidRPr="00EB066A">
              <w:rPr>
                <w:color w:val="FFFFFF" w:themeColor="background1"/>
                <w:szCs w:val="24"/>
              </w:rPr>
              <w:t>Cherry</w:t>
            </w:r>
          </w:p>
        </w:tc>
        <w:tc>
          <w:tcPr>
            <w:tcW w:w="992" w:type="dxa"/>
          </w:tcPr>
          <w:p w14:paraId="5BE20F8A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0A7AF62E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2A42FC68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66D9F660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52CD9D7C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351F8B5E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16326F84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27ECD0AE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430E5FC1" w14:textId="77777777" w:rsidR="006257A2" w:rsidRPr="00EB066A" w:rsidRDefault="006257A2" w:rsidP="0015264A">
            <w:pPr>
              <w:rPr>
                <w:szCs w:val="24"/>
              </w:rPr>
            </w:pPr>
          </w:p>
        </w:tc>
      </w:tr>
      <w:tr w:rsidR="006257A2" w14:paraId="08CD1972" w14:textId="77777777" w:rsidTr="006257A2">
        <w:trPr>
          <w:trHeight w:val="292"/>
        </w:trPr>
        <w:tc>
          <w:tcPr>
            <w:tcW w:w="1838" w:type="dxa"/>
            <w:shd w:val="clear" w:color="auto" w:fill="7030A0"/>
          </w:tcPr>
          <w:p w14:paraId="1B505593" w14:textId="698FD99B" w:rsidR="006257A2" w:rsidRPr="00EB066A" w:rsidRDefault="00EB066A" w:rsidP="0015264A">
            <w:pPr>
              <w:rPr>
                <w:color w:val="FFFFFF" w:themeColor="background1"/>
                <w:szCs w:val="24"/>
              </w:rPr>
            </w:pPr>
            <w:r w:rsidRPr="00EB066A">
              <w:rPr>
                <w:color w:val="FFFFFF" w:themeColor="background1"/>
                <w:szCs w:val="24"/>
              </w:rPr>
              <w:t>Charcoal</w:t>
            </w:r>
          </w:p>
        </w:tc>
        <w:tc>
          <w:tcPr>
            <w:tcW w:w="992" w:type="dxa"/>
          </w:tcPr>
          <w:p w14:paraId="73EFB008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4D41159F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54E75232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49493569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1892D08B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53571E57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5033D223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6F115D15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082CDCB4" w14:textId="77777777" w:rsidR="006257A2" w:rsidRPr="00EB066A" w:rsidRDefault="006257A2" w:rsidP="0015264A">
            <w:pPr>
              <w:rPr>
                <w:szCs w:val="24"/>
              </w:rPr>
            </w:pPr>
          </w:p>
        </w:tc>
      </w:tr>
      <w:tr w:rsidR="006257A2" w14:paraId="6E37EFEB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3F55E695" w14:textId="45FCEB10" w:rsidR="006257A2" w:rsidRPr="00EB066A" w:rsidRDefault="00EB066A" w:rsidP="0015264A">
            <w:pPr>
              <w:rPr>
                <w:color w:val="FFFFFF" w:themeColor="background1"/>
                <w:szCs w:val="24"/>
              </w:rPr>
            </w:pPr>
            <w:r w:rsidRPr="00EB066A">
              <w:rPr>
                <w:color w:val="FFFFFF" w:themeColor="background1"/>
                <w:szCs w:val="24"/>
              </w:rPr>
              <w:t>Cream</w:t>
            </w:r>
          </w:p>
        </w:tc>
        <w:tc>
          <w:tcPr>
            <w:tcW w:w="992" w:type="dxa"/>
          </w:tcPr>
          <w:p w14:paraId="5D7BB67F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6E151434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39B50893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7116C8A4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121C223C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5C5A0594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0494D7EF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5D2CA525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14C8548F" w14:textId="77777777" w:rsidR="006257A2" w:rsidRPr="00EB066A" w:rsidRDefault="006257A2" w:rsidP="0015264A">
            <w:pPr>
              <w:rPr>
                <w:szCs w:val="24"/>
              </w:rPr>
            </w:pPr>
          </w:p>
        </w:tc>
      </w:tr>
      <w:tr w:rsidR="006257A2" w14:paraId="45E73F2D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72FBF657" w14:textId="33C3E076" w:rsidR="006257A2" w:rsidRPr="00EB066A" w:rsidRDefault="00EB066A" w:rsidP="0015264A">
            <w:pPr>
              <w:rPr>
                <w:color w:val="FFFFFF" w:themeColor="background1"/>
                <w:szCs w:val="24"/>
              </w:rPr>
            </w:pPr>
            <w:r w:rsidRPr="00EB066A">
              <w:rPr>
                <w:color w:val="FFFFFF" w:themeColor="background1"/>
                <w:szCs w:val="24"/>
              </w:rPr>
              <w:t>Daisy</w:t>
            </w:r>
          </w:p>
        </w:tc>
        <w:tc>
          <w:tcPr>
            <w:tcW w:w="992" w:type="dxa"/>
          </w:tcPr>
          <w:p w14:paraId="47265E11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25F392C3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0C51FB7D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4029AA2D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197249EE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508AF12C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7D530A49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75BE8289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28A2B0E4" w14:textId="77777777" w:rsidR="006257A2" w:rsidRPr="00EB066A" w:rsidRDefault="006257A2" w:rsidP="0015264A">
            <w:pPr>
              <w:rPr>
                <w:szCs w:val="24"/>
              </w:rPr>
            </w:pPr>
          </w:p>
        </w:tc>
      </w:tr>
      <w:tr w:rsidR="006257A2" w14:paraId="124E7FE2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536F891F" w14:textId="31E362C2" w:rsidR="006257A2" w:rsidRPr="00EB066A" w:rsidRDefault="00EB066A" w:rsidP="0015264A">
            <w:pPr>
              <w:rPr>
                <w:color w:val="FFFFFF" w:themeColor="background1"/>
                <w:szCs w:val="24"/>
              </w:rPr>
            </w:pPr>
            <w:proofErr w:type="gramStart"/>
            <w:r w:rsidRPr="00EB066A">
              <w:rPr>
                <w:color w:val="FFFFFF" w:themeColor="background1"/>
                <w:szCs w:val="24"/>
              </w:rPr>
              <w:t>Emerald Green</w:t>
            </w:r>
            <w:proofErr w:type="gramEnd"/>
          </w:p>
        </w:tc>
        <w:tc>
          <w:tcPr>
            <w:tcW w:w="992" w:type="dxa"/>
          </w:tcPr>
          <w:p w14:paraId="78EC5A0D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1E47A53A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3D9A6954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67C78B63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6D3B46EE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161CFCDE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711D9368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16ACF6EB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04894BD9" w14:textId="77777777" w:rsidR="006257A2" w:rsidRPr="00EB066A" w:rsidRDefault="006257A2" w:rsidP="0015264A">
            <w:pPr>
              <w:rPr>
                <w:szCs w:val="24"/>
              </w:rPr>
            </w:pPr>
          </w:p>
        </w:tc>
      </w:tr>
      <w:tr w:rsidR="006257A2" w14:paraId="14E94286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688CB7F2" w14:textId="1EE17C8A" w:rsidR="006257A2" w:rsidRPr="00EB066A" w:rsidRDefault="00EB066A" w:rsidP="0015264A">
            <w:pPr>
              <w:rPr>
                <w:color w:val="FFFFFF" w:themeColor="background1"/>
                <w:szCs w:val="24"/>
              </w:rPr>
            </w:pPr>
            <w:r w:rsidRPr="00EB066A">
              <w:rPr>
                <w:color w:val="FFFFFF" w:themeColor="background1"/>
                <w:szCs w:val="24"/>
              </w:rPr>
              <w:t>Gold</w:t>
            </w:r>
          </w:p>
        </w:tc>
        <w:tc>
          <w:tcPr>
            <w:tcW w:w="992" w:type="dxa"/>
          </w:tcPr>
          <w:p w14:paraId="7979BD9D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4E6C3628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28667BC4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7EA6E2DE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635A6897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1E6B5222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163A9DB3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61C08A1B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327F22D9" w14:textId="77777777" w:rsidR="006257A2" w:rsidRPr="00EB066A" w:rsidRDefault="006257A2" w:rsidP="0015264A">
            <w:pPr>
              <w:rPr>
                <w:szCs w:val="24"/>
              </w:rPr>
            </w:pPr>
          </w:p>
        </w:tc>
      </w:tr>
      <w:tr w:rsidR="006257A2" w14:paraId="6DB6083B" w14:textId="77777777" w:rsidTr="006257A2">
        <w:trPr>
          <w:trHeight w:val="292"/>
        </w:trPr>
        <w:tc>
          <w:tcPr>
            <w:tcW w:w="1838" w:type="dxa"/>
            <w:shd w:val="clear" w:color="auto" w:fill="7030A0"/>
          </w:tcPr>
          <w:p w14:paraId="53A9CB72" w14:textId="6E88A962" w:rsidR="006257A2" w:rsidRPr="00EB066A" w:rsidRDefault="00EB066A" w:rsidP="0015264A">
            <w:pPr>
              <w:rPr>
                <w:color w:val="FFFFFF" w:themeColor="background1"/>
                <w:szCs w:val="24"/>
              </w:rPr>
            </w:pPr>
            <w:r w:rsidRPr="00EB066A">
              <w:rPr>
                <w:color w:val="FFFFFF" w:themeColor="background1"/>
                <w:szCs w:val="24"/>
              </w:rPr>
              <w:t>Grey Marle</w:t>
            </w:r>
          </w:p>
        </w:tc>
        <w:tc>
          <w:tcPr>
            <w:tcW w:w="992" w:type="dxa"/>
          </w:tcPr>
          <w:p w14:paraId="33EEBA2B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6868D0B8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181C1F87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09F23B1D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2CD27C70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21FC914F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715F3526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6C86EE82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0F78ED3C" w14:textId="77777777" w:rsidR="006257A2" w:rsidRPr="00EB066A" w:rsidRDefault="006257A2" w:rsidP="0015264A">
            <w:pPr>
              <w:rPr>
                <w:szCs w:val="24"/>
              </w:rPr>
            </w:pPr>
          </w:p>
        </w:tc>
      </w:tr>
      <w:tr w:rsidR="006257A2" w14:paraId="07A6C89D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7B66C148" w14:textId="36AD4E05" w:rsidR="006257A2" w:rsidRPr="00EB066A" w:rsidRDefault="00EB066A" w:rsidP="0015264A">
            <w:pPr>
              <w:rPr>
                <w:color w:val="FFFFFF" w:themeColor="background1"/>
                <w:szCs w:val="24"/>
              </w:rPr>
            </w:pPr>
            <w:r w:rsidRPr="00EB066A">
              <w:rPr>
                <w:color w:val="FFFFFF" w:themeColor="background1"/>
                <w:szCs w:val="24"/>
              </w:rPr>
              <w:t>Hot Pink</w:t>
            </w:r>
          </w:p>
        </w:tc>
        <w:tc>
          <w:tcPr>
            <w:tcW w:w="992" w:type="dxa"/>
          </w:tcPr>
          <w:p w14:paraId="3011DF1E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38A95465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53178001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479693FC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76B7FA6B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0B0ECCD7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51D51238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7628DE6F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18EA3E57" w14:textId="77777777" w:rsidR="006257A2" w:rsidRPr="00EB066A" w:rsidRDefault="006257A2" w:rsidP="0015264A">
            <w:pPr>
              <w:rPr>
                <w:szCs w:val="24"/>
              </w:rPr>
            </w:pPr>
          </w:p>
        </w:tc>
      </w:tr>
      <w:tr w:rsidR="006257A2" w14:paraId="78A6B652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246AECB4" w14:textId="146DABE5" w:rsidR="006257A2" w:rsidRPr="00EB066A" w:rsidRDefault="00EB066A" w:rsidP="0015264A">
            <w:pPr>
              <w:rPr>
                <w:color w:val="FFFFFF" w:themeColor="background1"/>
                <w:szCs w:val="24"/>
              </w:rPr>
            </w:pPr>
            <w:r w:rsidRPr="00EB066A">
              <w:rPr>
                <w:color w:val="FFFFFF" w:themeColor="background1"/>
                <w:szCs w:val="24"/>
              </w:rPr>
              <w:t>Lime Green</w:t>
            </w:r>
          </w:p>
        </w:tc>
        <w:tc>
          <w:tcPr>
            <w:tcW w:w="992" w:type="dxa"/>
          </w:tcPr>
          <w:p w14:paraId="35077BAD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7B205DDB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23BD9BBD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3C0C5AD5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4105678F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0762AC0C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6F6F0CB1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1246D552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4272575F" w14:textId="77777777" w:rsidR="006257A2" w:rsidRPr="00EB066A" w:rsidRDefault="006257A2" w:rsidP="0015264A">
            <w:pPr>
              <w:rPr>
                <w:szCs w:val="24"/>
              </w:rPr>
            </w:pPr>
          </w:p>
        </w:tc>
      </w:tr>
      <w:tr w:rsidR="006257A2" w14:paraId="797B0C1E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2EAD6046" w14:textId="04EFB609" w:rsidR="006257A2" w:rsidRPr="00EB066A" w:rsidRDefault="00EB066A" w:rsidP="0015264A">
            <w:pPr>
              <w:rPr>
                <w:color w:val="FFFFFF" w:themeColor="background1"/>
                <w:szCs w:val="24"/>
              </w:rPr>
            </w:pPr>
            <w:r w:rsidRPr="00EB066A">
              <w:rPr>
                <w:color w:val="FFFFFF" w:themeColor="background1"/>
                <w:szCs w:val="24"/>
              </w:rPr>
              <w:t>Maroon</w:t>
            </w:r>
          </w:p>
        </w:tc>
        <w:tc>
          <w:tcPr>
            <w:tcW w:w="992" w:type="dxa"/>
          </w:tcPr>
          <w:p w14:paraId="4C533A44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2FEF1E91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03746EAE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24C6C00F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77C2D7C9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08DD4025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2AF28450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34CAC5BC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62107A83" w14:textId="77777777" w:rsidR="006257A2" w:rsidRPr="00EB066A" w:rsidRDefault="006257A2" w:rsidP="0015264A">
            <w:pPr>
              <w:rPr>
                <w:szCs w:val="24"/>
              </w:rPr>
            </w:pPr>
          </w:p>
        </w:tc>
      </w:tr>
      <w:tr w:rsidR="006257A2" w14:paraId="2852062A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008CD9D5" w14:textId="4B498542" w:rsidR="006257A2" w:rsidRPr="00EB066A" w:rsidRDefault="00EB066A" w:rsidP="0015264A">
            <w:pPr>
              <w:rPr>
                <w:color w:val="FFFFFF" w:themeColor="background1"/>
                <w:szCs w:val="24"/>
              </w:rPr>
            </w:pPr>
            <w:r w:rsidRPr="00EB066A">
              <w:rPr>
                <w:color w:val="FFFFFF" w:themeColor="background1"/>
                <w:szCs w:val="24"/>
              </w:rPr>
              <w:t>Mint Green</w:t>
            </w:r>
          </w:p>
        </w:tc>
        <w:tc>
          <w:tcPr>
            <w:tcW w:w="992" w:type="dxa"/>
          </w:tcPr>
          <w:p w14:paraId="368D6877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69ED7DE3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57035EE8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375CC445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7CE26AAC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15233FFF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045AE8B1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2E9D739E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69693968" w14:textId="77777777" w:rsidR="006257A2" w:rsidRPr="00EB066A" w:rsidRDefault="006257A2" w:rsidP="0015264A">
            <w:pPr>
              <w:rPr>
                <w:szCs w:val="24"/>
              </w:rPr>
            </w:pPr>
          </w:p>
        </w:tc>
      </w:tr>
      <w:tr w:rsidR="006257A2" w14:paraId="6DFCDF02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6806D3C7" w14:textId="2B341CF4" w:rsidR="006257A2" w:rsidRPr="00EB066A" w:rsidRDefault="00EB066A" w:rsidP="0015264A">
            <w:pPr>
              <w:rPr>
                <w:color w:val="FFFFFF" w:themeColor="background1"/>
                <w:szCs w:val="24"/>
              </w:rPr>
            </w:pPr>
            <w:r w:rsidRPr="00EB066A">
              <w:rPr>
                <w:color w:val="FFFFFF" w:themeColor="background1"/>
                <w:szCs w:val="24"/>
              </w:rPr>
              <w:t>Mocha</w:t>
            </w:r>
          </w:p>
        </w:tc>
        <w:tc>
          <w:tcPr>
            <w:tcW w:w="992" w:type="dxa"/>
          </w:tcPr>
          <w:p w14:paraId="68F76E54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77508213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669B12E1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663024DE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60033E66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777DC284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2E9C3EA3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3B1BB048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3046956C" w14:textId="77777777" w:rsidR="006257A2" w:rsidRPr="00EB066A" w:rsidRDefault="006257A2" w:rsidP="0015264A">
            <w:pPr>
              <w:rPr>
                <w:szCs w:val="24"/>
              </w:rPr>
            </w:pPr>
          </w:p>
        </w:tc>
      </w:tr>
      <w:tr w:rsidR="006257A2" w14:paraId="5C3435C4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38AF37E3" w14:textId="0E008F7D" w:rsidR="006257A2" w:rsidRPr="00EB066A" w:rsidRDefault="00EB066A" w:rsidP="0015264A">
            <w:pPr>
              <w:rPr>
                <w:color w:val="FFFFFF" w:themeColor="background1"/>
                <w:szCs w:val="24"/>
              </w:rPr>
            </w:pPr>
            <w:r w:rsidRPr="00EB066A">
              <w:rPr>
                <w:color w:val="FFFFFF" w:themeColor="background1"/>
                <w:szCs w:val="24"/>
              </w:rPr>
              <w:t>Navy</w:t>
            </w:r>
          </w:p>
        </w:tc>
        <w:tc>
          <w:tcPr>
            <w:tcW w:w="992" w:type="dxa"/>
          </w:tcPr>
          <w:p w14:paraId="34FFC7FF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53A854E2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7BCD345F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0A5F0B4A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7B40C336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7E8DEAB2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2571A713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142359D9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2B3A9A6C" w14:textId="77777777" w:rsidR="006257A2" w:rsidRPr="00EB066A" w:rsidRDefault="006257A2" w:rsidP="0015264A">
            <w:pPr>
              <w:rPr>
                <w:szCs w:val="24"/>
              </w:rPr>
            </w:pPr>
          </w:p>
        </w:tc>
      </w:tr>
      <w:tr w:rsidR="006257A2" w14:paraId="03DBF2BA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3BC8BD0F" w14:textId="4991F03C" w:rsidR="006257A2" w:rsidRPr="00EB066A" w:rsidRDefault="00EB066A" w:rsidP="0015264A">
            <w:pPr>
              <w:rPr>
                <w:color w:val="FFFFFF" w:themeColor="background1"/>
                <w:szCs w:val="24"/>
              </w:rPr>
            </w:pPr>
            <w:r w:rsidRPr="00EB066A">
              <w:rPr>
                <w:color w:val="FFFFFF" w:themeColor="background1"/>
                <w:szCs w:val="24"/>
              </w:rPr>
              <w:t>Olive</w:t>
            </w:r>
          </w:p>
        </w:tc>
        <w:tc>
          <w:tcPr>
            <w:tcW w:w="992" w:type="dxa"/>
          </w:tcPr>
          <w:p w14:paraId="1F09C9EF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5594955D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4032EBD3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7C8DCBB9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66CD82BF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751DD40B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145C911A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3E374386" w14:textId="77777777" w:rsidR="006257A2" w:rsidRPr="00EB066A" w:rsidRDefault="006257A2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6926448B" w14:textId="77777777" w:rsidR="006257A2" w:rsidRPr="00EB066A" w:rsidRDefault="006257A2" w:rsidP="0015264A">
            <w:pPr>
              <w:rPr>
                <w:szCs w:val="24"/>
              </w:rPr>
            </w:pPr>
          </w:p>
        </w:tc>
      </w:tr>
      <w:tr w:rsidR="00EB066A" w14:paraId="7E14607D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0DE76D23" w14:textId="3FC5EBA3" w:rsidR="00EB066A" w:rsidRPr="00EB066A" w:rsidRDefault="00EB066A" w:rsidP="0015264A">
            <w:pPr>
              <w:rPr>
                <w:color w:val="FFFFFF" w:themeColor="background1"/>
                <w:szCs w:val="24"/>
              </w:rPr>
            </w:pPr>
            <w:r w:rsidRPr="00EB066A">
              <w:rPr>
                <w:color w:val="FFFFFF" w:themeColor="background1"/>
                <w:szCs w:val="24"/>
              </w:rPr>
              <w:t>Orange</w:t>
            </w:r>
          </w:p>
        </w:tc>
        <w:tc>
          <w:tcPr>
            <w:tcW w:w="992" w:type="dxa"/>
          </w:tcPr>
          <w:p w14:paraId="0252947C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35171870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52114DCA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7CE22BB3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0BB372C2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7E463259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6606712C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2030941B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02AE919A" w14:textId="77777777" w:rsidR="00EB066A" w:rsidRPr="00EB066A" w:rsidRDefault="00EB066A" w:rsidP="0015264A">
            <w:pPr>
              <w:rPr>
                <w:szCs w:val="24"/>
              </w:rPr>
            </w:pPr>
          </w:p>
        </w:tc>
      </w:tr>
      <w:tr w:rsidR="00EB066A" w14:paraId="1E6AB9B9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10C257BB" w14:textId="246E6B78" w:rsidR="00EB066A" w:rsidRPr="00EB066A" w:rsidRDefault="00EB066A" w:rsidP="0015264A">
            <w:pPr>
              <w:rPr>
                <w:color w:val="FFFFFF" w:themeColor="background1"/>
                <w:szCs w:val="24"/>
              </w:rPr>
            </w:pPr>
            <w:r w:rsidRPr="00EB066A">
              <w:rPr>
                <w:color w:val="FFFFFF" w:themeColor="background1"/>
                <w:szCs w:val="24"/>
              </w:rPr>
              <w:lastRenderedPageBreak/>
              <w:t>Pink</w:t>
            </w:r>
          </w:p>
        </w:tc>
        <w:tc>
          <w:tcPr>
            <w:tcW w:w="992" w:type="dxa"/>
          </w:tcPr>
          <w:p w14:paraId="0AAC4A26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0EA5438A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751CAD4B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6830FDDF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3A8835F2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168A47E7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51F52B3B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458846C2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180F4F87" w14:textId="77777777" w:rsidR="00EB066A" w:rsidRPr="00EB066A" w:rsidRDefault="00EB066A" w:rsidP="0015264A">
            <w:pPr>
              <w:rPr>
                <w:szCs w:val="24"/>
              </w:rPr>
            </w:pPr>
          </w:p>
        </w:tc>
      </w:tr>
      <w:tr w:rsidR="00EB066A" w14:paraId="764F15BD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1F0271A0" w14:textId="49392466" w:rsidR="00EB066A" w:rsidRPr="00EB066A" w:rsidRDefault="00EB066A" w:rsidP="0015264A">
            <w:pPr>
              <w:rPr>
                <w:color w:val="FFFFFF" w:themeColor="background1"/>
                <w:szCs w:val="24"/>
              </w:rPr>
            </w:pPr>
            <w:r w:rsidRPr="00EB066A">
              <w:rPr>
                <w:color w:val="FFFFFF" w:themeColor="background1"/>
                <w:szCs w:val="24"/>
              </w:rPr>
              <w:t>Purple</w:t>
            </w:r>
          </w:p>
        </w:tc>
        <w:tc>
          <w:tcPr>
            <w:tcW w:w="992" w:type="dxa"/>
          </w:tcPr>
          <w:p w14:paraId="3BCDBE7F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5F11F0E4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4E53441A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6B687B26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22495B9D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734C64C8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54C34930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62DB8C14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1B99CCB6" w14:textId="77777777" w:rsidR="00EB066A" w:rsidRPr="00EB066A" w:rsidRDefault="00EB066A" w:rsidP="0015264A">
            <w:pPr>
              <w:rPr>
                <w:szCs w:val="24"/>
              </w:rPr>
            </w:pPr>
          </w:p>
        </w:tc>
      </w:tr>
      <w:tr w:rsidR="00EB066A" w14:paraId="42FB5723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61688279" w14:textId="575DBCEA" w:rsidR="00EB066A" w:rsidRPr="00EB066A" w:rsidRDefault="00EB066A" w:rsidP="0015264A">
            <w:pPr>
              <w:rPr>
                <w:color w:val="FFFFFF" w:themeColor="background1"/>
                <w:szCs w:val="24"/>
              </w:rPr>
            </w:pPr>
            <w:r w:rsidRPr="00EB066A">
              <w:rPr>
                <w:color w:val="FFFFFF" w:themeColor="background1"/>
                <w:szCs w:val="24"/>
              </w:rPr>
              <w:t>Royal Blue</w:t>
            </w:r>
          </w:p>
        </w:tc>
        <w:tc>
          <w:tcPr>
            <w:tcW w:w="992" w:type="dxa"/>
          </w:tcPr>
          <w:p w14:paraId="01624B74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32F55F68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0A59F074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376A3EB0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01F3AC09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7C1B9900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49C99CFF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5698C71D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3E1B93A1" w14:textId="77777777" w:rsidR="00EB066A" w:rsidRPr="00EB066A" w:rsidRDefault="00EB066A" w:rsidP="0015264A">
            <w:pPr>
              <w:rPr>
                <w:szCs w:val="24"/>
              </w:rPr>
            </w:pPr>
          </w:p>
        </w:tc>
      </w:tr>
      <w:tr w:rsidR="00EB066A" w14:paraId="799CD3F1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1167EEEB" w14:textId="15117347" w:rsidR="00EB066A" w:rsidRPr="00EB066A" w:rsidRDefault="00EB066A" w:rsidP="0015264A">
            <w:pPr>
              <w:rPr>
                <w:color w:val="FFFFFF" w:themeColor="background1"/>
                <w:szCs w:val="24"/>
              </w:rPr>
            </w:pPr>
            <w:r w:rsidRPr="00EB066A">
              <w:rPr>
                <w:color w:val="FFFFFF" w:themeColor="background1"/>
                <w:szCs w:val="24"/>
              </w:rPr>
              <w:t>Red</w:t>
            </w:r>
          </w:p>
        </w:tc>
        <w:tc>
          <w:tcPr>
            <w:tcW w:w="992" w:type="dxa"/>
          </w:tcPr>
          <w:p w14:paraId="5B4562F2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0FF1B2E3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46686131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2D656D84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27273D31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27634B48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274BD1C3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22BB000E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7AFDE73C" w14:textId="77777777" w:rsidR="00EB066A" w:rsidRPr="00EB066A" w:rsidRDefault="00EB066A" w:rsidP="0015264A">
            <w:pPr>
              <w:rPr>
                <w:szCs w:val="24"/>
              </w:rPr>
            </w:pPr>
          </w:p>
        </w:tc>
      </w:tr>
      <w:tr w:rsidR="00EB066A" w14:paraId="0C82C6EF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6E30655E" w14:textId="0CB6DA92" w:rsidR="00EB066A" w:rsidRPr="00EB066A" w:rsidRDefault="00EB066A" w:rsidP="0015264A">
            <w:pPr>
              <w:rPr>
                <w:color w:val="FFFFFF" w:themeColor="background1"/>
                <w:szCs w:val="24"/>
              </w:rPr>
            </w:pPr>
            <w:r w:rsidRPr="00EB066A">
              <w:rPr>
                <w:color w:val="FFFFFF" w:themeColor="background1"/>
                <w:szCs w:val="24"/>
              </w:rPr>
              <w:t>Sky Blue</w:t>
            </w:r>
          </w:p>
        </w:tc>
        <w:tc>
          <w:tcPr>
            <w:tcW w:w="992" w:type="dxa"/>
          </w:tcPr>
          <w:p w14:paraId="51ADA9FA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0E5ECC24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65CA3F44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1AEA0AC4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1FABCCBC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1CD9FF5F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7226A664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4FCA4416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1DA2E047" w14:textId="77777777" w:rsidR="00EB066A" w:rsidRPr="00EB066A" w:rsidRDefault="00EB066A" w:rsidP="0015264A">
            <w:pPr>
              <w:rPr>
                <w:szCs w:val="24"/>
              </w:rPr>
            </w:pPr>
          </w:p>
        </w:tc>
      </w:tr>
      <w:tr w:rsidR="00EB066A" w14:paraId="45188C68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3D3F09FF" w14:textId="36A6113A" w:rsidR="00EB066A" w:rsidRPr="00EB066A" w:rsidRDefault="00EB066A" w:rsidP="0015264A">
            <w:pPr>
              <w:rPr>
                <w:color w:val="FFFFFF" w:themeColor="background1"/>
                <w:szCs w:val="24"/>
              </w:rPr>
            </w:pPr>
            <w:r w:rsidRPr="00EB066A">
              <w:rPr>
                <w:color w:val="FFFFFF" w:themeColor="background1"/>
                <w:szCs w:val="24"/>
              </w:rPr>
              <w:t>Snow Marle</w:t>
            </w:r>
          </w:p>
        </w:tc>
        <w:tc>
          <w:tcPr>
            <w:tcW w:w="992" w:type="dxa"/>
          </w:tcPr>
          <w:p w14:paraId="366F5DCB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696E0CA3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3DE7A587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7AC5FD7D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189A8F43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7C76B1B6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708C920B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5BCBA4CF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2E7E79EF" w14:textId="77777777" w:rsidR="00EB066A" w:rsidRPr="00EB066A" w:rsidRDefault="00EB066A" w:rsidP="0015264A">
            <w:pPr>
              <w:rPr>
                <w:szCs w:val="24"/>
              </w:rPr>
            </w:pPr>
          </w:p>
        </w:tc>
      </w:tr>
      <w:tr w:rsidR="00EB066A" w14:paraId="4132377E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13A7D0DD" w14:textId="5BF6BC51" w:rsidR="00EB066A" w:rsidRPr="00EB066A" w:rsidRDefault="00EB066A" w:rsidP="0015264A">
            <w:pPr>
              <w:rPr>
                <w:color w:val="FFFFFF" w:themeColor="background1"/>
                <w:szCs w:val="24"/>
              </w:rPr>
            </w:pPr>
            <w:r w:rsidRPr="00EB066A">
              <w:rPr>
                <w:color w:val="FFFFFF" w:themeColor="background1"/>
                <w:szCs w:val="24"/>
              </w:rPr>
              <w:t>Steel Grey</w:t>
            </w:r>
          </w:p>
        </w:tc>
        <w:tc>
          <w:tcPr>
            <w:tcW w:w="992" w:type="dxa"/>
          </w:tcPr>
          <w:p w14:paraId="28046F66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4D326FF9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22FE8E15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1A9D8151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2776B10E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0F733B82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52BEA066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761C4F67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371F2744" w14:textId="77777777" w:rsidR="00EB066A" w:rsidRPr="00EB066A" w:rsidRDefault="00EB066A" w:rsidP="0015264A">
            <w:pPr>
              <w:rPr>
                <w:szCs w:val="24"/>
              </w:rPr>
            </w:pPr>
          </w:p>
        </w:tc>
      </w:tr>
      <w:tr w:rsidR="00EB066A" w14:paraId="69261DE0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2DD6BAE2" w14:textId="7BE14D6C" w:rsidR="00EB066A" w:rsidRPr="00EB066A" w:rsidRDefault="00EB066A" w:rsidP="0015264A">
            <w:pPr>
              <w:rPr>
                <w:color w:val="FFFFFF" w:themeColor="background1"/>
                <w:szCs w:val="24"/>
              </w:rPr>
            </w:pPr>
            <w:proofErr w:type="spellStart"/>
            <w:r w:rsidRPr="00EB066A">
              <w:rPr>
                <w:color w:val="FFFFFF" w:themeColor="background1"/>
                <w:szCs w:val="24"/>
              </w:rPr>
              <w:t>Torquoise</w:t>
            </w:r>
            <w:proofErr w:type="spellEnd"/>
          </w:p>
        </w:tc>
        <w:tc>
          <w:tcPr>
            <w:tcW w:w="992" w:type="dxa"/>
          </w:tcPr>
          <w:p w14:paraId="21CC3304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31CDDBCC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4175F58E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655A1742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4C3B348A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165B6BC0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4C416184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0346EAB6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52A6EEDB" w14:textId="77777777" w:rsidR="00EB066A" w:rsidRPr="00EB066A" w:rsidRDefault="00EB066A" w:rsidP="0015264A">
            <w:pPr>
              <w:rPr>
                <w:szCs w:val="24"/>
              </w:rPr>
            </w:pPr>
          </w:p>
        </w:tc>
      </w:tr>
      <w:tr w:rsidR="00EB066A" w14:paraId="051DBF5F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76BD4615" w14:textId="30B1B224" w:rsidR="00EB066A" w:rsidRPr="00EB066A" w:rsidRDefault="00EB066A" w:rsidP="0015264A">
            <w:pPr>
              <w:rPr>
                <w:color w:val="FFFFFF" w:themeColor="background1"/>
                <w:szCs w:val="24"/>
              </w:rPr>
            </w:pPr>
            <w:r w:rsidRPr="00EB066A">
              <w:rPr>
                <w:color w:val="FFFFFF" w:themeColor="background1"/>
                <w:szCs w:val="24"/>
              </w:rPr>
              <w:t>White</w:t>
            </w:r>
          </w:p>
        </w:tc>
        <w:tc>
          <w:tcPr>
            <w:tcW w:w="992" w:type="dxa"/>
          </w:tcPr>
          <w:p w14:paraId="563687B1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05007915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7E31BDB1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55472FCD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2701B918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08269D99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4C789BD2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49FEABB1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4A0D8E6D" w14:textId="77777777" w:rsidR="00EB066A" w:rsidRPr="00EB066A" w:rsidRDefault="00EB066A" w:rsidP="0015264A">
            <w:pPr>
              <w:rPr>
                <w:szCs w:val="24"/>
              </w:rPr>
            </w:pPr>
          </w:p>
        </w:tc>
      </w:tr>
      <w:tr w:rsidR="00EB066A" w14:paraId="49BC4AC2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0294729C" w14:textId="4DDCBD58" w:rsidR="00EB066A" w:rsidRPr="00EB066A" w:rsidRDefault="00EB066A" w:rsidP="0015264A">
            <w:pPr>
              <w:rPr>
                <w:color w:val="FFFFFF" w:themeColor="background1"/>
                <w:szCs w:val="24"/>
              </w:rPr>
            </w:pPr>
            <w:r w:rsidRPr="00EB066A">
              <w:rPr>
                <w:color w:val="FFFFFF" w:themeColor="background1"/>
                <w:szCs w:val="24"/>
              </w:rPr>
              <w:t>Yellow</w:t>
            </w:r>
          </w:p>
        </w:tc>
        <w:tc>
          <w:tcPr>
            <w:tcW w:w="992" w:type="dxa"/>
          </w:tcPr>
          <w:p w14:paraId="13FD86FE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00307A39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5ECD8CCF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0E9FD292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245DE616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3" w:type="dxa"/>
          </w:tcPr>
          <w:p w14:paraId="41509290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4B137D79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45C158A8" w14:textId="77777777" w:rsidR="00EB066A" w:rsidRPr="00EB066A" w:rsidRDefault="00EB066A" w:rsidP="0015264A">
            <w:pPr>
              <w:rPr>
                <w:szCs w:val="24"/>
              </w:rPr>
            </w:pPr>
          </w:p>
        </w:tc>
        <w:tc>
          <w:tcPr>
            <w:tcW w:w="992" w:type="dxa"/>
          </w:tcPr>
          <w:p w14:paraId="25730CBC" w14:textId="77777777" w:rsidR="00EB066A" w:rsidRPr="00EB066A" w:rsidRDefault="00EB066A" w:rsidP="0015264A">
            <w:pPr>
              <w:rPr>
                <w:szCs w:val="24"/>
              </w:rPr>
            </w:pPr>
          </w:p>
        </w:tc>
      </w:tr>
    </w:tbl>
    <w:p w14:paraId="69986AB6" w14:textId="77777777" w:rsidR="00806FF3" w:rsidRPr="00917F84" w:rsidRDefault="00806FF3" w:rsidP="00CE2D81">
      <w:pPr>
        <w:rPr>
          <w:sz w:val="16"/>
          <w:szCs w:val="16"/>
        </w:rPr>
      </w:pPr>
    </w:p>
    <w:sectPr w:rsidR="00806FF3" w:rsidRPr="00917F84" w:rsidSect="00A25A14">
      <w:headerReference w:type="default" r:id="rId11"/>
      <w:footerReference w:type="default" r:id="rId12"/>
      <w:pgSz w:w="12240" w:h="15840" w:code="1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9ACBC6" w14:textId="77777777" w:rsidR="00586F10" w:rsidRDefault="00586F10" w:rsidP="00650259">
      <w:pPr>
        <w:spacing w:line="240" w:lineRule="auto"/>
      </w:pPr>
      <w:r>
        <w:separator/>
      </w:r>
    </w:p>
  </w:endnote>
  <w:endnote w:type="continuationSeparator" w:id="0">
    <w:p w14:paraId="06FF3D04" w14:textId="77777777" w:rsidR="00586F10" w:rsidRDefault="00586F10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C459863-4CCF-454D-B430-7815FB37E327}"/>
    <w:embedBold r:id="rId2" w:fontKey="{A7F3EC2B-86A6-4098-BB90-5176EA2C77F5}"/>
    <w:embedItalic r:id="rId3" w:fontKey="{2271ACDF-1D07-460E-89C6-3E70FE013CC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54B00C4-B56E-4372-AABD-941929B9B952}"/>
    <w:embedBold r:id="rId5" w:fontKey="{F8468EF4-8C95-48AD-90C8-583475354AC4}"/>
    <w:embedItalic r:id="rId6" w:fontKey="{125CC8D1-8CF8-4B7D-918B-1A7D3537A59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E0466186-1466-4205-99AF-E7F9335A130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EEA685F3-E747-4631-893E-4F3D9A4CCE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5400"/>
      <w:gridCol w:w="5400"/>
    </w:tblGrid>
    <w:tr w:rsidR="00562601" w:rsidRPr="00562601" w14:paraId="4A6FC8D9" w14:textId="77777777" w:rsidTr="00562601">
      <w:tc>
        <w:tcPr>
          <w:tcW w:w="2500" w:type="pct"/>
          <w:vAlign w:val="center"/>
        </w:tcPr>
        <w:p w14:paraId="10E153CA" w14:textId="77777777" w:rsidR="00562601" w:rsidRDefault="00AD47BE" w:rsidP="002A648D">
          <w:pPr>
            <w:pStyle w:val="Footer"/>
          </w:pPr>
          <w:r>
            <w:t>Art Chiime Creations</w:t>
          </w:r>
        </w:p>
        <w:p w14:paraId="0DC76674" w14:textId="3691AF8C" w:rsidR="00A25A14" w:rsidRDefault="00A25A14" w:rsidP="002A648D">
          <w:pPr>
            <w:pStyle w:val="Footer"/>
          </w:pPr>
          <w:r>
            <w:t xml:space="preserve">Email: </w:t>
          </w:r>
          <w:hyperlink r:id="rId1" w:history="1">
            <w:r w:rsidRPr="00662FC7">
              <w:rPr>
                <w:rStyle w:val="Hyperlink"/>
              </w:rPr>
              <w:t>merchandise@artchiime.com</w:t>
            </w:r>
          </w:hyperlink>
        </w:p>
        <w:p w14:paraId="73C12CB9" w14:textId="5A2C0B3E" w:rsidR="00A25A14" w:rsidRDefault="00A25A14" w:rsidP="002A648D">
          <w:pPr>
            <w:pStyle w:val="Footer"/>
          </w:pPr>
          <w:r>
            <w:t>Phone: 0457 621 743</w:t>
          </w:r>
        </w:p>
        <w:p w14:paraId="42A167E7" w14:textId="3E52BF82" w:rsidR="00A25A14" w:rsidRDefault="00A25A14" w:rsidP="002A648D">
          <w:pPr>
            <w:pStyle w:val="Footer"/>
          </w:pPr>
          <w:r>
            <w:t>ABN: 65 895 112 568</w:t>
          </w:r>
        </w:p>
        <w:p w14:paraId="27C857AE" w14:textId="4449B63E" w:rsidR="00A25A14" w:rsidRPr="002A648D" w:rsidRDefault="00A25A14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4BD87791" w14:textId="68F96F0B" w:rsidR="00562601" w:rsidRPr="00562601" w:rsidRDefault="00A25A14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51E1092" wp14:editId="629E99EC">
                <wp:extent cx="1022811" cy="1022811"/>
                <wp:effectExtent l="0" t="0" r="0" b="0"/>
                <wp:docPr id="79210581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210581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2811" cy="1022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D78F823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9841FF" w14:textId="77777777" w:rsidR="00586F10" w:rsidRDefault="00586F10" w:rsidP="00650259">
      <w:pPr>
        <w:spacing w:line="240" w:lineRule="auto"/>
      </w:pPr>
      <w:r>
        <w:separator/>
      </w:r>
    </w:p>
  </w:footnote>
  <w:footnote w:type="continuationSeparator" w:id="0">
    <w:p w14:paraId="0C19321B" w14:textId="77777777" w:rsidR="00586F10" w:rsidRDefault="00586F10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974"/>
      <w:gridCol w:w="9826"/>
    </w:tblGrid>
    <w:tr w:rsidR="00562601" w:rsidRPr="00562601" w14:paraId="2E04AFB7" w14:textId="77777777" w:rsidTr="006118C7">
      <w:trPr>
        <w:trHeight w:val="990"/>
      </w:trPr>
      <w:tc>
        <w:tcPr>
          <w:tcW w:w="451" w:type="pct"/>
          <w:shd w:val="clear" w:color="auto" w:fill="7030A0"/>
          <w:vAlign w:val="center"/>
        </w:tcPr>
        <w:p w14:paraId="7A994156" w14:textId="647A7310" w:rsidR="00562601" w:rsidRPr="00562601" w:rsidRDefault="006118C7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hAnsi="Corbel"/>
              <w:b/>
              <w:noProof/>
              <w:szCs w:val="24"/>
            </w:rPr>
            <w:drawing>
              <wp:anchor distT="0" distB="0" distL="114300" distR="114300" simplePos="0" relativeHeight="251659264" behindDoc="0" locked="0" layoutInCell="1" allowOverlap="1" wp14:anchorId="6E192BC5" wp14:editId="11A409B9">
                <wp:simplePos x="0" y="0"/>
                <wp:positionH relativeFrom="column">
                  <wp:posOffset>-58420</wp:posOffset>
                </wp:positionH>
                <wp:positionV relativeFrom="paragraph">
                  <wp:posOffset>15875</wp:posOffset>
                </wp:positionV>
                <wp:extent cx="671195" cy="671195"/>
                <wp:effectExtent l="0" t="0" r="0" b="0"/>
                <wp:wrapNone/>
                <wp:docPr id="126223544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235444" name="Picture 126223544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1195" cy="671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49" w:type="pct"/>
          <w:shd w:val="clear" w:color="auto" w:fill="7030A0"/>
          <w:vAlign w:val="center"/>
        </w:tcPr>
        <w:p w14:paraId="646C68FD" w14:textId="48436084" w:rsidR="00562601" w:rsidRPr="002B69B4" w:rsidRDefault="006118C7" w:rsidP="00EB066A">
          <w:pPr>
            <w:pStyle w:val="Header"/>
            <w:jc w:val="center"/>
          </w:pPr>
          <w:r w:rsidRPr="00562601">
            <w:rPr>
              <w:rFonts w:ascii="Corbel" w:hAnsi="Corbel"/>
              <w:b w:val="0"/>
              <w:noProof/>
              <w:szCs w:val="24"/>
            </w:rPr>
            <w:drawing>
              <wp:anchor distT="0" distB="0" distL="114300" distR="114300" simplePos="0" relativeHeight="251658240" behindDoc="0" locked="0" layoutInCell="1" allowOverlap="1" wp14:anchorId="688BC000" wp14:editId="0DFCA8BA">
                <wp:simplePos x="0" y="0"/>
                <wp:positionH relativeFrom="column">
                  <wp:posOffset>6797675</wp:posOffset>
                </wp:positionH>
                <wp:positionV relativeFrom="paragraph">
                  <wp:posOffset>-29845</wp:posOffset>
                </wp:positionV>
                <wp:extent cx="457200" cy="457200"/>
                <wp:effectExtent l="0" t="0" r="0" b="0"/>
                <wp:wrapNone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266DF">
            <w:t>Men’s</w:t>
          </w:r>
          <w:r w:rsidR="0015264A">
            <w:t xml:space="preserve"> </w:t>
          </w:r>
          <w:r w:rsidR="00EB066A">
            <w:t>Basic</w:t>
          </w:r>
          <w:r>
            <w:t xml:space="preserve"> </w:t>
          </w:r>
          <w:r w:rsidR="00EB066A">
            <w:t>T-</w:t>
          </w:r>
          <w:r>
            <w:t>Shirt Order Form</w:t>
          </w:r>
        </w:p>
      </w:tc>
    </w:tr>
  </w:tbl>
  <w:p w14:paraId="04D5D859" w14:textId="6120B374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22584294">
    <w:abstractNumId w:val="11"/>
  </w:num>
  <w:num w:numId="2" w16cid:durableId="539242138">
    <w:abstractNumId w:val="7"/>
  </w:num>
  <w:num w:numId="3" w16cid:durableId="103230216">
    <w:abstractNumId w:val="15"/>
  </w:num>
  <w:num w:numId="4" w16cid:durableId="1828591068">
    <w:abstractNumId w:val="12"/>
  </w:num>
  <w:num w:numId="5" w16cid:durableId="858928443">
    <w:abstractNumId w:val="13"/>
  </w:num>
  <w:num w:numId="6" w16cid:durableId="610087836">
    <w:abstractNumId w:val="19"/>
  </w:num>
  <w:num w:numId="7" w16cid:durableId="710767044">
    <w:abstractNumId w:val="6"/>
  </w:num>
  <w:num w:numId="8" w16cid:durableId="1847556324">
    <w:abstractNumId w:val="10"/>
  </w:num>
  <w:num w:numId="9" w16cid:durableId="1320308999">
    <w:abstractNumId w:val="17"/>
  </w:num>
  <w:num w:numId="10" w16cid:durableId="1168400182">
    <w:abstractNumId w:val="1"/>
  </w:num>
  <w:num w:numId="11" w16cid:durableId="770776954">
    <w:abstractNumId w:val="5"/>
  </w:num>
  <w:num w:numId="12" w16cid:durableId="2143842504">
    <w:abstractNumId w:val="0"/>
  </w:num>
  <w:num w:numId="13" w16cid:durableId="1042242134">
    <w:abstractNumId w:val="2"/>
  </w:num>
  <w:num w:numId="14" w16cid:durableId="317684809">
    <w:abstractNumId w:val="9"/>
  </w:num>
  <w:num w:numId="15" w16cid:durableId="252327385">
    <w:abstractNumId w:val="8"/>
  </w:num>
  <w:num w:numId="16" w16cid:durableId="1536506144">
    <w:abstractNumId w:val="16"/>
  </w:num>
  <w:num w:numId="17" w16cid:durableId="1647663457">
    <w:abstractNumId w:val="3"/>
  </w:num>
  <w:num w:numId="18" w16cid:durableId="693456684">
    <w:abstractNumId w:val="21"/>
  </w:num>
  <w:num w:numId="19" w16cid:durableId="1232622954">
    <w:abstractNumId w:val="18"/>
  </w:num>
  <w:num w:numId="20" w16cid:durableId="1387949485">
    <w:abstractNumId w:val="14"/>
  </w:num>
  <w:num w:numId="21" w16cid:durableId="1153065255">
    <w:abstractNumId w:val="20"/>
  </w:num>
  <w:num w:numId="22" w16cid:durableId="86116857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8C7"/>
    <w:rsid w:val="00003B30"/>
    <w:rsid w:val="00045CA6"/>
    <w:rsid w:val="00052382"/>
    <w:rsid w:val="0006568A"/>
    <w:rsid w:val="00076F0F"/>
    <w:rsid w:val="00084253"/>
    <w:rsid w:val="000D1F49"/>
    <w:rsid w:val="000F057F"/>
    <w:rsid w:val="000F5C88"/>
    <w:rsid w:val="0015264A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3FA8"/>
    <w:rsid w:val="003B4744"/>
    <w:rsid w:val="003F0847"/>
    <w:rsid w:val="0040090B"/>
    <w:rsid w:val="00446538"/>
    <w:rsid w:val="00462701"/>
    <w:rsid w:val="0046302A"/>
    <w:rsid w:val="00487D2D"/>
    <w:rsid w:val="004D5D62"/>
    <w:rsid w:val="005112D0"/>
    <w:rsid w:val="00562601"/>
    <w:rsid w:val="0057256E"/>
    <w:rsid w:val="00577E06"/>
    <w:rsid w:val="00580B4A"/>
    <w:rsid w:val="00582B1C"/>
    <w:rsid w:val="00586F10"/>
    <w:rsid w:val="005A3BF7"/>
    <w:rsid w:val="005F2035"/>
    <w:rsid w:val="005F7990"/>
    <w:rsid w:val="006118C7"/>
    <w:rsid w:val="006250A2"/>
    <w:rsid w:val="006257A2"/>
    <w:rsid w:val="0063739C"/>
    <w:rsid w:val="00650259"/>
    <w:rsid w:val="006B431E"/>
    <w:rsid w:val="00712AE8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17F84"/>
    <w:rsid w:val="009266DF"/>
    <w:rsid w:val="00940E73"/>
    <w:rsid w:val="009628E5"/>
    <w:rsid w:val="0098597D"/>
    <w:rsid w:val="00991B30"/>
    <w:rsid w:val="009D406B"/>
    <w:rsid w:val="009F2638"/>
    <w:rsid w:val="009F619A"/>
    <w:rsid w:val="009F6DDE"/>
    <w:rsid w:val="00A25A14"/>
    <w:rsid w:val="00A370A8"/>
    <w:rsid w:val="00A60442"/>
    <w:rsid w:val="00AC2926"/>
    <w:rsid w:val="00AD47BE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2D81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B066A"/>
    <w:rsid w:val="00EB3B58"/>
    <w:rsid w:val="00EC7359"/>
    <w:rsid w:val="00EE3054"/>
    <w:rsid w:val="00F00606"/>
    <w:rsid w:val="00F01256"/>
    <w:rsid w:val="00F476C7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6EBF89"/>
  <w15:chartTrackingRefBased/>
  <w15:docId w15:val="{1A37335D-0FD0-49A9-B630-9507F3FC6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A25A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merchandise@artchiime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i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A4279E722AB4E52BC896465E4854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0EF65-E8B2-49C0-B340-6D2A379CFB30}"/>
      </w:docPartPr>
      <w:docPartBody>
        <w:p w:rsidR="009853AD" w:rsidRDefault="00000000">
          <w:pPr>
            <w:pStyle w:val="DA4279E722AB4E52BC896465E485480B"/>
          </w:pPr>
          <w:r w:rsidRPr="002A4ED5">
            <w:t>Submitted by</w:t>
          </w:r>
        </w:p>
      </w:docPartBody>
    </w:docPart>
    <w:docPart>
      <w:docPartPr>
        <w:name w:val="618EC692BBDB45BBB4B4E4005D876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F5909-6DE0-4616-92D9-F9E340909083}"/>
      </w:docPartPr>
      <w:docPartBody>
        <w:p w:rsidR="009853AD" w:rsidRDefault="00000000">
          <w:pPr>
            <w:pStyle w:val="618EC692BBDB45BBB4B4E4005D876A10"/>
          </w:pPr>
          <w:r w:rsidRPr="002A4ED5">
            <w:t>Phone</w:t>
          </w:r>
        </w:p>
      </w:docPartBody>
    </w:docPart>
    <w:docPart>
      <w:docPartPr>
        <w:name w:val="AE87222ED605456FA06DB11E1B50F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EE30D-9DA8-4800-977D-0DD80A9135A4}"/>
      </w:docPartPr>
      <w:docPartBody>
        <w:p w:rsidR="009853AD" w:rsidRDefault="00000000">
          <w:pPr>
            <w:pStyle w:val="AE87222ED605456FA06DB11E1B50FCE2"/>
          </w:pPr>
          <w:r w:rsidRPr="002A4ED5">
            <w:t>Email</w:t>
          </w:r>
        </w:p>
      </w:docPartBody>
    </w:docPart>
    <w:docPart>
      <w:docPartPr>
        <w:name w:val="0BED9D2E3456456D9374023FEC388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2873F-4355-4FEF-A4D1-F3DA01AE1DC4}"/>
      </w:docPartPr>
      <w:docPartBody>
        <w:p w:rsidR="009853AD" w:rsidRDefault="00000000">
          <w:pPr>
            <w:pStyle w:val="0BED9D2E3456456D9374023FEC388C3E"/>
          </w:pPr>
          <w:r w:rsidRPr="002A4ED5">
            <w:t>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F13"/>
    <w:rsid w:val="000F057F"/>
    <w:rsid w:val="003E5647"/>
    <w:rsid w:val="00580B4A"/>
    <w:rsid w:val="009853AD"/>
    <w:rsid w:val="00DA1D45"/>
    <w:rsid w:val="00F36594"/>
    <w:rsid w:val="00F476C7"/>
    <w:rsid w:val="00FC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4279E722AB4E52BC896465E485480B">
    <w:name w:val="DA4279E722AB4E52BC896465E485480B"/>
  </w:style>
  <w:style w:type="paragraph" w:customStyle="1" w:styleId="618EC692BBDB45BBB4B4E4005D876A10">
    <w:name w:val="618EC692BBDB45BBB4B4E4005D876A10"/>
  </w:style>
  <w:style w:type="paragraph" w:customStyle="1" w:styleId="AE87222ED605456FA06DB11E1B50FCE2">
    <w:name w:val="AE87222ED605456FA06DB11E1B50FCE2"/>
  </w:style>
  <w:style w:type="paragraph" w:customStyle="1" w:styleId="0BED9D2E3456456D9374023FEC388C3E">
    <w:name w:val="0BED9D2E3456456D9374023FEC388C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10</TotalTime>
  <Pages>2</Pages>
  <Words>146</Words>
  <Characters>513</Characters>
  <Application>Microsoft Office Word</Application>
  <DocSecurity>0</DocSecurity>
  <Lines>513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Tracie Williams</dc:creator>
  <cp:keywords/>
  <dc:description/>
  <cp:lastModifiedBy>WILLIAMS, James (jwill1494)</cp:lastModifiedBy>
  <cp:revision>2</cp:revision>
  <dcterms:created xsi:type="dcterms:W3CDTF">2026-03-26T09:10:00Z</dcterms:created>
  <dcterms:modified xsi:type="dcterms:W3CDTF">2026-03-26T09:10:00Z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