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pPr w:leftFromText="180" w:rightFromText="180" w:vertAnchor="text" w:horzAnchor="margin" w:tblpY="877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16322" w14:paraId="4A27BEF4" w14:textId="77777777" w:rsidTr="00651043">
        <w:trPr>
          <w:trHeight w:val="83"/>
        </w:trPr>
        <w:tc>
          <w:tcPr>
            <w:tcW w:w="1696" w:type="dxa"/>
            <w:shd w:val="clear" w:color="auto" w:fill="7030A0"/>
          </w:tcPr>
          <w:p w14:paraId="4D84B3A9" w14:textId="122078D0" w:rsidR="00616322" w:rsidRPr="0015264A" w:rsidRDefault="00616322" w:rsidP="00651043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76ED4085" w14:textId="7ECF4AC0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XS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06D11E43" w14:textId="71739B83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1F82B234" w14:textId="7B21E2DA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73FB41C4" w14:textId="5E08C58C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0916E3FC" w14:textId="461D8B9D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4E34DDB0" w14:textId="0532F9C5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5D298A0B" w14:textId="633B7C63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1DA1B16C" w14:textId="17CC990A" w:rsidR="00616322" w:rsidRPr="0015264A" w:rsidRDefault="00616322" w:rsidP="0065104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4XL/5XL</w:t>
            </w:r>
          </w:p>
        </w:tc>
      </w:tr>
      <w:tr w:rsidR="00616322" w14:paraId="60B02096" w14:textId="77777777" w:rsidTr="00651043">
        <w:trPr>
          <w:trHeight w:val="83"/>
        </w:trPr>
        <w:tc>
          <w:tcPr>
            <w:tcW w:w="1696" w:type="dxa"/>
            <w:shd w:val="clear" w:color="auto" w:fill="7030A0"/>
          </w:tcPr>
          <w:p w14:paraId="1090900C" w14:textId="29BD9D07" w:rsidR="00616322" w:rsidRPr="0015264A" w:rsidRDefault="00616322" w:rsidP="00651043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134" w:type="dxa"/>
            <w:vMerge/>
            <w:shd w:val="clear" w:color="auto" w:fill="7030A0"/>
          </w:tcPr>
          <w:p w14:paraId="14F2DD53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44217F23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54172E37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1854DF48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0B0684D5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14229149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0D2C4FF3" w14:textId="77777777" w:rsidR="00616322" w:rsidRDefault="00616322" w:rsidP="00651043"/>
        </w:tc>
        <w:tc>
          <w:tcPr>
            <w:tcW w:w="1134" w:type="dxa"/>
            <w:vMerge/>
            <w:shd w:val="clear" w:color="auto" w:fill="7030A0"/>
          </w:tcPr>
          <w:p w14:paraId="7803DA1E" w14:textId="77777777" w:rsidR="00616322" w:rsidRDefault="00616322" w:rsidP="00651043"/>
        </w:tc>
      </w:tr>
      <w:tr w:rsidR="00616322" w:rsidRPr="0015264A" w14:paraId="212AA247" w14:textId="77777777" w:rsidTr="00651043">
        <w:trPr>
          <w:trHeight w:val="292"/>
        </w:trPr>
        <w:tc>
          <w:tcPr>
            <w:tcW w:w="1696" w:type="dxa"/>
            <w:shd w:val="clear" w:color="auto" w:fill="7030A0"/>
          </w:tcPr>
          <w:p w14:paraId="71D58528" w14:textId="7DB9B4F1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 w:rsidRPr="00616322">
              <w:rPr>
                <w:color w:val="FFFFFF" w:themeColor="background1"/>
                <w:szCs w:val="24"/>
              </w:rPr>
              <w:t>A</w:t>
            </w:r>
            <w:r w:rsidR="00651043">
              <w:rPr>
                <w:color w:val="FFFFFF" w:themeColor="background1"/>
                <w:szCs w:val="24"/>
              </w:rPr>
              <w:t>rmy Green</w:t>
            </w:r>
          </w:p>
        </w:tc>
        <w:tc>
          <w:tcPr>
            <w:tcW w:w="1134" w:type="dxa"/>
          </w:tcPr>
          <w:p w14:paraId="27624CAA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0123D66D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56E5BDB5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46ABA5BE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420238EC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6A4E99D6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64709A5B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4EDE7950" w14:textId="77777777" w:rsidR="00616322" w:rsidRPr="0015264A" w:rsidRDefault="00616322" w:rsidP="00651043">
            <w:pPr>
              <w:rPr>
                <w:color w:val="FFFFFF" w:themeColor="background1"/>
              </w:rPr>
            </w:pPr>
          </w:p>
        </w:tc>
      </w:tr>
      <w:tr w:rsidR="00651043" w:rsidRPr="0015264A" w14:paraId="5C55AF2E" w14:textId="77777777" w:rsidTr="00651043">
        <w:trPr>
          <w:trHeight w:val="292"/>
        </w:trPr>
        <w:tc>
          <w:tcPr>
            <w:tcW w:w="1696" w:type="dxa"/>
            <w:shd w:val="clear" w:color="auto" w:fill="7030A0"/>
          </w:tcPr>
          <w:p w14:paraId="6FE2C238" w14:textId="3ECF20F3" w:rsidR="00651043" w:rsidRPr="00616322" w:rsidRDefault="00651043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Ash Marle</w:t>
            </w:r>
          </w:p>
        </w:tc>
        <w:tc>
          <w:tcPr>
            <w:tcW w:w="1134" w:type="dxa"/>
          </w:tcPr>
          <w:p w14:paraId="6941CCDC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1C5D1121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3966E678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3BA46E5F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2E2B181E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4648F610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7814A25E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  <w:tc>
          <w:tcPr>
            <w:tcW w:w="1134" w:type="dxa"/>
          </w:tcPr>
          <w:p w14:paraId="4AA5F931" w14:textId="77777777" w:rsidR="00651043" w:rsidRPr="0015264A" w:rsidRDefault="00651043" w:rsidP="00651043">
            <w:pPr>
              <w:rPr>
                <w:color w:val="FFFFFF" w:themeColor="background1"/>
              </w:rPr>
            </w:pPr>
          </w:p>
        </w:tc>
      </w:tr>
      <w:tr w:rsidR="00616322" w14:paraId="7F9D0165" w14:textId="77777777" w:rsidTr="00651043">
        <w:trPr>
          <w:trHeight w:val="297"/>
        </w:trPr>
        <w:tc>
          <w:tcPr>
            <w:tcW w:w="1696" w:type="dxa"/>
            <w:shd w:val="clear" w:color="auto" w:fill="7030A0"/>
          </w:tcPr>
          <w:p w14:paraId="7BA052C2" w14:textId="4CE60B29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1134" w:type="dxa"/>
          </w:tcPr>
          <w:p w14:paraId="5093DBEE" w14:textId="77777777" w:rsidR="00616322" w:rsidRDefault="00616322" w:rsidP="00651043"/>
        </w:tc>
        <w:tc>
          <w:tcPr>
            <w:tcW w:w="1134" w:type="dxa"/>
          </w:tcPr>
          <w:p w14:paraId="53691240" w14:textId="77777777" w:rsidR="00616322" w:rsidRDefault="00616322" w:rsidP="00651043"/>
        </w:tc>
        <w:tc>
          <w:tcPr>
            <w:tcW w:w="1134" w:type="dxa"/>
          </w:tcPr>
          <w:p w14:paraId="00EE0476" w14:textId="77777777" w:rsidR="00616322" w:rsidRDefault="00616322" w:rsidP="00651043"/>
        </w:tc>
        <w:tc>
          <w:tcPr>
            <w:tcW w:w="1134" w:type="dxa"/>
          </w:tcPr>
          <w:p w14:paraId="462DC2DD" w14:textId="77777777" w:rsidR="00616322" w:rsidRDefault="00616322" w:rsidP="00651043"/>
        </w:tc>
        <w:tc>
          <w:tcPr>
            <w:tcW w:w="1134" w:type="dxa"/>
          </w:tcPr>
          <w:p w14:paraId="64996144" w14:textId="77777777" w:rsidR="00616322" w:rsidRDefault="00616322" w:rsidP="00651043"/>
        </w:tc>
        <w:tc>
          <w:tcPr>
            <w:tcW w:w="1134" w:type="dxa"/>
          </w:tcPr>
          <w:p w14:paraId="6B354FDB" w14:textId="77777777" w:rsidR="00616322" w:rsidRDefault="00616322" w:rsidP="00651043"/>
        </w:tc>
        <w:tc>
          <w:tcPr>
            <w:tcW w:w="1134" w:type="dxa"/>
          </w:tcPr>
          <w:p w14:paraId="774582CF" w14:textId="77777777" w:rsidR="00616322" w:rsidRDefault="00616322" w:rsidP="00651043"/>
        </w:tc>
        <w:tc>
          <w:tcPr>
            <w:tcW w:w="1134" w:type="dxa"/>
          </w:tcPr>
          <w:p w14:paraId="40B841F3" w14:textId="77777777" w:rsidR="00616322" w:rsidRDefault="00616322" w:rsidP="00651043"/>
        </w:tc>
      </w:tr>
      <w:tr w:rsidR="00616322" w14:paraId="6EA365C2" w14:textId="77777777" w:rsidTr="00651043">
        <w:trPr>
          <w:trHeight w:val="297"/>
        </w:trPr>
        <w:tc>
          <w:tcPr>
            <w:tcW w:w="1696" w:type="dxa"/>
            <w:shd w:val="clear" w:color="auto" w:fill="7030A0"/>
          </w:tcPr>
          <w:p w14:paraId="454B6D89" w14:textId="3DBBC1A8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</w:t>
            </w:r>
          </w:p>
        </w:tc>
        <w:tc>
          <w:tcPr>
            <w:tcW w:w="1134" w:type="dxa"/>
          </w:tcPr>
          <w:p w14:paraId="79B605B2" w14:textId="77777777" w:rsidR="00616322" w:rsidRDefault="00616322" w:rsidP="00651043"/>
        </w:tc>
        <w:tc>
          <w:tcPr>
            <w:tcW w:w="1134" w:type="dxa"/>
          </w:tcPr>
          <w:p w14:paraId="57057134" w14:textId="77777777" w:rsidR="00616322" w:rsidRDefault="00616322" w:rsidP="00651043"/>
        </w:tc>
        <w:tc>
          <w:tcPr>
            <w:tcW w:w="1134" w:type="dxa"/>
          </w:tcPr>
          <w:p w14:paraId="06D4B554" w14:textId="77777777" w:rsidR="00616322" w:rsidRDefault="00616322" w:rsidP="00651043"/>
        </w:tc>
        <w:tc>
          <w:tcPr>
            <w:tcW w:w="1134" w:type="dxa"/>
          </w:tcPr>
          <w:p w14:paraId="293D1E66" w14:textId="77777777" w:rsidR="00616322" w:rsidRDefault="00616322" w:rsidP="00651043"/>
        </w:tc>
        <w:tc>
          <w:tcPr>
            <w:tcW w:w="1134" w:type="dxa"/>
          </w:tcPr>
          <w:p w14:paraId="28C40274" w14:textId="77777777" w:rsidR="00616322" w:rsidRDefault="00616322" w:rsidP="00651043"/>
        </w:tc>
        <w:tc>
          <w:tcPr>
            <w:tcW w:w="1134" w:type="dxa"/>
          </w:tcPr>
          <w:p w14:paraId="029ED5FD" w14:textId="77777777" w:rsidR="00616322" w:rsidRDefault="00616322" w:rsidP="00651043"/>
        </w:tc>
        <w:tc>
          <w:tcPr>
            <w:tcW w:w="1134" w:type="dxa"/>
          </w:tcPr>
          <w:p w14:paraId="22840714" w14:textId="77777777" w:rsidR="00616322" w:rsidRDefault="00616322" w:rsidP="00651043"/>
        </w:tc>
        <w:tc>
          <w:tcPr>
            <w:tcW w:w="1134" w:type="dxa"/>
          </w:tcPr>
          <w:p w14:paraId="3E105EA3" w14:textId="77777777" w:rsidR="00616322" w:rsidRDefault="00616322" w:rsidP="00651043"/>
        </w:tc>
      </w:tr>
      <w:tr w:rsidR="00616322" w14:paraId="7B21C18A" w14:textId="77777777" w:rsidTr="00651043">
        <w:trPr>
          <w:trHeight w:val="297"/>
        </w:trPr>
        <w:tc>
          <w:tcPr>
            <w:tcW w:w="1696" w:type="dxa"/>
            <w:shd w:val="clear" w:color="auto" w:fill="7030A0"/>
          </w:tcPr>
          <w:p w14:paraId="0D83AA35" w14:textId="7871414C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1134" w:type="dxa"/>
          </w:tcPr>
          <w:p w14:paraId="0F2567EF" w14:textId="77777777" w:rsidR="00616322" w:rsidRDefault="00616322" w:rsidP="00651043"/>
        </w:tc>
        <w:tc>
          <w:tcPr>
            <w:tcW w:w="1134" w:type="dxa"/>
          </w:tcPr>
          <w:p w14:paraId="2910E38A" w14:textId="77777777" w:rsidR="00616322" w:rsidRDefault="00616322" w:rsidP="00651043"/>
        </w:tc>
        <w:tc>
          <w:tcPr>
            <w:tcW w:w="1134" w:type="dxa"/>
          </w:tcPr>
          <w:p w14:paraId="07F5E2F4" w14:textId="77777777" w:rsidR="00616322" w:rsidRDefault="00616322" w:rsidP="00651043"/>
        </w:tc>
        <w:tc>
          <w:tcPr>
            <w:tcW w:w="1134" w:type="dxa"/>
          </w:tcPr>
          <w:p w14:paraId="7F10587E" w14:textId="77777777" w:rsidR="00616322" w:rsidRDefault="00616322" w:rsidP="00651043"/>
        </w:tc>
        <w:tc>
          <w:tcPr>
            <w:tcW w:w="1134" w:type="dxa"/>
          </w:tcPr>
          <w:p w14:paraId="311FE045" w14:textId="77777777" w:rsidR="00616322" w:rsidRDefault="00616322" w:rsidP="00651043"/>
        </w:tc>
        <w:tc>
          <w:tcPr>
            <w:tcW w:w="1134" w:type="dxa"/>
          </w:tcPr>
          <w:p w14:paraId="2EEB92B4" w14:textId="77777777" w:rsidR="00616322" w:rsidRDefault="00616322" w:rsidP="00651043"/>
        </w:tc>
        <w:tc>
          <w:tcPr>
            <w:tcW w:w="1134" w:type="dxa"/>
          </w:tcPr>
          <w:p w14:paraId="1E67E2DA" w14:textId="77777777" w:rsidR="00616322" w:rsidRDefault="00616322" w:rsidP="00651043"/>
        </w:tc>
        <w:tc>
          <w:tcPr>
            <w:tcW w:w="1134" w:type="dxa"/>
          </w:tcPr>
          <w:p w14:paraId="12768869" w14:textId="77777777" w:rsidR="00616322" w:rsidRDefault="00616322" w:rsidP="00651043"/>
        </w:tc>
      </w:tr>
      <w:tr w:rsidR="00616322" w14:paraId="677EC361" w14:textId="77777777" w:rsidTr="00651043">
        <w:trPr>
          <w:trHeight w:val="297"/>
        </w:trPr>
        <w:tc>
          <w:tcPr>
            <w:tcW w:w="1696" w:type="dxa"/>
            <w:shd w:val="clear" w:color="auto" w:fill="7030A0"/>
          </w:tcPr>
          <w:p w14:paraId="590AB29C" w14:textId="15783051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1134" w:type="dxa"/>
          </w:tcPr>
          <w:p w14:paraId="0A72DEAC" w14:textId="77777777" w:rsidR="00616322" w:rsidRDefault="00616322" w:rsidP="00651043"/>
        </w:tc>
        <w:tc>
          <w:tcPr>
            <w:tcW w:w="1134" w:type="dxa"/>
          </w:tcPr>
          <w:p w14:paraId="73D51159" w14:textId="77777777" w:rsidR="00616322" w:rsidRDefault="00616322" w:rsidP="00651043"/>
        </w:tc>
        <w:tc>
          <w:tcPr>
            <w:tcW w:w="1134" w:type="dxa"/>
          </w:tcPr>
          <w:p w14:paraId="50076B42" w14:textId="77777777" w:rsidR="00616322" w:rsidRDefault="00616322" w:rsidP="00651043"/>
        </w:tc>
        <w:tc>
          <w:tcPr>
            <w:tcW w:w="1134" w:type="dxa"/>
          </w:tcPr>
          <w:p w14:paraId="47AA9A6B" w14:textId="77777777" w:rsidR="00616322" w:rsidRDefault="00616322" w:rsidP="00651043"/>
        </w:tc>
        <w:tc>
          <w:tcPr>
            <w:tcW w:w="1134" w:type="dxa"/>
          </w:tcPr>
          <w:p w14:paraId="76F2D3BC" w14:textId="77777777" w:rsidR="00616322" w:rsidRDefault="00616322" w:rsidP="00651043"/>
        </w:tc>
        <w:tc>
          <w:tcPr>
            <w:tcW w:w="1134" w:type="dxa"/>
          </w:tcPr>
          <w:p w14:paraId="5CB1BD78" w14:textId="77777777" w:rsidR="00616322" w:rsidRDefault="00616322" w:rsidP="00651043"/>
        </w:tc>
        <w:tc>
          <w:tcPr>
            <w:tcW w:w="1134" w:type="dxa"/>
          </w:tcPr>
          <w:p w14:paraId="29BE8D45" w14:textId="77777777" w:rsidR="00616322" w:rsidRDefault="00616322" w:rsidP="00651043"/>
        </w:tc>
        <w:tc>
          <w:tcPr>
            <w:tcW w:w="1134" w:type="dxa"/>
          </w:tcPr>
          <w:p w14:paraId="0E3E6065" w14:textId="77777777" w:rsidR="00616322" w:rsidRDefault="00616322" w:rsidP="00651043"/>
        </w:tc>
      </w:tr>
      <w:tr w:rsidR="00616322" w14:paraId="4EAE99D5" w14:textId="77777777" w:rsidTr="00651043">
        <w:trPr>
          <w:trHeight w:val="297"/>
        </w:trPr>
        <w:tc>
          <w:tcPr>
            <w:tcW w:w="1696" w:type="dxa"/>
            <w:shd w:val="clear" w:color="auto" w:fill="7030A0"/>
          </w:tcPr>
          <w:p w14:paraId="051A4552" w14:textId="6CB5738C" w:rsidR="00616322" w:rsidRPr="00616322" w:rsidRDefault="00616322" w:rsidP="00651043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1134" w:type="dxa"/>
          </w:tcPr>
          <w:p w14:paraId="5BE20F8A" w14:textId="77777777" w:rsidR="00616322" w:rsidRDefault="00616322" w:rsidP="00651043"/>
        </w:tc>
        <w:tc>
          <w:tcPr>
            <w:tcW w:w="1134" w:type="dxa"/>
          </w:tcPr>
          <w:p w14:paraId="0A7AF62E" w14:textId="77777777" w:rsidR="00616322" w:rsidRDefault="00616322" w:rsidP="00651043"/>
        </w:tc>
        <w:tc>
          <w:tcPr>
            <w:tcW w:w="1134" w:type="dxa"/>
          </w:tcPr>
          <w:p w14:paraId="2A42FC68" w14:textId="77777777" w:rsidR="00616322" w:rsidRDefault="00616322" w:rsidP="00651043"/>
        </w:tc>
        <w:tc>
          <w:tcPr>
            <w:tcW w:w="1134" w:type="dxa"/>
          </w:tcPr>
          <w:p w14:paraId="66D9F660" w14:textId="77777777" w:rsidR="00616322" w:rsidRDefault="00616322" w:rsidP="00651043"/>
        </w:tc>
        <w:tc>
          <w:tcPr>
            <w:tcW w:w="1134" w:type="dxa"/>
          </w:tcPr>
          <w:p w14:paraId="52CD9D7C" w14:textId="77777777" w:rsidR="00616322" w:rsidRDefault="00616322" w:rsidP="00651043"/>
        </w:tc>
        <w:tc>
          <w:tcPr>
            <w:tcW w:w="1134" w:type="dxa"/>
          </w:tcPr>
          <w:p w14:paraId="351F8B5E" w14:textId="77777777" w:rsidR="00616322" w:rsidRDefault="00616322" w:rsidP="00651043"/>
        </w:tc>
        <w:tc>
          <w:tcPr>
            <w:tcW w:w="1134" w:type="dxa"/>
          </w:tcPr>
          <w:p w14:paraId="16326F84" w14:textId="77777777" w:rsidR="00616322" w:rsidRDefault="00616322" w:rsidP="00651043"/>
        </w:tc>
        <w:tc>
          <w:tcPr>
            <w:tcW w:w="1134" w:type="dxa"/>
          </w:tcPr>
          <w:p w14:paraId="27ECD0AE" w14:textId="77777777" w:rsidR="00616322" w:rsidRDefault="00616322" w:rsidP="00651043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11963" w14:textId="77777777" w:rsidR="00E709BD" w:rsidRDefault="00E709BD" w:rsidP="00650259">
      <w:pPr>
        <w:spacing w:line="240" w:lineRule="auto"/>
      </w:pPr>
      <w:r>
        <w:separator/>
      </w:r>
    </w:p>
  </w:endnote>
  <w:endnote w:type="continuationSeparator" w:id="0">
    <w:p w14:paraId="56AB1310" w14:textId="77777777" w:rsidR="00E709BD" w:rsidRDefault="00E709B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43D09F3-C7D6-42EF-B082-C86BA72F30B1}"/>
    <w:embedBold r:id="rId2" w:fontKey="{BF4E45EA-372E-44F1-91DD-834E106FA4D5}"/>
    <w:embedItalic r:id="rId3" w:fontKey="{D70E5BC3-F188-4CEB-A9E3-3CF9DAC774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F179CF0-3BDB-48A2-80FA-021FA0626E61}"/>
    <w:embedBold r:id="rId5" w:fontKey="{25FC399A-71FB-4D49-955C-E054EB76B1CD}"/>
    <w:embedItalic r:id="rId6" w:fontKey="{E0A35D98-CC52-41FF-8CE1-0F2F7368E5A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860EA21-349F-4565-AB75-A70408EBFF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2803A9F-8234-406C-8C3C-C3771CF82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84BF9" w14:textId="77777777" w:rsidR="00E709BD" w:rsidRDefault="00E709BD" w:rsidP="00650259">
      <w:pPr>
        <w:spacing w:line="240" w:lineRule="auto"/>
      </w:pPr>
      <w:r>
        <w:separator/>
      </w:r>
    </w:p>
  </w:footnote>
  <w:footnote w:type="continuationSeparator" w:id="0">
    <w:p w14:paraId="2F5CE63D" w14:textId="77777777" w:rsidR="00E709BD" w:rsidRDefault="00E709B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3AB176E" w:rsidR="00562601" w:rsidRPr="002B69B4" w:rsidRDefault="006118C7" w:rsidP="00616322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16322">
            <w:t xml:space="preserve">Men’s Pullover Hoodie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8C5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07FC5"/>
    <w:rsid w:val="006118C7"/>
    <w:rsid w:val="00616322"/>
    <w:rsid w:val="006250A2"/>
    <w:rsid w:val="0063739C"/>
    <w:rsid w:val="00650259"/>
    <w:rsid w:val="00651043"/>
    <w:rsid w:val="00712AE8"/>
    <w:rsid w:val="00770F25"/>
    <w:rsid w:val="00787DD4"/>
    <w:rsid w:val="007A35A8"/>
    <w:rsid w:val="007B0A85"/>
    <w:rsid w:val="007C6A52"/>
    <w:rsid w:val="00806FF3"/>
    <w:rsid w:val="0082043E"/>
    <w:rsid w:val="00893192"/>
    <w:rsid w:val="008E203A"/>
    <w:rsid w:val="0090021E"/>
    <w:rsid w:val="00905BCD"/>
    <w:rsid w:val="0091229C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B222E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36BF"/>
    <w:rsid w:val="00E61C09"/>
    <w:rsid w:val="00E677FE"/>
    <w:rsid w:val="00E709BD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038C5"/>
    <w:rsid w:val="00165C1A"/>
    <w:rsid w:val="002B2D53"/>
    <w:rsid w:val="00480EA8"/>
    <w:rsid w:val="00DA6E70"/>
    <w:rsid w:val="00E95373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3</cp:revision>
  <dcterms:created xsi:type="dcterms:W3CDTF">2026-03-26T07:40:00Z</dcterms:created>
  <dcterms:modified xsi:type="dcterms:W3CDTF">2026-03-28T01:14:00Z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