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616322" w14:paraId="4A27BEF4" w14:textId="77777777" w:rsidTr="00616322">
        <w:trPr>
          <w:trHeight w:val="83"/>
        </w:trPr>
        <w:tc>
          <w:tcPr>
            <w:tcW w:w="1696" w:type="dxa"/>
            <w:shd w:val="clear" w:color="auto" w:fill="7030A0"/>
          </w:tcPr>
          <w:p w14:paraId="4D84B3A9" w14:textId="122078D0" w:rsidR="00616322" w:rsidRPr="0015264A" w:rsidRDefault="00616322" w:rsidP="0015264A">
            <w:pPr>
              <w:jc w:val="right"/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Size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76ED4085" w14:textId="7ECF4AC0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XS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06D11E43" w14:textId="71739B83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1F82B234" w14:textId="7B21E2DA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73FB41C4" w14:textId="5E08C58C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0916E3FC" w14:textId="461D8B9D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XL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4E34DDB0" w14:textId="0532F9C5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2XL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5D298A0B" w14:textId="633B7C63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3XL</w:t>
            </w:r>
          </w:p>
        </w:tc>
        <w:tc>
          <w:tcPr>
            <w:tcW w:w="1134" w:type="dxa"/>
            <w:vMerge w:val="restart"/>
            <w:shd w:val="clear" w:color="auto" w:fill="7030A0"/>
          </w:tcPr>
          <w:p w14:paraId="1DA1B16C" w14:textId="17CC990A" w:rsidR="00616322" w:rsidRPr="0015264A" w:rsidRDefault="00616322" w:rsidP="0015264A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4XL/5XL</w:t>
            </w:r>
          </w:p>
        </w:tc>
      </w:tr>
      <w:tr w:rsidR="00616322" w14:paraId="60B02096" w14:textId="77777777" w:rsidTr="00616322">
        <w:trPr>
          <w:trHeight w:val="83"/>
        </w:trPr>
        <w:tc>
          <w:tcPr>
            <w:tcW w:w="1696" w:type="dxa"/>
            <w:shd w:val="clear" w:color="auto" w:fill="7030A0"/>
          </w:tcPr>
          <w:p w14:paraId="1090900C" w14:textId="29BD9D07" w:rsidR="00616322" w:rsidRPr="0015264A" w:rsidRDefault="00616322" w:rsidP="002A648D">
            <w:pPr>
              <w:rPr>
                <w:color w:val="FFFFFF" w:themeColor="background1"/>
              </w:rPr>
            </w:pPr>
            <w:r w:rsidRPr="0015264A">
              <w:rPr>
                <w:color w:val="FFFFFF" w:themeColor="background1"/>
              </w:rPr>
              <w:t>Colour</w:t>
            </w:r>
          </w:p>
        </w:tc>
        <w:tc>
          <w:tcPr>
            <w:tcW w:w="1134" w:type="dxa"/>
            <w:vMerge/>
            <w:shd w:val="clear" w:color="auto" w:fill="7030A0"/>
          </w:tcPr>
          <w:p w14:paraId="14F2DD53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44217F23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54172E37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1854DF48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0B0684D5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14229149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0D2C4FF3" w14:textId="77777777" w:rsidR="00616322" w:rsidRDefault="00616322" w:rsidP="002A648D"/>
        </w:tc>
        <w:tc>
          <w:tcPr>
            <w:tcW w:w="1134" w:type="dxa"/>
            <w:vMerge/>
            <w:shd w:val="clear" w:color="auto" w:fill="7030A0"/>
          </w:tcPr>
          <w:p w14:paraId="7803DA1E" w14:textId="77777777" w:rsidR="00616322" w:rsidRDefault="00616322" w:rsidP="002A648D"/>
        </w:tc>
      </w:tr>
      <w:tr w:rsidR="00616322" w:rsidRPr="00973405" w14:paraId="212AA247" w14:textId="77777777" w:rsidTr="00616322">
        <w:trPr>
          <w:trHeight w:val="292"/>
        </w:trPr>
        <w:tc>
          <w:tcPr>
            <w:tcW w:w="1696" w:type="dxa"/>
            <w:shd w:val="clear" w:color="auto" w:fill="7030A0"/>
          </w:tcPr>
          <w:p w14:paraId="71D58528" w14:textId="6D3E3517" w:rsidR="00616322" w:rsidRPr="00973405" w:rsidRDefault="00973405" w:rsidP="002A648D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13% Marle</w:t>
            </w:r>
          </w:p>
        </w:tc>
        <w:tc>
          <w:tcPr>
            <w:tcW w:w="1134" w:type="dxa"/>
          </w:tcPr>
          <w:p w14:paraId="27624CAA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123D66D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6E5BDB5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6ABA5BE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20238EC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4E99D6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4709A5B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EDE7950" w14:textId="77777777" w:rsidR="00616322" w:rsidRPr="00973405" w:rsidRDefault="00616322" w:rsidP="002A648D">
            <w:pPr>
              <w:rPr>
                <w:color w:val="FFFFFF" w:themeColor="background1"/>
                <w:sz w:val="18"/>
                <w:szCs w:val="18"/>
              </w:rPr>
            </w:pPr>
          </w:p>
        </w:tc>
      </w:tr>
      <w:tr w:rsidR="00616322" w:rsidRPr="00973405" w14:paraId="7F9D0165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7BA052C2" w14:textId="0AE901A5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Aqua</w:t>
            </w:r>
          </w:p>
        </w:tc>
        <w:tc>
          <w:tcPr>
            <w:tcW w:w="1134" w:type="dxa"/>
          </w:tcPr>
          <w:p w14:paraId="5093DBE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3691240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EE047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62DC2D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499614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B354FD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74582C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0B841F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6EA365C2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454B6D89" w14:textId="167713A0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Black</w:t>
            </w:r>
          </w:p>
        </w:tc>
        <w:tc>
          <w:tcPr>
            <w:tcW w:w="1134" w:type="dxa"/>
          </w:tcPr>
          <w:p w14:paraId="79B605B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705713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6D4B55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93D1E6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8C4027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29ED5F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284071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E105EA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7B21C18A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0D83AA35" w14:textId="7327C777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Blue Duck</w:t>
            </w:r>
          </w:p>
        </w:tc>
        <w:tc>
          <w:tcPr>
            <w:tcW w:w="1134" w:type="dxa"/>
          </w:tcPr>
          <w:p w14:paraId="0F2567E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910E38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7F5E2F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F10587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11FE04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EEB92B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E67E2D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276886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677EC361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590AB29C" w14:textId="3A9E3B75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Bottle Green</w:t>
            </w:r>
          </w:p>
        </w:tc>
        <w:tc>
          <w:tcPr>
            <w:tcW w:w="1134" w:type="dxa"/>
          </w:tcPr>
          <w:p w14:paraId="0A72DEA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3D5115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0076B4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7AA9A6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6F2D3B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CB1BD7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9BE8D4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E3E606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4EAE99D5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051A4552" w14:textId="011D9A6E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Gold</w:t>
            </w:r>
          </w:p>
        </w:tc>
        <w:tc>
          <w:tcPr>
            <w:tcW w:w="1134" w:type="dxa"/>
          </w:tcPr>
          <w:p w14:paraId="5BE20F8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A7AF62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A42FC6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6D9F660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2CD9D7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51F8B5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6326F8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7ECD0A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08CD1972" w14:textId="77777777" w:rsidTr="00616322">
        <w:trPr>
          <w:trHeight w:val="292"/>
        </w:trPr>
        <w:tc>
          <w:tcPr>
            <w:tcW w:w="1696" w:type="dxa"/>
            <w:shd w:val="clear" w:color="auto" w:fill="7030A0"/>
          </w:tcPr>
          <w:p w14:paraId="1B505593" w14:textId="70A5EAD0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Grey</w:t>
            </w:r>
          </w:p>
        </w:tc>
        <w:tc>
          <w:tcPr>
            <w:tcW w:w="1134" w:type="dxa"/>
          </w:tcPr>
          <w:p w14:paraId="73EFB00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D41159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4E7523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949356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892D08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3571E5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033D22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F115D1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6E37EFEB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3F55E695" w14:textId="302190EB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Grey Marle</w:t>
            </w:r>
          </w:p>
        </w:tc>
        <w:tc>
          <w:tcPr>
            <w:tcW w:w="1134" w:type="dxa"/>
          </w:tcPr>
          <w:p w14:paraId="5D7BB67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E15143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9B5089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116C8A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21C223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C5A059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494D7E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D2CA52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45E73F2D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72FBF657" w14:textId="7C98A942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Gunmetal</w:t>
            </w:r>
          </w:p>
        </w:tc>
        <w:tc>
          <w:tcPr>
            <w:tcW w:w="1134" w:type="dxa"/>
          </w:tcPr>
          <w:p w14:paraId="47265E1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5F392C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C51FB7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029AA2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97249E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08AF12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D530A4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5BE828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124E7FE2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536F891F" w14:textId="5D8794F7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Hot Pink</w:t>
            </w:r>
          </w:p>
        </w:tc>
        <w:tc>
          <w:tcPr>
            <w:tcW w:w="1134" w:type="dxa"/>
          </w:tcPr>
          <w:p w14:paraId="78EC5A0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E47A53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D9A695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7C78B6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D3B46E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61CFCD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11D936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6ACF6E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14E94286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688CB7F2" w14:textId="6CDCEAD3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Jade Green</w:t>
            </w:r>
          </w:p>
        </w:tc>
        <w:tc>
          <w:tcPr>
            <w:tcW w:w="1134" w:type="dxa"/>
          </w:tcPr>
          <w:p w14:paraId="7979BD9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E6C362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8667BC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EA6E2D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35A689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E6B522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63A9DB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1C08A1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6DB6083B" w14:textId="77777777" w:rsidTr="00616322">
        <w:trPr>
          <w:trHeight w:val="292"/>
        </w:trPr>
        <w:tc>
          <w:tcPr>
            <w:tcW w:w="1696" w:type="dxa"/>
            <w:shd w:val="clear" w:color="auto" w:fill="7030A0"/>
          </w:tcPr>
          <w:p w14:paraId="53A9CB72" w14:textId="0BFDB39A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Jnr Navy</w:t>
            </w:r>
          </w:p>
        </w:tc>
        <w:tc>
          <w:tcPr>
            <w:tcW w:w="1134" w:type="dxa"/>
          </w:tcPr>
          <w:p w14:paraId="33EEBA2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868D0B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81C1F8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9F23B1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CD27C70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1FC914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15F352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C86EE8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07A6C89D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7B66C148" w14:textId="7CFBEB5D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Kelly Green</w:t>
            </w:r>
          </w:p>
        </w:tc>
        <w:tc>
          <w:tcPr>
            <w:tcW w:w="1134" w:type="dxa"/>
          </w:tcPr>
          <w:p w14:paraId="3011DF1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8A9546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317800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79693F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6B7FA6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B0ECCD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1D5123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628DE6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78A6B652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246AECB4" w14:textId="57250F8A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Light Blue</w:t>
            </w:r>
          </w:p>
        </w:tc>
        <w:tc>
          <w:tcPr>
            <w:tcW w:w="1134" w:type="dxa"/>
          </w:tcPr>
          <w:p w14:paraId="35077BA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B205DD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3BD9BB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C0C5AD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105678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762AC0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F6F0CB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246D55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797B0C1E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2EAD6046" w14:textId="435303CD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Maroon</w:t>
            </w:r>
          </w:p>
        </w:tc>
        <w:tc>
          <w:tcPr>
            <w:tcW w:w="1134" w:type="dxa"/>
          </w:tcPr>
          <w:p w14:paraId="4C533A4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FEF1E9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3746EA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4C6C00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7C2D7C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8DD402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AF28450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4CAC5B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2852062A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008CD9D5" w14:textId="060FC39F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Navy</w:t>
            </w:r>
          </w:p>
        </w:tc>
        <w:tc>
          <w:tcPr>
            <w:tcW w:w="1134" w:type="dxa"/>
          </w:tcPr>
          <w:p w14:paraId="368D687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9ED7DE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7035EE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75CC44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CE26AA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5233FF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45AE8B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E9D739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6DFCDF02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6806D3C7" w14:textId="29A3A4DB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Orange</w:t>
            </w:r>
          </w:p>
        </w:tc>
        <w:tc>
          <w:tcPr>
            <w:tcW w:w="1134" w:type="dxa"/>
          </w:tcPr>
          <w:p w14:paraId="68F76E5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750821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69B12E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63024D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0033E6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77DC28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E9C3EA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B1BB04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5C3435C4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38AF37E3" w14:textId="19344098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Pea Green</w:t>
            </w:r>
          </w:p>
        </w:tc>
        <w:tc>
          <w:tcPr>
            <w:tcW w:w="1134" w:type="dxa"/>
          </w:tcPr>
          <w:p w14:paraId="34FFC7F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3A854E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BCD345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A5F0B4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B40C33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E8DEAB2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571A71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42359D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03DBF2BA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3BC8BD0F" w14:textId="6C5A6C4E" w:rsidR="00616322" w:rsidRPr="00973405" w:rsidRDefault="00973405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Purple</w:t>
            </w:r>
          </w:p>
        </w:tc>
        <w:tc>
          <w:tcPr>
            <w:tcW w:w="1134" w:type="dxa"/>
          </w:tcPr>
          <w:p w14:paraId="1F09C9E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594955D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032EBD3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C8DCBB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6CD82B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51DD40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45C911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E37438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03E85D22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68F054AB" w14:textId="4F133BB2" w:rsidR="00616322" w:rsidRPr="00973405" w:rsidRDefault="00616322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Royal Blue</w:t>
            </w:r>
          </w:p>
        </w:tc>
        <w:tc>
          <w:tcPr>
            <w:tcW w:w="1134" w:type="dxa"/>
          </w:tcPr>
          <w:p w14:paraId="66ED101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F8F38B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480AA91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71C327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FC935D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522F92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9BE3A85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1D7CDD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1167ECEE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49CEB5BE" w14:textId="4AAB041F" w:rsidR="00616322" w:rsidRPr="00973405" w:rsidRDefault="00616322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Red</w:t>
            </w:r>
          </w:p>
        </w:tc>
        <w:tc>
          <w:tcPr>
            <w:tcW w:w="1134" w:type="dxa"/>
          </w:tcPr>
          <w:p w14:paraId="1A1F0D1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4472299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807143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2A014AB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245B9E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7FA1F0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184FAE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59B3676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  <w:tr w:rsidR="00616322" w:rsidRPr="00973405" w14:paraId="1684AEE1" w14:textId="77777777" w:rsidTr="00616322">
        <w:trPr>
          <w:trHeight w:val="297"/>
        </w:trPr>
        <w:tc>
          <w:tcPr>
            <w:tcW w:w="1696" w:type="dxa"/>
            <w:shd w:val="clear" w:color="auto" w:fill="7030A0"/>
          </w:tcPr>
          <w:p w14:paraId="006FD4B1" w14:textId="2F42EDA5" w:rsidR="00616322" w:rsidRPr="00973405" w:rsidRDefault="00616322" w:rsidP="0015264A">
            <w:pPr>
              <w:rPr>
                <w:color w:val="FFFFFF" w:themeColor="background1"/>
                <w:sz w:val="18"/>
                <w:szCs w:val="18"/>
              </w:rPr>
            </w:pPr>
            <w:r w:rsidRPr="00973405">
              <w:rPr>
                <w:color w:val="FFFFFF" w:themeColor="background1"/>
                <w:sz w:val="18"/>
                <w:szCs w:val="18"/>
              </w:rPr>
              <w:t>White</w:t>
            </w:r>
          </w:p>
        </w:tc>
        <w:tc>
          <w:tcPr>
            <w:tcW w:w="1134" w:type="dxa"/>
          </w:tcPr>
          <w:p w14:paraId="5D3F372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D34D858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F5C9E34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F2E22DC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7FC0FF7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BFD397E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C936A8A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E6B332F" w14:textId="77777777" w:rsidR="00616322" w:rsidRPr="00973405" w:rsidRDefault="00616322" w:rsidP="0015264A">
            <w:pPr>
              <w:rPr>
                <w:sz w:val="18"/>
                <w:szCs w:val="18"/>
              </w:rPr>
            </w:pPr>
          </w:p>
        </w:tc>
      </w:tr>
    </w:tbl>
    <w:p w14:paraId="69986AB6" w14:textId="77777777" w:rsidR="00806FF3" w:rsidRPr="00973405" w:rsidRDefault="00806FF3" w:rsidP="002A648D">
      <w:pPr>
        <w:rPr>
          <w:sz w:val="18"/>
          <w:szCs w:val="18"/>
        </w:rPr>
      </w:pPr>
    </w:p>
    <w:sectPr w:rsidR="00806FF3" w:rsidRPr="00973405" w:rsidSect="00A25A14">
      <w:headerReference w:type="default" r:id="rId11"/>
      <w:footerReference w:type="default" r:id="rId12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38EA2" w14:textId="77777777" w:rsidR="00D66DE7" w:rsidRDefault="00D66DE7" w:rsidP="00650259">
      <w:pPr>
        <w:spacing w:line="240" w:lineRule="auto"/>
      </w:pPr>
      <w:r>
        <w:separator/>
      </w:r>
    </w:p>
  </w:endnote>
  <w:endnote w:type="continuationSeparator" w:id="0">
    <w:p w14:paraId="5A5F5E1E" w14:textId="77777777" w:rsidR="00D66DE7" w:rsidRDefault="00D66DE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A3470821-D5DD-404B-9708-74F8C501E62D}"/>
    <w:embedBold r:id="rId2" w:fontKey="{4A7E0954-9D61-4F11-BFFA-EB8713AC6D8E}"/>
    <w:embedItalic r:id="rId3" w:fontKey="{E939037F-9248-4DA3-B8C2-9ED960AD3F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D42058B-CD73-49B7-BD49-22FE4E5B7E3C}"/>
    <w:embedBold r:id="rId5" w:fontKey="{D64F148D-80EB-47B3-A498-15450BD2CB65}"/>
    <w:embedItalic r:id="rId6" w:fontKey="{B033C7F6-AD94-4460-8551-477C9DE4CC7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91C72DB-275C-4C1B-B48C-8FF4EBE4CF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635B61E-2E42-4DD1-A942-EEF7F8AF0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6B528" w14:textId="77777777" w:rsidR="00D66DE7" w:rsidRDefault="00D66DE7" w:rsidP="00650259">
      <w:pPr>
        <w:spacing w:line="240" w:lineRule="auto"/>
      </w:pPr>
      <w:r>
        <w:separator/>
      </w:r>
    </w:p>
  </w:footnote>
  <w:footnote w:type="continuationSeparator" w:id="0">
    <w:p w14:paraId="24618330" w14:textId="77777777" w:rsidR="00D66DE7" w:rsidRDefault="00D66DE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2D4539CD" w:rsidR="00562601" w:rsidRPr="002B69B4" w:rsidRDefault="006118C7" w:rsidP="00616322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16322">
            <w:t xml:space="preserve">Men’s </w:t>
          </w:r>
          <w:r w:rsidR="00973405">
            <w:t>Basic Polo</w:t>
          </w:r>
          <w:r w:rsidR="00616322">
            <w:t xml:space="preserve"> </w:t>
          </w:r>
          <w:r>
            <w:t>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5C88"/>
    <w:rsid w:val="0015264A"/>
    <w:rsid w:val="001727CA"/>
    <w:rsid w:val="001E4E2C"/>
    <w:rsid w:val="00261C01"/>
    <w:rsid w:val="002A4ED5"/>
    <w:rsid w:val="002A648D"/>
    <w:rsid w:val="002B2D53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118C7"/>
    <w:rsid w:val="00616322"/>
    <w:rsid w:val="006250A2"/>
    <w:rsid w:val="0063739C"/>
    <w:rsid w:val="00650259"/>
    <w:rsid w:val="00712AE8"/>
    <w:rsid w:val="00770F25"/>
    <w:rsid w:val="00787DD4"/>
    <w:rsid w:val="007A35A8"/>
    <w:rsid w:val="007B0A85"/>
    <w:rsid w:val="007C6A52"/>
    <w:rsid w:val="00806FF3"/>
    <w:rsid w:val="0082043E"/>
    <w:rsid w:val="00893192"/>
    <w:rsid w:val="008E203A"/>
    <w:rsid w:val="0090021E"/>
    <w:rsid w:val="00905BCD"/>
    <w:rsid w:val="0091229C"/>
    <w:rsid w:val="009266DF"/>
    <w:rsid w:val="00940E73"/>
    <w:rsid w:val="009628E5"/>
    <w:rsid w:val="0097340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66DE7"/>
    <w:rsid w:val="00DB3FAD"/>
    <w:rsid w:val="00DD447B"/>
    <w:rsid w:val="00DF0832"/>
    <w:rsid w:val="00E0535A"/>
    <w:rsid w:val="00E136BF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B737A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165C1A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165C1A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165C1A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165C1A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165C1A"/>
    <w:rsid w:val="002B2D53"/>
    <w:rsid w:val="00480EA8"/>
    <w:rsid w:val="00A97EC8"/>
    <w:rsid w:val="00CD6938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9</TotalTime>
  <Pages>1</Pages>
  <Words>95</Words>
  <Characters>398</Characters>
  <Application>Microsoft Office Word</Application>
  <DocSecurity>0</DocSecurity>
  <Lines>398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2</cp:revision>
  <dcterms:created xsi:type="dcterms:W3CDTF">2026-03-26T08:56:00Z</dcterms:created>
  <dcterms:modified xsi:type="dcterms:W3CDTF">2026-03-26T08:56:00Z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