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pPr w:leftFromText="180" w:rightFromText="180" w:vertAnchor="text" w:horzAnchor="margin" w:tblpY="715"/>
        <w:tblOverlap w:val="never"/>
        <w:tblW w:w="10752" w:type="dxa"/>
        <w:tblLook w:val="04A0" w:firstRow="1" w:lastRow="0" w:firstColumn="1" w:lastColumn="0" w:noHBand="0" w:noVBand="1"/>
      </w:tblPr>
      <w:tblGrid>
        <w:gridCol w:w="2252"/>
        <w:gridCol w:w="1214"/>
        <w:gridCol w:w="1215"/>
        <w:gridCol w:w="1214"/>
        <w:gridCol w:w="1214"/>
        <w:gridCol w:w="1214"/>
        <w:gridCol w:w="1215"/>
        <w:gridCol w:w="1214"/>
      </w:tblGrid>
      <w:tr w:rsidR="00011FED" w14:paraId="4A27BEF4" w14:textId="04A27EE2" w:rsidTr="00011FED">
        <w:trPr>
          <w:trHeight w:val="63"/>
        </w:trPr>
        <w:tc>
          <w:tcPr>
            <w:tcW w:w="2252" w:type="dxa"/>
            <w:shd w:val="clear" w:color="auto" w:fill="7030A0"/>
          </w:tcPr>
          <w:p w14:paraId="4D84B3A9" w14:textId="122078D0" w:rsidR="00011FED" w:rsidRPr="00D75C49" w:rsidRDefault="00011FED" w:rsidP="006E7A8C">
            <w:pPr>
              <w:jc w:val="right"/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Size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76ED4085" w14:textId="771019DE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1215" w:type="dxa"/>
            <w:vMerge w:val="restart"/>
            <w:shd w:val="clear" w:color="auto" w:fill="7030A0"/>
          </w:tcPr>
          <w:p w14:paraId="06D11E43" w14:textId="5A7B1C90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1F82B234" w14:textId="693A0DED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L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73FB41C4" w14:textId="07B5819C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XL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0916E3FC" w14:textId="5A62208C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2XL</w:t>
            </w:r>
          </w:p>
        </w:tc>
        <w:tc>
          <w:tcPr>
            <w:tcW w:w="1215" w:type="dxa"/>
            <w:vMerge w:val="restart"/>
            <w:shd w:val="clear" w:color="auto" w:fill="7030A0"/>
          </w:tcPr>
          <w:p w14:paraId="4E34DDB0" w14:textId="33B36439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3XL</w:t>
            </w:r>
          </w:p>
        </w:tc>
        <w:tc>
          <w:tcPr>
            <w:tcW w:w="1214" w:type="dxa"/>
            <w:vMerge w:val="restart"/>
            <w:shd w:val="clear" w:color="auto" w:fill="7030A0"/>
          </w:tcPr>
          <w:p w14:paraId="5D298A0B" w14:textId="0E246A19" w:rsidR="00011FED" w:rsidRPr="00D75C49" w:rsidRDefault="00011FED" w:rsidP="006E7A8C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4XL</w:t>
            </w:r>
          </w:p>
        </w:tc>
      </w:tr>
      <w:tr w:rsidR="00011FED" w14:paraId="60B02096" w14:textId="026C3C27" w:rsidTr="00011FED">
        <w:trPr>
          <w:trHeight w:val="63"/>
        </w:trPr>
        <w:tc>
          <w:tcPr>
            <w:tcW w:w="2252" w:type="dxa"/>
            <w:shd w:val="clear" w:color="auto" w:fill="7030A0"/>
          </w:tcPr>
          <w:p w14:paraId="1090900C" w14:textId="29BD9D0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  <w:r w:rsidRPr="00D75C49">
              <w:rPr>
                <w:color w:val="FFFFFF" w:themeColor="background1"/>
                <w:sz w:val="18"/>
                <w:szCs w:val="18"/>
              </w:rPr>
              <w:t>Colour</w:t>
            </w:r>
          </w:p>
        </w:tc>
        <w:tc>
          <w:tcPr>
            <w:tcW w:w="1214" w:type="dxa"/>
            <w:vMerge/>
            <w:shd w:val="clear" w:color="auto" w:fill="7030A0"/>
          </w:tcPr>
          <w:p w14:paraId="14F2DD5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  <w:vMerge/>
            <w:shd w:val="clear" w:color="auto" w:fill="7030A0"/>
          </w:tcPr>
          <w:p w14:paraId="44217F2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54172E37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1854DF4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0B0684D5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  <w:vMerge/>
            <w:shd w:val="clear" w:color="auto" w:fill="7030A0"/>
          </w:tcPr>
          <w:p w14:paraId="1422914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  <w:vMerge/>
            <w:shd w:val="clear" w:color="auto" w:fill="7030A0"/>
          </w:tcPr>
          <w:p w14:paraId="0D2C4FF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:rsidRPr="0015264A" w14:paraId="212AA247" w14:textId="429A9FD6" w:rsidTr="00011FED">
        <w:trPr>
          <w:trHeight w:val="225"/>
        </w:trPr>
        <w:tc>
          <w:tcPr>
            <w:tcW w:w="2252" w:type="dxa"/>
            <w:shd w:val="clear" w:color="auto" w:fill="7030A0"/>
          </w:tcPr>
          <w:p w14:paraId="71D58528" w14:textId="615BD2F6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214" w:type="dxa"/>
          </w:tcPr>
          <w:p w14:paraId="27624CAA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5" w:type="dxa"/>
          </w:tcPr>
          <w:p w14:paraId="0123D66D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56E5BDB5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6ABA5BE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420238EC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5" w:type="dxa"/>
          </w:tcPr>
          <w:p w14:paraId="6A4E99D6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214" w:type="dxa"/>
          </w:tcPr>
          <w:p w14:paraId="64709A5B" w14:textId="77777777" w:rsidR="00011FED" w:rsidRPr="00D75C49" w:rsidRDefault="00011FED" w:rsidP="006E7A8C">
            <w:pPr>
              <w:rPr>
                <w:color w:val="FFFFFF" w:themeColor="background1"/>
                <w:sz w:val="18"/>
                <w:szCs w:val="18"/>
              </w:rPr>
            </w:pPr>
          </w:p>
        </w:tc>
      </w:tr>
      <w:tr w:rsidR="00011FED" w14:paraId="7F9D0165" w14:textId="3673DE92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7BA052C2" w14:textId="5954EA93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Dark Heather</w:t>
            </w:r>
          </w:p>
        </w:tc>
        <w:tc>
          <w:tcPr>
            <w:tcW w:w="1214" w:type="dxa"/>
          </w:tcPr>
          <w:p w14:paraId="5093DBE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3691240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0EE047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62DC2DD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6499614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6B354FD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74582CF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6EA365C2" w14:textId="09678A85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454B6D89" w14:textId="45C16891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Hot Pink Heather</w:t>
            </w:r>
          </w:p>
        </w:tc>
        <w:tc>
          <w:tcPr>
            <w:tcW w:w="1214" w:type="dxa"/>
          </w:tcPr>
          <w:p w14:paraId="79B605B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705713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6D4B55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93D1E6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8C4027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029ED5FD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284071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022DAD52" w14:textId="19E7B417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0E73D4B0" w14:textId="7475BB1A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Jade Heather</w:t>
            </w:r>
          </w:p>
        </w:tc>
        <w:tc>
          <w:tcPr>
            <w:tcW w:w="1214" w:type="dxa"/>
          </w:tcPr>
          <w:p w14:paraId="0CB30F8D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4C683CC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5EFC29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6A089B61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673DBC7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467508F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2E5A16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7B21C18A" w14:textId="091BF943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0D83AA35" w14:textId="6DE1DDFB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Navy Heather</w:t>
            </w:r>
          </w:p>
        </w:tc>
        <w:tc>
          <w:tcPr>
            <w:tcW w:w="1214" w:type="dxa"/>
          </w:tcPr>
          <w:p w14:paraId="0F2567EF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2910E38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7F5E2F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F10587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311FE045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2EEB92B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E67E2D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70F2369F" w14:textId="6576A28C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4DC7B684" w14:textId="7F3852B4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 Heather</w:t>
            </w:r>
          </w:p>
        </w:tc>
        <w:tc>
          <w:tcPr>
            <w:tcW w:w="1214" w:type="dxa"/>
          </w:tcPr>
          <w:p w14:paraId="01B1D29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1DE91FF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37BD4D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0A04C77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0A23257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19722DE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C57481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677EC361" w14:textId="1BE7C0D6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590AB29C" w14:textId="440A3E6C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Royal Heather</w:t>
            </w:r>
          </w:p>
        </w:tc>
        <w:tc>
          <w:tcPr>
            <w:tcW w:w="1214" w:type="dxa"/>
          </w:tcPr>
          <w:p w14:paraId="0A72DEAC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73D5115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0076B4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7AA9A6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76F2D3BC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CB1BD7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9BE8D45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4EAE99D5" w14:textId="643225A6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051A4552" w14:textId="605BDF34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 w:rsidRPr="006E7A8C"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214" w:type="dxa"/>
          </w:tcPr>
          <w:p w14:paraId="5BE20F8A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0A7AF62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A42FC6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66D9F660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2CD9D7C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351F8B5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6326F84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625C9B99" w14:textId="5EA56A02" w:rsidTr="00011FED">
        <w:trPr>
          <w:trHeight w:val="229"/>
        </w:trPr>
        <w:tc>
          <w:tcPr>
            <w:tcW w:w="2252" w:type="dxa"/>
            <w:shd w:val="clear" w:color="auto" w:fill="7030A0"/>
          </w:tcPr>
          <w:p w14:paraId="69C3823B" w14:textId="71773454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Grape Heather</w:t>
            </w:r>
          </w:p>
        </w:tc>
        <w:tc>
          <w:tcPr>
            <w:tcW w:w="1214" w:type="dxa"/>
          </w:tcPr>
          <w:p w14:paraId="0C67FAC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0C0CB356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E48943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216A5DF1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08A2B23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649C4671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A47420E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  <w:tr w:rsidR="00011FED" w14:paraId="08CD1972" w14:textId="676A9773" w:rsidTr="00011FED">
        <w:trPr>
          <w:trHeight w:val="225"/>
        </w:trPr>
        <w:tc>
          <w:tcPr>
            <w:tcW w:w="2252" w:type="dxa"/>
            <w:shd w:val="clear" w:color="auto" w:fill="7030A0"/>
          </w:tcPr>
          <w:p w14:paraId="1B505593" w14:textId="0B2C9E35" w:rsidR="00011FED" w:rsidRPr="006E7A8C" w:rsidRDefault="00011FED" w:rsidP="006E7A8C">
            <w:pPr>
              <w:rPr>
                <w:color w:val="FFFFFF" w:themeColor="background1"/>
                <w:szCs w:val="24"/>
              </w:rPr>
            </w:pPr>
            <w:proofErr w:type="gramStart"/>
            <w:r w:rsidRPr="006E7A8C">
              <w:rPr>
                <w:color w:val="FFFFFF" w:themeColor="background1"/>
                <w:szCs w:val="24"/>
              </w:rPr>
              <w:t>Emerald Green</w:t>
            </w:r>
            <w:proofErr w:type="gramEnd"/>
            <w:r w:rsidRPr="006E7A8C">
              <w:rPr>
                <w:color w:val="FFFFFF" w:themeColor="background1"/>
                <w:szCs w:val="24"/>
              </w:rPr>
              <w:t xml:space="preserve"> Heather</w:t>
            </w:r>
          </w:p>
        </w:tc>
        <w:tc>
          <w:tcPr>
            <w:tcW w:w="1214" w:type="dxa"/>
          </w:tcPr>
          <w:p w14:paraId="73EFB008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4D41159F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4E75232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49493569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1892D08B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14:paraId="53571E57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  <w:tc>
          <w:tcPr>
            <w:tcW w:w="1214" w:type="dxa"/>
          </w:tcPr>
          <w:p w14:paraId="5033D223" w14:textId="77777777" w:rsidR="00011FED" w:rsidRPr="00D75C49" w:rsidRDefault="00011FED" w:rsidP="006E7A8C">
            <w:pPr>
              <w:rPr>
                <w:sz w:val="18"/>
                <w:szCs w:val="18"/>
              </w:rPr>
            </w:pPr>
          </w:p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EEF3C" w14:textId="77777777" w:rsidR="00640C44" w:rsidRDefault="00640C44" w:rsidP="00650259">
      <w:pPr>
        <w:spacing w:line="240" w:lineRule="auto"/>
      </w:pPr>
      <w:r>
        <w:separator/>
      </w:r>
    </w:p>
  </w:endnote>
  <w:endnote w:type="continuationSeparator" w:id="0">
    <w:p w14:paraId="642A9F76" w14:textId="77777777" w:rsidR="00640C44" w:rsidRDefault="00640C4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C7402F-1CC0-4C02-8964-544A4C219C30}"/>
    <w:embedBold r:id="rId2" w:fontKey="{24D9ED7D-4BF9-4E06-9C42-ACBC94B56808}"/>
    <w:embedItalic r:id="rId3" w:fontKey="{E8DDD868-174B-4DF8-91C9-F89F1277BF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3E0856F-651C-4CE8-B032-FE8F1281DCFA}"/>
    <w:embedBold r:id="rId5" w:fontKey="{EF4B2A44-1408-4B11-A3F9-866003658DA3}"/>
    <w:embedItalic r:id="rId6" w:fontKey="{FF4F0D05-D763-46D6-A68E-467A1343390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D737634-9E53-4C45-94CA-1A7DF42002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A353DDA-8F6F-4480-957C-B890AFEFF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2584D" w14:textId="77777777" w:rsidR="00640C44" w:rsidRDefault="00640C44" w:rsidP="00650259">
      <w:pPr>
        <w:spacing w:line="240" w:lineRule="auto"/>
      </w:pPr>
      <w:r>
        <w:separator/>
      </w:r>
    </w:p>
  </w:footnote>
  <w:footnote w:type="continuationSeparator" w:id="0">
    <w:p w14:paraId="750B0826" w14:textId="77777777" w:rsidR="00640C44" w:rsidRDefault="00640C4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6F32A13A" w:rsidR="00562601" w:rsidRPr="002B69B4" w:rsidRDefault="006118C7" w:rsidP="00EB066A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11FED">
            <w:t>Men’s</w:t>
          </w:r>
          <w:r w:rsidR="00B228A4">
            <w:t xml:space="preserve"> </w:t>
          </w:r>
          <w:r w:rsidR="0092642E">
            <w:t>S</w:t>
          </w:r>
          <w:r w:rsidR="006E7A8C">
            <w:t>inglet</w:t>
          </w:r>
          <w:r>
            <w:t xml:space="preserve">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11FED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B5448"/>
    <w:rsid w:val="005F2035"/>
    <w:rsid w:val="005F7990"/>
    <w:rsid w:val="006118C7"/>
    <w:rsid w:val="006250A2"/>
    <w:rsid w:val="006257A2"/>
    <w:rsid w:val="0063739C"/>
    <w:rsid w:val="00640C44"/>
    <w:rsid w:val="00650259"/>
    <w:rsid w:val="006B431E"/>
    <w:rsid w:val="006E7A8C"/>
    <w:rsid w:val="00712AE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17F84"/>
    <w:rsid w:val="0092642E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228A4"/>
    <w:rsid w:val="00BD4753"/>
    <w:rsid w:val="00BD5CB1"/>
    <w:rsid w:val="00BE62EE"/>
    <w:rsid w:val="00C003BA"/>
    <w:rsid w:val="00C427EB"/>
    <w:rsid w:val="00C46878"/>
    <w:rsid w:val="00C576F4"/>
    <w:rsid w:val="00C81922"/>
    <w:rsid w:val="00CB4A51"/>
    <w:rsid w:val="00CD4532"/>
    <w:rsid w:val="00CD47B0"/>
    <w:rsid w:val="00CE2D81"/>
    <w:rsid w:val="00CE6104"/>
    <w:rsid w:val="00CE7918"/>
    <w:rsid w:val="00D16163"/>
    <w:rsid w:val="00D75C49"/>
    <w:rsid w:val="00DB3FAD"/>
    <w:rsid w:val="00DD447B"/>
    <w:rsid w:val="00DF0832"/>
    <w:rsid w:val="00E0535A"/>
    <w:rsid w:val="00E61C09"/>
    <w:rsid w:val="00E677FE"/>
    <w:rsid w:val="00EB066A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3E5647"/>
    <w:rsid w:val="00580B4A"/>
    <w:rsid w:val="009853AD"/>
    <w:rsid w:val="00A44216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3</TotalTime>
  <Pages>1</Pages>
  <Words>69</Words>
  <Characters>245</Characters>
  <Application>Microsoft Office Word</Application>
  <DocSecurity>0</DocSecurity>
  <Lines>245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2026-03-26T11:42:00Z</dcterms:created>
  <dcterms:modified xsi:type="dcterms:W3CDTF">2026-03-26T11:42:00Z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