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14" w:type="dxa"/>
        <w:tblInd w:w="-5" w:type="dxa"/>
        <w:tblLook w:val="04A0" w:firstRow="1" w:lastRow="0" w:firstColumn="1" w:lastColumn="0" w:noHBand="0" w:noVBand="1"/>
      </w:tblPr>
      <w:tblGrid>
        <w:gridCol w:w="1393"/>
        <w:gridCol w:w="1126"/>
        <w:gridCol w:w="1185"/>
        <w:gridCol w:w="1185"/>
        <w:gridCol w:w="1185"/>
        <w:gridCol w:w="1185"/>
        <w:gridCol w:w="1185"/>
        <w:gridCol w:w="1185"/>
        <w:gridCol w:w="1185"/>
      </w:tblGrid>
      <w:tr w:rsidR="003F14F5" w14:paraId="4A27BEF4" w14:textId="77777777" w:rsidTr="003F14F5">
        <w:trPr>
          <w:trHeight w:val="85"/>
        </w:trPr>
        <w:tc>
          <w:tcPr>
            <w:tcW w:w="1393" w:type="dxa"/>
            <w:shd w:val="clear" w:color="auto" w:fill="7030A0"/>
          </w:tcPr>
          <w:p w14:paraId="4D84B3A9" w14:textId="122078D0" w:rsidR="003F14F5" w:rsidRPr="0015264A" w:rsidRDefault="003F14F5" w:rsidP="0015264A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1126" w:type="dxa"/>
            <w:vMerge w:val="restart"/>
            <w:shd w:val="clear" w:color="auto" w:fill="7030A0"/>
          </w:tcPr>
          <w:p w14:paraId="76ED4085" w14:textId="61891A41" w:rsidR="003F14F5" w:rsidRPr="0015264A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</w:t>
            </w:r>
          </w:p>
        </w:tc>
        <w:tc>
          <w:tcPr>
            <w:tcW w:w="1185" w:type="dxa"/>
            <w:vMerge w:val="restart"/>
            <w:shd w:val="clear" w:color="auto" w:fill="7030A0"/>
          </w:tcPr>
          <w:p w14:paraId="06D11E43" w14:textId="029F75C5" w:rsidR="003F14F5" w:rsidRPr="0015264A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</w:t>
            </w:r>
          </w:p>
        </w:tc>
        <w:tc>
          <w:tcPr>
            <w:tcW w:w="1185" w:type="dxa"/>
            <w:vMerge w:val="restart"/>
            <w:shd w:val="clear" w:color="auto" w:fill="7030A0"/>
          </w:tcPr>
          <w:p w14:paraId="1F82B234" w14:textId="50B9F1D1" w:rsidR="003F14F5" w:rsidRPr="0015264A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</w:t>
            </w:r>
          </w:p>
        </w:tc>
        <w:tc>
          <w:tcPr>
            <w:tcW w:w="1185" w:type="dxa"/>
            <w:vMerge w:val="restart"/>
            <w:shd w:val="clear" w:color="auto" w:fill="7030A0"/>
          </w:tcPr>
          <w:p w14:paraId="73FB41C4" w14:textId="24079ADE" w:rsidR="003F14F5" w:rsidRPr="0015264A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XL</w:t>
            </w:r>
          </w:p>
        </w:tc>
        <w:tc>
          <w:tcPr>
            <w:tcW w:w="1185" w:type="dxa"/>
            <w:vMerge w:val="restart"/>
            <w:shd w:val="clear" w:color="auto" w:fill="7030A0"/>
          </w:tcPr>
          <w:p w14:paraId="0916E3FC" w14:textId="6357EBEE" w:rsidR="003F14F5" w:rsidRPr="0015264A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2XL</w:t>
            </w:r>
          </w:p>
        </w:tc>
        <w:tc>
          <w:tcPr>
            <w:tcW w:w="1185" w:type="dxa"/>
            <w:shd w:val="clear" w:color="auto" w:fill="7030A0"/>
          </w:tcPr>
          <w:p w14:paraId="61190ED5" w14:textId="0A04872F" w:rsidR="003F14F5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3XL</w:t>
            </w:r>
          </w:p>
        </w:tc>
        <w:tc>
          <w:tcPr>
            <w:tcW w:w="1185" w:type="dxa"/>
            <w:shd w:val="clear" w:color="auto" w:fill="7030A0"/>
          </w:tcPr>
          <w:p w14:paraId="58ED374B" w14:textId="3DE0BBA6" w:rsidR="003F14F5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4XL</w:t>
            </w:r>
          </w:p>
        </w:tc>
        <w:tc>
          <w:tcPr>
            <w:tcW w:w="1185" w:type="dxa"/>
            <w:vMerge w:val="restart"/>
            <w:shd w:val="clear" w:color="auto" w:fill="7030A0"/>
          </w:tcPr>
          <w:p w14:paraId="4E34DDB0" w14:textId="482A4037" w:rsidR="003F14F5" w:rsidRPr="0015264A" w:rsidRDefault="003F14F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5XL</w:t>
            </w:r>
          </w:p>
        </w:tc>
      </w:tr>
      <w:tr w:rsidR="003F14F5" w14:paraId="60B02096" w14:textId="77777777" w:rsidTr="003F14F5">
        <w:trPr>
          <w:trHeight w:val="85"/>
        </w:trPr>
        <w:tc>
          <w:tcPr>
            <w:tcW w:w="1393" w:type="dxa"/>
            <w:shd w:val="clear" w:color="auto" w:fill="7030A0"/>
          </w:tcPr>
          <w:p w14:paraId="1090900C" w14:textId="29BD9D07" w:rsidR="003F14F5" w:rsidRPr="0015264A" w:rsidRDefault="003F14F5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1126" w:type="dxa"/>
            <w:vMerge/>
            <w:shd w:val="clear" w:color="auto" w:fill="7030A0"/>
          </w:tcPr>
          <w:p w14:paraId="14F2DD53" w14:textId="77777777" w:rsidR="003F14F5" w:rsidRDefault="003F14F5" w:rsidP="002A648D"/>
        </w:tc>
        <w:tc>
          <w:tcPr>
            <w:tcW w:w="1185" w:type="dxa"/>
            <w:vMerge/>
            <w:shd w:val="clear" w:color="auto" w:fill="7030A0"/>
          </w:tcPr>
          <w:p w14:paraId="44217F23" w14:textId="77777777" w:rsidR="003F14F5" w:rsidRDefault="003F14F5" w:rsidP="002A648D"/>
        </w:tc>
        <w:tc>
          <w:tcPr>
            <w:tcW w:w="1185" w:type="dxa"/>
            <w:vMerge/>
            <w:shd w:val="clear" w:color="auto" w:fill="7030A0"/>
          </w:tcPr>
          <w:p w14:paraId="54172E37" w14:textId="77777777" w:rsidR="003F14F5" w:rsidRDefault="003F14F5" w:rsidP="002A648D"/>
        </w:tc>
        <w:tc>
          <w:tcPr>
            <w:tcW w:w="1185" w:type="dxa"/>
            <w:vMerge/>
            <w:shd w:val="clear" w:color="auto" w:fill="7030A0"/>
          </w:tcPr>
          <w:p w14:paraId="1854DF48" w14:textId="77777777" w:rsidR="003F14F5" w:rsidRDefault="003F14F5" w:rsidP="002A648D"/>
        </w:tc>
        <w:tc>
          <w:tcPr>
            <w:tcW w:w="1185" w:type="dxa"/>
            <w:vMerge/>
            <w:shd w:val="clear" w:color="auto" w:fill="7030A0"/>
          </w:tcPr>
          <w:p w14:paraId="0B0684D5" w14:textId="77777777" w:rsidR="003F14F5" w:rsidRDefault="003F14F5" w:rsidP="002A648D"/>
        </w:tc>
        <w:tc>
          <w:tcPr>
            <w:tcW w:w="1185" w:type="dxa"/>
            <w:shd w:val="clear" w:color="auto" w:fill="7030A0"/>
          </w:tcPr>
          <w:p w14:paraId="5030C724" w14:textId="77777777" w:rsidR="003F14F5" w:rsidRDefault="003F14F5" w:rsidP="002A648D"/>
        </w:tc>
        <w:tc>
          <w:tcPr>
            <w:tcW w:w="1185" w:type="dxa"/>
            <w:shd w:val="clear" w:color="auto" w:fill="7030A0"/>
          </w:tcPr>
          <w:p w14:paraId="07B31284" w14:textId="195AEC87" w:rsidR="003F14F5" w:rsidRDefault="003F14F5" w:rsidP="002A648D"/>
        </w:tc>
        <w:tc>
          <w:tcPr>
            <w:tcW w:w="1185" w:type="dxa"/>
            <w:vMerge/>
            <w:shd w:val="clear" w:color="auto" w:fill="7030A0"/>
          </w:tcPr>
          <w:p w14:paraId="14229149" w14:textId="1F6F30E2" w:rsidR="003F14F5" w:rsidRDefault="003F14F5" w:rsidP="002A648D"/>
        </w:tc>
      </w:tr>
      <w:tr w:rsidR="003F14F5" w:rsidRPr="0015264A" w14:paraId="212AA247" w14:textId="77777777" w:rsidTr="003F14F5">
        <w:trPr>
          <w:trHeight w:val="305"/>
        </w:trPr>
        <w:tc>
          <w:tcPr>
            <w:tcW w:w="1393" w:type="dxa"/>
            <w:shd w:val="clear" w:color="auto" w:fill="7030A0"/>
          </w:tcPr>
          <w:p w14:paraId="71D58528" w14:textId="58BDDF6E" w:rsidR="003F14F5" w:rsidRPr="0070548B" w:rsidRDefault="003F14F5" w:rsidP="002A648D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126" w:type="dxa"/>
          </w:tcPr>
          <w:p w14:paraId="27624CAA" w14:textId="77777777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  <w:tc>
          <w:tcPr>
            <w:tcW w:w="1185" w:type="dxa"/>
          </w:tcPr>
          <w:p w14:paraId="0123D66D" w14:textId="77777777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  <w:tc>
          <w:tcPr>
            <w:tcW w:w="1185" w:type="dxa"/>
          </w:tcPr>
          <w:p w14:paraId="56E5BDB5" w14:textId="77777777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  <w:tc>
          <w:tcPr>
            <w:tcW w:w="1185" w:type="dxa"/>
          </w:tcPr>
          <w:p w14:paraId="46ABA5BE" w14:textId="77777777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  <w:tc>
          <w:tcPr>
            <w:tcW w:w="1185" w:type="dxa"/>
          </w:tcPr>
          <w:p w14:paraId="420238EC" w14:textId="77777777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  <w:tc>
          <w:tcPr>
            <w:tcW w:w="1185" w:type="dxa"/>
          </w:tcPr>
          <w:p w14:paraId="193BA289" w14:textId="77777777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  <w:tc>
          <w:tcPr>
            <w:tcW w:w="1185" w:type="dxa"/>
          </w:tcPr>
          <w:p w14:paraId="7520895D" w14:textId="7A549095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  <w:tc>
          <w:tcPr>
            <w:tcW w:w="1185" w:type="dxa"/>
          </w:tcPr>
          <w:p w14:paraId="6A4E99D6" w14:textId="7BD9FF35" w:rsidR="003F14F5" w:rsidRPr="0015264A" w:rsidRDefault="003F14F5" w:rsidP="002A648D">
            <w:pPr>
              <w:rPr>
                <w:color w:val="FFFFFF" w:themeColor="background1"/>
              </w:rPr>
            </w:pPr>
          </w:p>
        </w:tc>
      </w:tr>
      <w:tr w:rsidR="003F14F5" w14:paraId="7F9D0165" w14:textId="77777777" w:rsidTr="003F14F5">
        <w:trPr>
          <w:trHeight w:val="310"/>
        </w:trPr>
        <w:tc>
          <w:tcPr>
            <w:tcW w:w="1393" w:type="dxa"/>
            <w:shd w:val="clear" w:color="auto" w:fill="7030A0"/>
          </w:tcPr>
          <w:p w14:paraId="7BA052C2" w14:textId="1383EBD6" w:rsidR="003F14F5" w:rsidRPr="0070548B" w:rsidRDefault="003F14F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Dark Marle</w:t>
            </w:r>
          </w:p>
        </w:tc>
        <w:tc>
          <w:tcPr>
            <w:tcW w:w="1126" w:type="dxa"/>
          </w:tcPr>
          <w:p w14:paraId="5093DBEE" w14:textId="77777777" w:rsidR="003F14F5" w:rsidRDefault="003F14F5" w:rsidP="0015264A"/>
        </w:tc>
        <w:tc>
          <w:tcPr>
            <w:tcW w:w="1185" w:type="dxa"/>
          </w:tcPr>
          <w:p w14:paraId="53691240" w14:textId="77777777" w:rsidR="003F14F5" w:rsidRDefault="003F14F5" w:rsidP="0015264A"/>
        </w:tc>
        <w:tc>
          <w:tcPr>
            <w:tcW w:w="1185" w:type="dxa"/>
          </w:tcPr>
          <w:p w14:paraId="00EE0476" w14:textId="77777777" w:rsidR="003F14F5" w:rsidRDefault="003F14F5" w:rsidP="0015264A"/>
        </w:tc>
        <w:tc>
          <w:tcPr>
            <w:tcW w:w="1185" w:type="dxa"/>
          </w:tcPr>
          <w:p w14:paraId="462DC2DD" w14:textId="77777777" w:rsidR="003F14F5" w:rsidRDefault="003F14F5" w:rsidP="0015264A"/>
        </w:tc>
        <w:tc>
          <w:tcPr>
            <w:tcW w:w="1185" w:type="dxa"/>
          </w:tcPr>
          <w:p w14:paraId="64996144" w14:textId="77777777" w:rsidR="003F14F5" w:rsidRDefault="003F14F5" w:rsidP="0015264A"/>
        </w:tc>
        <w:tc>
          <w:tcPr>
            <w:tcW w:w="1185" w:type="dxa"/>
          </w:tcPr>
          <w:p w14:paraId="1BCF471C" w14:textId="77777777" w:rsidR="003F14F5" w:rsidRDefault="003F14F5" w:rsidP="0015264A"/>
        </w:tc>
        <w:tc>
          <w:tcPr>
            <w:tcW w:w="1185" w:type="dxa"/>
          </w:tcPr>
          <w:p w14:paraId="259C25DE" w14:textId="1FD725BB" w:rsidR="003F14F5" w:rsidRDefault="003F14F5" w:rsidP="0015264A"/>
        </w:tc>
        <w:tc>
          <w:tcPr>
            <w:tcW w:w="1185" w:type="dxa"/>
          </w:tcPr>
          <w:p w14:paraId="6B354FDB" w14:textId="7C42B163" w:rsidR="003F14F5" w:rsidRDefault="003F14F5" w:rsidP="0015264A"/>
        </w:tc>
      </w:tr>
      <w:tr w:rsidR="003F14F5" w14:paraId="6EA365C2" w14:textId="77777777" w:rsidTr="003F14F5">
        <w:trPr>
          <w:trHeight w:val="310"/>
        </w:trPr>
        <w:tc>
          <w:tcPr>
            <w:tcW w:w="1393" w:type="dxa"/>
            <w:shd w:val="clear" w:color="auto" w:fill="7030A0"/>
          </w:tcPr>
          <w:p w14:paraId="454B6D89" w14:textId="2207CF2C" w:rsidR="003F14F5" w:rsidRPr="0070548B" w:rsidRDefault="003F14F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Grey Marle</w:t>
            </w:r>
          </w:p>
        </w:tc>
        <w:tc>
          <w:tcPr>
            <w:tcW w:w="1126" w:type="dxa"/>
          </w:tcPr>
          <w:p w14:paraId="79B605B2" w14:textId="77777777" w:rsidR="003F14F5" w:rsidRDefault="003F14F5" w:rsidP="0015264A"/>
        </w:tc>
        <w:tc>
          <w:tcPr>
            <w:tcW w:w="1185" w:type="dxa"/>
          </w:tcPr>
          <w:p w14:paraId="57057134" w14:textId="77777777" w:rsidR="003F14F5" w:rsidRDefault="003F14F5" w:rsidP="0015264A"/>
        </w:tc>
        <w:tc>
          <w:tcPr>
            <w:tcW w:w="1185" w:type="dxa"/>
          </w:tcPr>
          <w:p w14:paraId="06D4B554" w14:textId="77777777" w:rsidR="003F14F5" w:rsidRDefault="003F14F5" w:rsidP="0015264A"/>
        </w:tc>
        <w:tc>
          <w:tcPr>
            <w:tcW w:w="1185" w:type="dxa"/>
          </w:tcPr>
          <w:p w14:paraId="293D1E66" w14:textId="77777777" w:rsidR="003F14F5" w:rsidRDefault="003F14F5" w:rsidP="0015264A"/>
        </w:tc>
        <w:tc>
          <w:tcPr>
            <w:tcW w:w="1185" w:type="dxa"/>
          </w:tcPr>
          <w:p w14:paraId="28C40274" w14:textId="77777777" w:rsidR="003F14F5" w:rsidRDefault="003F14F5" w:rsidP="0015264A"/>
        </w:tc>
        <w:tc>
          <w:tcPr>
            <w:tcW w:w="1185" w:type="dxa"/>
          </w:tcPr>
          <w:p w14:paraId="4A7BCA70" w14:textId="77777777" w:rsidR="003F14F5" w:rsidRDefault="003F14F5" w:rsidP="0015264A"/>
        </w:tc>
        <w:tc>
          <w:tcPr>
            <w:tcW w:w="1185" w:type="dxa"/>
          </w:tcPr>
          <w:p w14:paraId="3961AC92" w14:textId="79E7BE48" w:rsidR="003F14F5" w:rsidRDefault="003F14F5" w:rsidP="0015264A"/>
        </w:tc>
        <w:tc>
          <w:tcPr>
            <w:tcW w:w="1185" w:type="dxa"/>
          </w:tcPr>
          <w:p w14:paraId="029ED5FD" w14:textId="726575B6" w:rsidR="003F14F5" w:rsidRDefault="003F14F5" w:rsidP="0015264A"/>
        </w:tc>
      </w:tr>
      <w:tr w:rsidR="003F14F5" w14:paraId="677EC361" w14:textId="77777777" w:rsidTr="003F14F5">
        <w:trPr>
          <w:trHeight w:val="310"/>
        </w:trPr>
        <w:tc>
          <w:tcPr>
            <w:tcW w:w="1393" w:type="dxa"/>
            <w:shd w:val="clear" w:color="auto" w:fill="7030A0"/>
          </w:tcPr>
          <w:p w14:paraId="590AB29C" w14:textId="70E77935" w:rsidR="003F14F5" w:rsidRPr="0070548B" w:rsidRDefault="003F14F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Blue</w:t>
            </w:r>
          </w:p>
        </w:tc>
        <w:tc>
          <w:tcPr>
            <w:tcW w:w="1126" w:type="dxa"/>
          </w:tcPr>
          <w:p w14:paraId="0A72DEAC" w14:textId="77777777" w:rsidR="003F14F5" w:rsidRDefault="003F14F5" w:rsidP="0015264A"/>
        </w:tc>
        <w:tc>
          <w:tcPr>
            <w:tcW w:w="1185" w:type="dxa"/>
          </w:tcPr>
          <w:p w14:paraId="73D51159" w14:textId="77777777" w:rsidR="003F14F5" w:rsidRDefault="003F14F5" w:rsidP="0015264A"/>
        </w:tc>
        <w:tc>
          <w:tcPr>
            <w:tcW w:w="1185" w:type="dxa"/>
          </w:tcPr>
          <w:p w14:paraId="50076B42" w14:textId="77777777" w:rsidR="003F14F5" w:rsidRDefault="003F14F5" w:rsidP="0015264A"/>
        </w:tc>
        <w:tc>
          <w:tcPr>
            <w:tcW w:w="1185" w:type="dxa"/>
          </w:tcPr>
          <w:p w14:paraId="47AA9A6B" w14:textId="77777777" w:rsidR="003F14F5" w:rsidRDefault="003F14F5" w:rsidP="0015264A"/>
        </w:tc>
        <w:tc>
          <w:tcPr>
            <w:tcW w:w="1185" w:type="dxa"/>
          </w:tcPr>
          <w:p w14:paraId="76F2D3BC" w14:textId="77777777" w:rsidR="003F14F5" w:rsidRDefault="003F14F5" w:rsidP="0015264A"/>
        </w:tc>
        <w:tc>
          <w:tcPr>
            <w:tcW w:w="1185" w:type="dxa"/>
          </w:tcPr>
          <w:p w14:paraId="72C863BE" w14:textId="77777777" w:rsidR="003F14F5" w:rsidRDefault="003F14F5" w:rsidP="0015264A"/>
        </w:tc>
        <w:tc>
          <w:tcPr>
            <w:tcW w:w="1185" w:type="dxa"/>
          </w:tcPr>
          <w:p w14:paraId="1BC3AB09" w14:textId="0A121550" w:rsidR="003F14F5" w:rsidRDefault="003F14F5" w:rsidP="0015264A"/>
        </w:tc>
        <w:tc>
          <w:tcPr>
            <w:tcW w:w="1185" w:type="dxa"/>
          </w:tcPr>
          <w:p w14:paraId="5CB1BD78" w14:textId="732634C7" w:rsidR="003F14F5" w:rsidRDefault="003F14F5" w:rsidP="0015264A"/>
        </w:tc>
      </w:tr>
      <w:tr w:rsidR="003F14F5" w14:paraId="124E7FE2" w14:textId="77777777" w:rsidTr="003F14F5">
        <w:trPr>
          <w:trHeight w:val="310"/>
        </w:trPr>
        <w:tc>
          <w:tcPr>
            <w:tcW w:w="1393" w:type="dxa"/>
            <w:shd w:val="clear" w:color="auto" w:fill="7030A0"/>
          </w:tcPr>
          <w:p w14:paraId="536F891F" w14:textId="4BE1909F" w:rsidR="003F14F5" w:rsidRPr="0070548B" w:rsidRDefault="003F14F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Royal Blue</w:t>
            </w:r>
          </w:p>
        </w:tc>
        <w:tc>
          <w:tcPr>
            <w:tcW w:w="1126" w:type="dxa"/>
          </w:tcPr>
          <w:p w14:paraId="78EC5A0D" w14:textId="77777777" w:rsidR="003F14F5" w:rsidRDefault="003F14F5" w:rsidP="0015264A"/>
        </w:tc>
        <w:tc>
          <w:tcPr>
            <w:tcW w:w="1185" w:type="dxa"/>
          </w:tcPr>
          <w:p w14:paraId="1E47A53A" w14:textId="77777777" w:rsidR="003F14F5" w:rsidRDefault="003F14F5" w:rsidP="0015264A"/>
        </w:tc>
        <w:tc>
          <w:tcPr>
            <w:tcW w:w="1185" w:type="dxa"/>
          </w:tcPr>
          <w:p w14:paraId="3D9A6954" w14:textId="77777777" w:rsidR="003F14F5" w:rsidRDefault="003F14F5" w:rsidP="0015264A"/>
        </w:tc>
        <w:tc>
          <w:tcPr>
            <w:tcW w:w="1185" w:type="dxa"/>
          </w:tcPr>
          <w:p w14:paraId="67C78B63" w14:textId="77777777" w:rsidR="003F14F5" w:rsidRDefault="003F14F5" w:rsidP="0015264A"/>
        </w:tc>
        <w:tc>
          <w:tcPr>
            <w:tcW w:w="1185" w:type="dxa"/>
          </w:tcPr>
          <w:p w14:paraId="6D3B46EE" w14:textId="77777777" w:rsidR="003F14F5" w:rsidRDefault="003F14F5" w:rsidP="0015264A"/>
        </w:tc>
        <w:tc>
          <w:tcPr>
            <w:tcW w:w="1185" w:type="dxa"/>
          </w:tcPr>
          <w:p w14:paraId="0E1BF7BC" w14:textId="77777777" w:rsidR="003F14F5" w:rsidRDefault="003F14F5" w:rsidP="0015264A"/>
        </w:tc>
        <w:tc>
          <w:tcPr>
            <w:tcW w:w="1185" w:type="dxa"/>
          </w:tcPr>
          <w:p w14:paraId="5BEC100F" w14:textId="0CA76D62" w:rsidR="003F14F5" w:rsidRDefault="003F14F5" w:rsidP="0015264A"/>
        </w:tc>
        <w:tc>
          <w:tcPr>
            <w:tcW w:w="1185" w:type="dxa"/>
          </w:tcPr>
          <w:p w14:paraId="161CFCDE" w14:textId="3C852BBF" w:rsidR="003F14F5" w:rsidRDefault="003F14F5" w:rsidP="0015264A"/>
        </w:tc>
      </w:tr>
      <w:tr w:rsidR="003F14F5" w14:paraId="78A6B652" w14:textId="77777777" w:rsidTr="003F14F5">
        <w:trPr>
          <w:trHeight w:val="310"/>
        </w:trPr>
        <w:tc>
          <w:tcPr>
            <w:tcW w:w="1393" w:type="dxa"/>
            <w:shd w:val="clear" w:color="auto" w:fill="7030A0"/>
          </w:tcPr>
          <w:p w14:paraId="246AECB4" w14:textId="20D1557A" w:rsidR="003F14F5" w:rsidRPr="0070548B" w:rsidRDefault="003F14F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1126" w:type="dxa"/>
          </w:tcPr>
          <w:p w14:paraId="35077BAD" w14:textId="77777777" w:rsidR="003F14F5" w:rsidRDefault="003F14F5" w:rsidP="0015264A"/>
        </w:tc>
        <w:tc>
          <w:tcPr>
            <w:tcW w:w="1185" w:type="dxa"/>
          </w:tcPr>
          <w:p w14:paraId="7B205DDB" w14:textId="77777777" w:rsidR="003F14F5" w:rsidRDefault="003F14F5" w:rsidP="0015264A"/>
        </w:tc>
        <w:tc>
          <w:tcPr>
            <w:tcW w:w="1185" w:type="dxa"/>
          </w:tcPr>
          <w:p w14:paraId="23BD9BBD" w14:textId="77777777" w:rsidR="003F14F5" w:rsidRDefault="003F14F5" w:rsidP="0015264A"/>
        </w:tc>
        <w:tc>
          <w:tcPr>
            <w:tcW w:w="1185" w:type="dxa"/>
          </w:tcPr>
          <w:p w14:paraId="3C0C5AD5" w14:textId="77777777" w:rsidR="003F14F5" w:rsidRDefault="003F14F5" w:rsidP="0015264A"/>
        </w:tc>
        <w:tc>
          <w:tcPr>
            <w:tcW w:w="1185" w:type="dxa"/>
          </w:tcPr>
          <w:p w14:paraId="4105678F" w14:textId="77777777" w:rsidR="003F14F5" w:rsidRDefault="003F14F5" w:rsidP="0015264A"/>
        </w:tc>
        <w:tc>
          <w:tcPr>
            <w:tcW w:w="1185" w:type="dxa"/>
          </w:tcPr>
          <w:p w14:paraId="0DE03EEC" w14:textId="77777777" w:rsidR="003F14F5" w:rsidRDefault="003F14F5" w:rsidP="0015264A"/>
        </w:tc>
        <w:tc>
          <w:tcPr>
            <w:tcW w:w="1185" w:type="dxa"/>
          </w:tcPr>
          <w:p w14:paraId="11614E55" w14:textId="61FBA470" w:rsidR="003F14F5" w:rsidRDefault="003F14F5" w:rsidP="0015264A"/>
        </w:tc>
        <w:tc>
          <w:tcPr>
            <w:tcW w:w="1185" w:type="dxa"/>
          </w:tcPr>
          <w:p w14:paraId="0762AC0C" w14:textId="0A30E8D8" w:rsidR="003F14F5" w:rsidRDefault="003F14F5" w:rsidP="0015264A"/>
        </w:tc>
      </w:tr>
      <w:tr w:rsidR="003F14F5" w14:paraId="797B0C1E" w14:textId="77777777" w:rsidTr="003F14F5">
        <w:trPr>
          <w:trHeight w:val="310"/>
        </w:trPr>
        <w:tc>
          <w:tcPr>
            <w:tcW w:w="1393" w:type="dxa"/>
            <w:shd w:val="clear" w:color="auto" w:fill="7030A0"/>
          </w:tcPr>
          <w:p w14:paraId="2EAD6046" w14:textId="5A1DF16D" w:rsidR="003F14F5" w:rsidRPr="0070548B" w:rsidRDefault="003F14F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126" w:type="dxa"/>
          </w:tcPr>
          <w:p w14:paraId="4C533A44" w14:textId="77777777" w:rsidR="003F14F5" w:rsidRDefault="003F14F5" w:rsidP="0015264A"/>
        </w:tc>
        <w:tc>
          <w:tcPr>
            <w:tcW w:w="1185" w:type="dxa"/>
          </w:tcPr>
          <w:p w14:paraId="2FEF1E91" w14:textId="77777777" w:rsidR="003F14F5" w:rsidRDefault="003F14F5" w:rsidP="0015264A"/>
        </w:tc>
        <w:tc>
          <w:tcPr>
            <w:tcW w:w="1185" w:type="dxa"/>
          </w:tcPr>
          <w:p w14:paraId="03746EAE" w14:textId="77777777" w:rsidR="003F14F5" w:rsidRDefault="003F14F5" w:rsidP="0015264A"/>
        </w:tc>
        <w:tc>
          <w:tcPr>
            <w:tcW w:w="1185" w:type="dxa"/>
          </w:tcPr>
          <w:p w14:paraId="24C6C00F" w14:textId="77777777" w:rsidR="003F14F5" w:rsidRDefault="003F14F5" w:rsidP="0015264A"/>
        </w:tc>
        <w:tc>
          <w:tcPr>
            <w:tcW w:w="1185" w:type="dxa"/>
          </w:tcPr>
          <w:p w14:paraId="77C2D7C9" w14:textId="77777777" w:rsidR="003F14F5" w:rsidRDefault="003F14F5" w:rsidP="0015264A"/>
        </w:tc>
        <w:tc>
          <w:tcPr>
            <w:tcW w:w="1185" w:type="dxa"/>
          </w:tcPr>
          <w:p w14:paraId="53A85BA0" w14:textId="77777777" w:rsidR="003F14F5" w:rsidRDefault="003F14F5" w:rsidP="0015264A"/>
        </w:tc>
        <w:tc>
          <w:tcPr>
            <w:tcW w:w="1185" w:type="dxa"/>
          </w:tcPr>
          <w:p w14:paraId="6B97B8D4" w14:textId="6EDA9C3A" w:rsidR="003F14F5" w:rsidRDefault="003F14F5" w:rsidP="0015264A"/>
        </w:tc>
        <w:tc>
          <w:tcPr>
            <w:tcW w:w="1185" w:type="dxa"/>
          </w:tcPr>
          <w:p w14:paraId="08DD4025" w14:textId="5D06DEA1" w:rsidR="003F14F5" w:rsidRDefault="003F14F5" w:rsidP="0015264A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8AF7E" w14:textId="77777777" w:rsidR="003F0FE3" w:rsidRDefault="003F0FE3" w:rsidP="00650259">
      <w:pPr>
        <w:spacing w:line="240" w:lineRule="auto"/>
      </w:pPr>
      <w:r>
        <w:separator/>
      </w:r>
    </w:p>
  </w:endnote>
  <w:endnote w:type="continuationSeparator" w:id="0">
    <w:p w14:paraId="641AFC5B" w14:textId="77777777" w:rsidR="003F0FE3" w:rsidRDefault="003F0FE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D147394C-0418-4579-AC1C-197134ADA68A}"/>
    <w:embedBold r:id="rId2" w:fontKey="{77D8B1C4-4E10-480A-A21D-210EADCABB05}"/>
    <w:embedItalic r:id="rId3" w:fontKey="{E8689696-F995-468A-8F02-AA8526F6D0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CD0D096-1A43-4D21-8AE4-983E59A4D2ED}"/>
    <w:embedBold r:id="rId5" w:fontKey="{CDEAAF1C-8E47-4DEC-BE07-A09B0C5B00EE}"/>
    <w:embedItalic r:id="rId6" w:fontKey="{3E2ED617-BFE0-44A5-9AAF-007EE559653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621356E-F899-44BD-BB5D-7319E5DB60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83523DE-A3B7-4875-99C4-59FA77A50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2AB37" w14:textId="77777777" w:rsidR="003F0FE3" w:rsidRDefault="003F0FE3" w:rsidP="00650259">
      <w:pPr>
        <w:spacing w:line="240" w:lineRule="auto"/>
      </w:pPr>
      <w:r>
        <w:separator/>
      </w:r>
    </w:p>
  </w:footnote>
  <w:footnote w:type="continuationSeparator" w:id="0">
    <w:p w14:paraId="053A9B3C" w14:textId="77777777" w:rsidR="003F0FE3" w:rsidRDefault="003F0FE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45F27D1E" w:rsidR="00562601" w:rsidRPr="002B69B4" w:rsidRDefault="006118C7" w:rsidP="0070548B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F14F5">
            <w:t>Men’s</w:t>
          </w:r>
          <w:r w:rsidR="0015264A">
            <w:t xml:space="preserve"> </w:t>
          </w:r>
          <w:r w:rsidR="0070548B">
            <w:t>Long Sleeve T-Shirt</w:t>
          </w:r>
          <w:r>
            <w:t xml:space="preserve">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150C3"/>
    <w:rsid w:val="00045CA6"/>
    <w:rsid w:val="00052382"/>
    <w:rsid w:val="0006568A"/>
    <w:rsid w:val="00076F0F"/>
    <w:rsid w:val="00084253"/>
    <w:rsid w:val="000D1F49"/>
    <w:rsid w:val="000D6F08"/>
    <w:rsid w:val="000F5C88"/>
    <w:rsid w:val="0015264A"/>
    <w:rsid w:val="001727CA"/>
    <w:rsid w:val="001E4E2C"/>
    <w:rsid w:val="00261C01"/>
    <w:rsid w:val="00284755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3F0FE3"/>
    <w:rsid w:val="003F14F5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118C7"/>
    <w:rsid w:val="006250A2"/>
    <w:rsid w:val="0063739C"/>
    <w:rsid w:val="00650259"/>
    <w:rsid w:val="0070548B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628E5"/>
    <w:rsid w:val="0098597D"/>
    <w:rsid w:val="00991B30"/>
    <w:rsid w:val="009B2667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0057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7A3F4C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7A3F4C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7A3F4C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7A3F4C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7A3F4C"/>
    <w:rsid w:val="008533BC"/>
    <w:rsid w:val="00BE0057"/>
    <w:rsid w:val="00E24770"/>
    <w:rsid w:val="00F476C7"/>
    <w:rsid w:val="00F97384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9</TotalTime>
  <Pages>1</Pages>
  <Words>45</Words>
  <Characters>186</Characters>
  <Application>Microsoft Office Word</Application>
  <DocSecurity>0</DocSecurity>
  <Lines>186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2026-03-27T11:39:00Z</dcterms:created>
  <dcterms:modified xsi:type="dcterms:W3CDTF">2026-03-27T11:39:00Z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