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2A4ED5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2A4ED5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2A4ED5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2A4ED5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2A4ED5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p w14:paraId="09A1E1B9" w14:textId="77777777" w:rsidR="00806FF3" w:rsidRDefault="00806FF3" w:rsidP="00562601">
      <w:pPr>
        <w:pStyle w:val="NoSpacing"/>
      </w:pPr>
    </w:p>
    <w:tbl>
      <w:tblPr>
        <w:tblStyle w:val="TableGrid"/>
        <w:tblW w:w="10776" w:type="dxa"/>
        <w:tblInd w:w="-5" w:type="dxa"/>
        <w:tblLook w:val="04A0" w:firstRow="1" w:lastRow="0" w:firstColumn="1" w:lastColumn="0" w:noHBand="0" w:noVBand="1"/>
      </w:tblPr>
      <w:tblGrid>
        <w:gridCol w:w="2017"/>
        <w:gridCol w:w="1411"/>
        <w:gridCol w:w="1411"/>
        <w:gridCol w:w="1412"/>
        <w:gridCol w:w="1411"/>
        <w:gridCol w:w="1570"/>
        <w:gridCol w:w="1544"/>
      </w:tblGrid>
      <w:tr w:rsidR="009B2667" w14:paraId="4A27BEF4" w14:textId="77777777" w:rsidTr="009B2667">
        <w:trPr>
          <w:trHeight w:val="83"/>
        </w:trPr>
        <w:tc>
          <w:tcPr>
            <w:tcW w:w="2017" w:type="dxa"/>
            <w:shd w:val="clear" w:color="auto" w:fill="7030A0"/>
          </w:tcPr>
          <w:p w14:paraId="4D84B3A9" w14:textId="122078D0" w:rsidR="009B2667" w:rsidRPr="0015264A" w:rsidRDefault="009B2667" w:rsidP="0015264A">
            <w:pPr>
              <w:jc w:val="right"/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Size</w:t>
            </w:r>
          </w:p>
        </w:tc>
        <w:tc>
          <w:tcPr>
            <w:tcW w:w="1411" w:type="dxa"/>
            <w:vMerge w:val="restart"/>
            <w:shd w:val="clear" w:color="auto" w:fill="7030A0"/>
          </w:tcPr>
          <w:p w14:paraId="76ED4085" w14:textId="41968DCA" w:rsidR="009B2667" w:rsidRPr="0015264A" w:rsidRDefault="009B2667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8</w:t>
            </w:r>
          </w:p>
        </w:tc>
        <w:tc>
          <w:tcPr>
            <w:tcW w:w="1411" w:type="dxa"/>
            <w:vMerge w:val="restart"/>
            <w:shd w:val="clear" w:color="auto" w:fill="7030A0"/>
          </w:tcPr>
          <w:p w14:paraId="06D11E43" w14:textId="4994940B" w:rsidR="009B2667" w:rsidRPr="0015264A" w:rsidRDefault="009B2667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10</w:t>
            </w:r>
          </w:p>
        </w:tc>
        <w:tc>
          <w:tcPr>
            <w:tcW w:w="1412" w:type="dxa"/>
            <w:vMerge w:val="restart"/>
            <w:shd w:val="clear" w:color="auto" w:fill="7030A0"/>
          </w:tcPr>
          <w:p w14:paraId="1F82B234" w14:textId="7BE4A3F6" w:rsidR="009B2667" w:rsidRPr="0015264A" w:rsidRDefault="009B2667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12</w:t>
            </w:r>
          </w:p>
        </w:tc>
        <w:tc>
          <w:tcPr>
            <w:tcW w:w="1411" w:type="dxa"/>
            <w:vMerge w:val="restart"/>
            <w:shd w:val="clear" w:color="auto" w:fill="7030A0"/>
          </w:tcPr>
          <w:p w14:paraId="73FB41C4" w14:textId="64AC108A" w:rsidR="009B2667" w:rsidRPr="0015264A" w:rsidRDefault="009B2667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14</w:t>
            </w:r>
          </w:p>
        </w:tc>
        <w:tc>
          <w:tcPr>
            <w:tcW w:w="1570" w:type="dxa"/>
            <w:vMerge w:val="restart"/>
            <w:shd w:val="clear" w:color="auto" w:fill="7030A0"/>
          </w:tcPr>
          <w:p w14:paraId="0916E3FC" w14:textId="75624F20" w:rsidR="009B2667" w:rsidRPr="0015264A" w:rsidRDefault="009B2667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16</w:t>
            </w:r>
          </w:p>
        </w:tc>
        <w:tc>
          <w:tcPr>
            <w:tcW w:w="1544" w:type="dxa"/>
            <w:vMerge w:val="restart"/>
            <w:shd w:val="clear" w:color="auto" w:fill="7030A0"/>
          </w:tcPr>
          <w:p w14:paraId="4E34DDB0" w14:textId="32C317CC" w:rsidR="009B2667" w:rsidRPr="0015264A" w:rsidRDefault="009B2667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18</w:t>
            </w:r>
          </w:p>
        </w:tc>
      </w:tr>
      <w:tr w:rsidR="009B2667" w14:paraId="60B02096" w14:textId="77777777" w:rsidTr="009B2667">
        <w:trPr>
          <w:trHeight w:val="83"/>
        </w:trPr>
        <w:tc>
          <w:tcPr>
            <w:tcW w:w="2017" w:type="dxa"/>
            <w:shd w:val="clear" w:color="auto" w:fill="7030A0"/>
          </w:tcPr>
          <w:p w14:paraId="1090900C" w14:textId="29BD9D07" w:rsidR="009B2667" w:rsidRPr="0015264A" w:rsidRDefault="009B2667" w:rsidP="002A648D">
            <w:pPr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Colour</w:t>
            </w:r>
          </w:p>
        </w:tc>
        <w:tc>
          <w:tcPr>
            <w:tcW w:w="1411" w:type="dxa"/>
            <w:vMerge/>
            <w:shd w:val="clear" w:color="auto" w:fill="7030A0"/>
          </w:tcPr>
          <w:p w14:paraId="14F2DD53" w14:textId="77777777" w:rsidR="009B2667" w:rsidRDefault="009B2667" w:rsidP="002A648D"/>
        </w:tc>
        <w:tc>
          <w:tcPr>
            <w:tcW w:w="1411" w:type="dxa"/>
            <w:vMerge/>
            <w:shd w:val="clear" w:color="auto" w:fill="7030A0"/>
          </w:tcPr>
          <w:p w14:paraId="44217F23" w14:textId="77777777" w:rsidR="009B2667" w:rsidRDefault="009B2667" w:rsidP="002A648D"/>
        </w:tc>
        <w:tc>
          <w:tcPr>
            <w:tcW w:w="1412" w:type="dxa"/>
            <w:vMerge/>
            <w:shd w:val="clear" w:color="auto" w:fill="7030A0"/>
          </w:tcPr>
          <w:p w14:paraId="54172E37" w14:textId="77777777" w:rsidR="009B2667" w:rsidRDefault="009B2667" w:rsidP="002A648D"/>
        </w:tc>
        <w:tc>
          <w:tcPr>
            <w:tcW w:w="1411" w:type="dxa"/>
            <w:vMerge/>
            <w:shd w:val="clear" w:color="auto" w:fill="7030A0"/>
          </w:tcPr>
          <w:p w14:paraId="1854DF48" w14:textId="77777777" w:rsidR="009B2667" w:rsidRDefault="009B2667" w:rsidP="002A648D"/>
        </w:tc>
        <w:tc>
          <w:tcPr>
            <w:tcW w:w="1570" w:type="dxa"/>
            <w:vMerge/>
            <w:shd w:val="clear" w:color="auto" w:fill="7030A0"/>
          </w:tcPr>
          <w:p w14:paraId="0B0684D5" w14:textId="77777777" w:rsidR="009B2667" w:rsidRDefault="009B2667" w:rsidP="002A648D"/>
        </w:tc>
        <w:tc>
          <w:tcPr>
            <w:tcW w:w="1544" w:type="dxa"/>
            <w:vMerge/>
            <w:shd w:val="clear" w:color="auto" w:fill="7030A0"/>
          </w:tcPr>
          <w:p w14:paraId="14229149" w14:textId="77777777" w:rsidR="009B2667" w:rsidRDefault="009B2667" w:rsidP="002A648D"/>
        </w:tc>
      </w:tr>
      <w:tr w:rsidR="009B2667" w:rsidRPr="0015264A" w14:paraId="212AA247" w14:textId="77777777" w:rsidTr="009B2667">
        <w:trPr>
          <w:trHeight w:val="295"/>
        </w:trPr>
        <w:tc>
          <w:tcPr>
            <w:tcW w:w="2017" w:type="dxa"/>
            <w:shd w:val="clear" w:color="auto" w:fill="7030A0"/>
          </w:tcPr>
          <w:p w14:paraId="71D58528" w14:textId="6C8FFC1D" w:rsidR="009B2667" w:rsidRPr="0070548B" w:rsidRDefault="009B2667" w:rsidP="002A648D">
            <w:pPr>
              <w:rPr>
                <w:color w:val="FFFFFF" w:themeColor="background1"/>
                <w:szCs w:val="24"/>
              </w:rPr>
            </w:pPr>
            <w:r w:rsidRPr="0070548B">
              <w:rPr>
                <w:color w:val="FFFFFF" w:themeColor="background1"/>
                <w:szCs w:val="24"/>
              </w:rPr>
              <w:t>Azure</w:t>
            </w:r>
          </w:p>
        </w:tc>
        <w:tc>
          <w:tcPr>
            <w:tcW w:w="1411" w:type="dxa"/>
          </w:tcPr>
          <w:p w14:paraId="27624CAA" w14:textId="77777777" w:rsidR="009B2667" w:rsidRPr="0015264A" w:rsidRDefault="009B2667" w:rsidP="002A648D">
            <w:pPr>
              <w:rPr>
                <w:color w:val="FFFFFF" w:themeColor="background1"/>
              </w:rPr>
            </w:pPr>
          </w:p>
        </w:tc>
        <w:tc>
          <w:tcPr>
            <w:tcW w:w="1411" w:type="dxa"/>
          </w:tcPr>
          <w:p w14:paraId="0123D66D" w14:textId="77777777" w:rsidR="009B2667" w:rsidRPr="0015264A" w:rsidRDefault="009B2667" w:rsidP="002A648D">
            <w:pPr>
              <w:rPr>
                <w:color w:val="FFFFFF" w:themeColor="background1"/>
              </w:rPr>
            </w:pPr>
          </w:p>
        </w:tc>
        <w:tc>
          <w:tcPr>
            <w:tcW w:w="1412" w:type="dxa"/>
          </w:tcPr>
          <w:p w14:paraId="56E5BDB5" w14:textId="77777777" w:rsidR="009B2667" w:rsidRPr="0015264A" w:rsidRDefault="009B2667" w:rsidP="002A648D">
            <w:pPr>
              <w:rPr>
                <w:color w:val="FFFFFF" w:themeColor="background1"/>
              </w:rPr>
            </w:pPr>
          </w:p>
        </w:tc>
        <w:tc>
          <w:tcPr>
            <w:tcW w:w="1411" w:type="dxa"/>
          </w:tcPr>
          <w:p w14:paraId="46ABA5BE" w14:textId="77777777" w:rsidR="009B2667" w:rsidRPr="0015264A" w:rsidRDefault="009B2667" w:rsidP="002A648D">
            <w:pPr>
              <w:rPr>
                <w:color w:val="FFFFFF" w:themeColor="background1"/>
              </w:rPr>
            </w:pPr>
          </w:p>
        </w:tc>
        <w:tc>
          <w:tcPr>
            <w:tcW w:w="1570" w:type="dxa"/>
          </w:tcPr>
          <w:p w14:paraId="420238EC" w14:textId="77777777" w:rsidR="009B2667" w:rsidRPr="0015264A" w:rsidRDefault="009B2667" w:rsidP="002A648D">
            <w:pPr>
              <w:rPr>
                <w:color w:val="FFFFFF" w:themeColor="background1"/>
              </w:rPr>
            </w:pPr>
          </w:p>
        </w:tc>
        <w:tc>
          <w:tcPr>
            <w:tcW w:w="1544" w:type="dxa"/>
          </w:tcPr>
          <w:p w14:paraId="6A4E99D6" w14:textId="77777777" w:rsidR="009B2667" w:rsidRPr="0015264A" w:rsidRDefault="009B2667" w:rsidP="002A648D">
            <w:pPr>
              <w:rPr>
                <w:color w:val="FFFFFF" w:themeColor="background1"/>
              </w:rPr>
            </w:pPr>
          </w:p>
        </w:tc>
      </w:tr>
      <w:tr w:rsidR="009B2667" w14:paraId="7F9D0165" w14:textId="77777777" w:rsidTr="009B2667">
        <w:trPr>
          <w:trHeight w:val="300"/>
        </w:trPr>
        <w:tc>
          <w:tcPr>
            <w:tcW w:w="2017" w:type="dxa"/>
            <w:shd w:val="clear" w:color="auto" w:fill="7030A0"/>
          </w:tcPr>
          <w:p w14:paraId="7BA052C2" w14:textId="7EA3C4A2" w:rsidR="009B2667" w:rsidRPr="0070548B" w:rsidRDefault="009B2667" w:rsidP="0015264A">
            <w:pPr>
              <w:rPr>
                <w:color w:val="FFFFFF" w:themeColor="background1"/>
                <w:szCs w:val="24"/>
              </w:rPr>
            </w:pPr>
            <w:r w:rsidRPr="0070548B">
              <w:rPr>
                <w:color w:val="FFFFFF" w:themeColor="background1"/>
                <w:szCs w:val="24"/>
              </w:rPr>
              <w:t>Black</w:t>
            </w:r>
          </w:p>
        </w:tc>
        <w:tc>
          <w:tcPr>
            <w:tcW w:w="1411" w:type="dxa"/>
          </w:tcPr>
          <w:p w14:paraId="5093DBEE" w14:textId="77777777" w:rsidR="009B2667" w:rsidRDefault="009B2667" w:rsidP="0015264A"/>
        </w:tc>
        <w:tc>
          <w:tcPr>
            <w:tcW w:w="1411" w:type="dxa"/>
          </w:tcPr>
          <w:p w14:paraId="53691240" w14:textId="77777777" w:rsidR="009B2667" w:rsidRDefault="009B2667" w:rsidP="0015264A"/>
        </w:tc>
        <w:tc>
          <w:tcPr>
            <w:tcW w:w="1412" w:type="dxa"/>
          </w:tcPr>
          <w:p w14:paraId="00EE0476" w14:textId="77777777" w:rsidR="009B2667" w:rsidRDefault="009B2667" w:rsidP="0015264A"/>
        </w:tc>
        <w:tc>
          <w:tcPr>
            <w:tcW w:w="1411" w:type="dxa"/>
          </w:tcPr>
          <w:p w14:paraId="462DC2DD" w14:textId="77777777" w:rsidR="009B2667" w:rsidRDefault="009B2667" w:rsidP="0015264A"/>
        </w:tc>
        <w:tc>
          <w:tcPr>
            <w:tcW w:w="1570" w:type="dxa"/>
          </w:tcPr>
          <w:p w14:paraId="64996144" w14:textId="77777777" w:rsidR="009B2667" w:rsidRDefault="009B2667" w:rsidP="0015264A"/>
        </w:tc>
        <w:tc>
          <w:tcPr>
            <w:tcW w:w="1544" w:type="dxa"/>
          </w:tcPr>
          <w:p w14:paraId="6B354FDB" w14:textId="77777777" w:rsidR="009B2667" w:rsidRDefault="009B2667" w:rsidP="0015264A"/>
        </w:tc>
      </w:tr>
      <w:tr w:rsidR="009B2667" w14:paraId="6EA365C2" w14:textId="77777777" w:rsidTr="009B2667">
        <w:trPr>
          <w:trHeight w:val="300"/>
        </w:trPr>
        <w:tc>
          <w:tcPr>
            <w:tcW w:w="2017" w:type="dxa"/>
            <w:shd w:val="clear" w:color="auto" w:fill="7030A0"/>
          </w:tcPr>
          <w:p w14:paraId="454B6D89" w14:textId="6A630DF7" w:rsidR="009B2667" w:rsidRPr="0070548B" w:rsidRDefault="009B2667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Fruit Green</w:t>
            </w:r>
          </w:p>
        </w:tc>
        <w:tc>
          <w:tcPr>
            <w:tcW w:w="1411" w:type="dxa"/>
          </w:tcPr>
          <w:p w14:paraId="79B605B2" w14:textId="77777777" w:rsidR="009B2667" w:rsidRDefault="009B2667" w:rsidP="0015264A"/>
        </w:tc>
        <w:tc>
          <w:tcPr>
            <w:tcW w:w="1411" w:type="dxa"/>
          </w:tcPr>
          <w:p w14:paraId="57057134" w14:textId="77777777" w:rsidR="009B2667" w:rsidRDefault="009B2667" w:rsidP="0015264A"/>
        </w:tc>
        <w:tc>
          <w:tcPr>
            <w:tcW w:w="1412" w:type="dxa"/>
          </w:tcPr>
          <w:p w14:paraId="06D4B554" w14:textId="77777777" w:rsidR="009B2667" w:rsidRDefault="009B2667" w:rsidP="0015264A"/>
        </w:tc>
        <w:tc>
          <w:tcPr>
            <w:tcW w:w="1411" w:type="dxa"/>
          </w:tcPr>
          <w:p w14:paraId="293D1E66" w14:textId="77777777" w:rsidR="009B2667" w:rsidRDefault="009B2667" w:rsidP="0015264A"/>
        </w:tc>
        <w:tc>
          <w:tcPr>
            <w:tcW w:w="1570" w:type="dxa"/>
          </w:tcPr>
          <w:p w14:paraId="28C40274" w14:textId="77777777" w:rsidR="009B2667" w:rsidRDefault="009B2667" w:rsidP="0015264A"/>
        </w:tc>
        <w:tc>
          <w:tcPr>
            <w:tcW w:w="1544" w:type="dxa"/>
          </w:tcPr>
          <w:p w14:paraId="029ED5FD" w14:textId="77777777" w:rsidR="009B2667" w:rsidRDefault="009B2667" w:rsidP="0015264A"/>
        </w:tc>
      </w:tr>
      <w:tr w:rsidR="009B2667" w14:paraId="677EC361" w14:textId="77777777" w:rsidTr="009B2667">
        <w:trPr>
          <w:trHeight w:val="300"/>
        </w:trPr>
        <w:tc>
          <w:tcPr>
            <w:tcW w:w="2017" w:type="dxa"/>
            <w:shd w:val="clear" w:color="auto" w:fill="7030A0"/>
          </w:tcPr>
          <w:p w14:paraId="590AB29C" w14:textId="5C3FD086" w:rsidR="009B2667" w:rsidRPr="0070548B" w:rsidRDefault="009B2667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Grey Marle</w:t>
            </w:r>
          </w:p>
        </w:tc>
        <w:tc>
          <w:tcPr>
            <w:tcW w:w="1411" w:type="dxa"/>
          </w:tcPr>
          <w:p w14:paraId="0A72DEAC" w14:textId="77777777" w:rsidR="009B2667" w:rsidRDefault="009B2667" w:rsidP="0015264A"/>
        </w:tc>
        <w:tc>
          <w:tcPr>
            <w:tcW w:w="1411" w:type="dxa"/>
          </w:tcPr>
          <w:p w14:paraId="73D51159" w14:textId="77777777" w:rsidR="009B2667" w:rsidRDefault="009B2667" w:rsidP="0015264A"/>
        </w:tc>
        <w:tc>
          <w:tcPr>
            <w:tcW w:w="1412" w:type="dxa"/>
          </w:tcPr>
          <w:p w14:paraId="50076B42" w14:textId="77777777" w:rsidR="009B2667" w:rsidRDefault="009B2667" w:rsidP="0015264A"/>
        </w:tc>
        <w:tc>
          <w:tcPr>
            <w:tcW w:w="1411" w:type="dxa"/>
          </w:tcPr>
          <w:p w14:paraId="47AA9A6B" w14:textId="77777777" w:rsidR="009B2667" w:rsidRDefault="009B2667" w:rsidP="0015264A"/>
        </w:tc>
        <w:tc>
          <w:tcPr>
            <w:tcW w:w="1570" w:type="dxa"/>
          </w:tcPr>
          <w:p w14:paraId="76F2D3BC" w14:textId="77777777" w:rsidR="009B2667" w:rsidRDefault="009B2667" w:rsidP="0015264A"/>
        </w:tc>
        <w:tc>
          <w:tcPr>
            <w:tcW w:w="1544" w:type="dxa"/>
          </w:tcPr>
          <w:p w14:paraId="5CB1BD78" w14:textId="77777777" w:rsidR="009B2667" w:rsidRDefault="009B2667" w:rsidP="0015264A"/>
        </w:tc>
      </w:tr>
      <w:tr w:rsidR="009B2667" w14:paraId="124E7FE2" w14:textId="77777777" w:rsidTr="009B2667">
        <w:trPr>
          <w:trHeight w:val="300"/>
        </w:trPr>
        <w:tc>
          <w:tcPr>
            <w:tcW w:w="2017" w:type="dxa"/>
            <w:shd w:val="clear" w:color="auto" w:fill="7030A0"/>
          </w:tcPr>
          <w:p w14:paraId="536F891F" w14:textId="13BF0511" w:rsidR="009B2667" w:rsidRPr="0070548B" w:rsidRDefault="009B2667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Lemon</w:t>
            </w:r>
          </w:p>
        </w:tc>
        <w:tc>
          <w:tcPr>
            <w:tcW w:w="1411" w:type="dxa"/>
          </w:tcPr>
          <w:p w14:paraId="78EC5A0D" w14:textId="77777777" w:rsidR="009B2667" w:rsidRDefault="009B2667" w:rsidP="0015264A"/>
        </w:tc>
        <w:tc>
          <w:tcPr>
            <w:tcW w:w="1411" w:type="dxa"/>
          </w:tcPr>
          <w:p w14:paraId="1E47A53A" w14:textId="77777777" w:rsidR="009B2667" w:rsidRDefault="009B2667" w:rsidP="0015264A"/>
        </w:tc>
        <w:tc>
          <w:tcPr>
            <w:tcW w:w="1412" w:type="dxa"/>
          </w:tcPr>
          <w:p w14:paraId="3D9A6954" w14:textId="77777777" w:rsidR="009B2667" w:rsidRDefault="009B2667" w:rsidP="0015264A"/>
        </w:tc>
        <w:tc>
          <w:tcPr>
            <w:tcW w:w="1411" w:type="dxa"/>
          </w:tcPr>
          <w:p w14:paraId="67C78B63" w14:textId="77777777" w:rsidR="009B2667" w:rsidRDefault="009B2667" w:rsidP="0015264A"/>
        </w:tc>
        <w:tc>
          <w:tcPr>
            <w:tcW w:w="1570" w:type="dxa"/>
          </w:tcPr>
          <w:p w14:paraId="6D3B46EE" w14:textId="77777777" w:rsidR="009B2667" w:rsidRDefault="009B2667" w:rsidP="0015264A"/>
        </w:tc>
        <w:tc>
          <w:tcPr>
            <w:tcW w:w="1544" w:type="dxa"/>
          </w:tcPr>
          <w:p w14:paraId="161CFCDE" w14:textId="77777777" w:rsidR="009B2667" w:rsidRDefault="009B2667" w:rsidP="0015264A"/>
        </w:tc>
      </w:tr>
      <w:tr w:rsidR="009B2667" w14:paraId="78A6B652" w14:textId="77777777" w:rsidTr="009B2667">
        <w:trPr>
          <w:trHeight w:val="300"/>
        </w:trPr>
        <w:tc>
          <w:tcPr>
            <w:tcW w:w="2017" w:type="dxa"/>
            <w:shd w:val="clear" w:color="auto" w:fill="7030A0"/>
          </w:tcPr>
          <w:p w14:paraId="246AECB4" w14:textId="7AC5C63A" w:rsidR="009B2667" w:rsidRPr="0070548B" w:rsidRDefault="009B2667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Navy Blue</w:t>
            </w:r>
          </w:p>
        </w:tc>
        <w:tc>
          <w:tcPr>
            <w:tcW w:w="1411" w:type="dxa"/>
          </w:tcPr>
          <w:p w14:paraId="35077BAD" w14:textId="77777777" w:rsidR="009B2667" w:rsidRDefault="009B2667" w:rsidP="0015264A"/>
        </w:tc>
        <w:tc>
          <w:tcPr>
            <w:tcW w:w="1411" w:type="dxa"/>
          </w:tcPr>
          <w:p w14:paraId="7B205DDB" w14:textId="77777777" w:rsidR="009B2667" w:rsidRDefault="009B2667" w:rsidP="0015264A"/>
        </w:tc>
        <w:tc>
          <w:tcPr>
            <w:tcW w:w="1412" w:type="dxa"/>
          </w:tcPr>
          <w:p w14:paraId="23BD9BBD" w14:textId="77777777" w:rsidR="009B2667" w:rsidRDefault="009B2667" w:rsidP="0015264A"/>
        </w:tc>
        <w:tc>
          <w:tcPr>
            <w:tcW w:w="1411" w:type="dxa"/>
          </w:tcPr>
          <w:p w14:paraId="3C0C5AD5" w14:textId="77777777" w:rsidR="009B2667" w:rsidRDefault="009B2667" w:rsidP="0015264A"/>
        </w:tc>
        <w:tc>
          <w:tcPr>
            <w:tcW w:w="1570" w:type="dxa"/>
          </w:tcPr>
          <w:p w14:paraId="4105678F" w14:textId="77777777" w:rsidR="009B2667" w:rsidRDefault="009B2667" w:rsidP="0015264A"/>
        </w:tc>
        <w:tc>
          <w:tcPr>
            <w:tcW w:w="1544" w:type="dxa"/>
          </w:tcPr>
          <w:p w14:paraId="0762AC0C" w14:textId="77777777" w:rsidR="009B2667" w:rsidRDefault="009B2667" w:rsidP="0015264A"/>
        </w:tc>
      </w:tr>
      <w:tr w:rsidR="009B2667" w14:paraId="797B0C1E" w14:textId="77777777" w:rsidTr="009B2667">
        <w:trPr>
          <w:trHeight w:val="300"/>
        </w:trPr>
        <w:tc>
          <w:tcPr>
            <w:tcW w:w="2017" w:type="dxa"/>
            <w:shd w:val="clear" w:color="auto" w:fill="7030A0"/>
          </w:tcPr>
          <w:p w14:paraId="2EAD6046" w14:textId="1ABFE312" w:rsidR="009B2667" w:rsidRPr="0070548B" w:rsidRDefault="009B2667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Red</w:t>
            </w:r>
          </w:p>
        </w:tc>
        <w:tc>
          <w:tcPr>
            <w:tcW w:w="1411" w:type="dxa"/>
          </w:tcPr>
          <w:p w14:paraId="4C533A44" w14:textId="77777777" w:rsidR="009B2667" w:rsidRDefault="009B2667" w:rsidP="0015264A"/>
        </w:tc>
        <w:tc>
          <w:tcPr>
            <w:tcW w:w="1411" w:type="dxa"/>
          </w:tcPr>
          <w:p w14:paraId="2FEF1E91" w14:textId="77777777" w:rsidR="009B2667" w:rsidRDefault="009B2667" w:rsidP="0015264A"/>
        </w:tc>
        <w:tc>
          <w:tcPr>
            <w:tcW w:w="1412" w:type="dxa"/>
          </w:tcPr>
          <w:p w14:paraId="03746EAE" w14:textId="77777777" w:rsidR="009B2667" w:rsidRDefault="009B2667" w:rsidP="0015264A"/>
        </w:tc>
        <w:tc>
          <w:tcPr>
            <w:tcW w:w="1411" w:type="dxa"/>
          </w:tcPr>
          <w:p w14:paraId="24C6C00F" w14:textId="77777777" w:rsidR="009B2667" w:rsidRDefault="009B2667" w:rsidP="0015264A"/>
        </w:tc>
        <w:tc>
          <w:tcPr>
            <w:tcW w:w="1570" w:type="dxa"/>
          </w:tcPr>
          <w:p w14:paraId="77C2D7C9" w14:textId="77777777" w:rsidR="009B2667" w:rsidRDefault="009B2667" w:rsidP="0015264A"/>
        </w:tc>
        <w:tc>
          <w:tcPr>
            <w:tcW w:w="1544" w:type="dxa"/>
          </w:tcPr>
          <w:p w14:paraId="08DD4025" w14:textId="77777777" w:rsidR="009B2667" w:rsidRDefault="009B2667" w:rsidP="0015264A"/>
        </w:tc>
      </w:tr>
      <w:tr w:rsidR="009B2667" w14:paraId="2852062A" w14:textId="77777777" w:rsidTr="009B2667">
        <w:trPr>
          <w:trHeight w:val="300"/>
        </w:trPr>
        <w:tc>
          <w:tcPr>
            <w:tcW w:w="2017" w:type="dxa"/>
            <w:shd w:val="clear" w:color="auto" w:fill="7030A0"/>
          </w:tcPr>
          <w:p w14:paraId="008CD9D5" w14:textId="3F4059BB" w:rsidR="009B2667" w:rsidRPr="0070548B" w:rsidRDefault="009B2667" w:rsidP="0015264A">
            <w:pPr>
              <w:rPr>
                <w:color w:val="FFFFFF" w:themeColor="background1"/>
                <w:szCs w:val="24"/>
              </w:rPr>
            </w:pPr>
            <w:r w:rsidRPr="0070548B">
              <w:rPr>
                <w:color w:val="FFFFFF" w:themeColor="background1"/>
                <w:szCs w:val="24"/>
              </w:rPr>
              <w:t>White</w:t>
            </w:r>
          </w:p>
        </w:tc>
        <w:tc>
          <w:tcPr>
            <w:tcW w:w="1411" w:type="dxa"/>
          </w:tcPr>
          <w:p w14:paraId="368D6877" w14:textId="77777777" w:rsidR="009B2667" w:rsidRDefault="009B2667" w:rsidP="0015264A"/>
        </w:tc>
        <w:tc>
          <w:tcPr>
            <w:tcW w:w="1411" w:type="dxa"/>
          </w:tcPr>
          <w:p w14:paraId="69ED7DE3" w14:textId="77777777" w:rsidR="009B2667" w:rsidRDefault="009B2667" w:rsidP="0015264A"/>
        </w:tc>
        <w:tc>
          <w:tcPr>
            <w:tcW w:w="1412" w:type="dxa"/>
          </w:tcPr>
          <w:p w14:paraId="57035EE8" w14:textId="77777777" w:rsidR="009B2667" w:rsidRDefault="009B2667" w:rsidP="0015264A"/>
        </w:tc>
        <w:tc>
          <w:tcPr>
            <w:tcW w:w="1411" w:type="dxa"/>
          </w:tcPr>
          <w:p w14:paraId="375CC445" w14:textId="77777777" w:rsidR="009B2667" w:rsidRDefault="009B2667" w:rsidP="0015264A"/>
        </w:tc>
        <w:tc>
          <w:tcPr>
            <w:tcW w:w="1570" w:type="dxa"/>
          </w:tcPr>
          <w:p w14:paraId="7CE26AAC" w14:textId="77777777" w:rsidR="009B2667" w:rsidRDefault="009B2667" w:rsidP="0015264A"/>
        </w:tc>
        <w:tc>
          <w:tcPr>
            <w:tcW w:w="1544" w:type="dxa"/>
          </w:tcPr>
          <w:p w14:paraId="15233FFF" w14:textId="77777777" w:rsidR="009B2667" w:rsidRDefault="009B2667" w:rsidP="0015264A"/>
        </w:tc>
      </w:tr>
    </w:tbl>
    <w:p w14:paraId="69986AB6" w14:textId="77777777" w:rsidR="00806FF3" w:rsidRPr="00562601" w:rsidRDefault="00806FF3" w:rsidP="002A648D"/>
    <w:sectPr w:rsidR="00806FF3" w:rsidRPr="00562601" w:rsidSect="00A25A14">
      <w:headerReference w:type="default" r:id="rId11"/>
      <w:footerReference w:type="default" r:id="rId12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40FB9" w14:textId="77777777" w:rsidR="00DE5851" w:rsidRDefault="00DE5851" w:rsidP="00650259">
      <w:pPr>
        <w:spacing w:line="240" w:lineRule="auto"/>
      </w:pPr>
      <w:r>
        <w:separator/>
      </w:r>
    </w:p>
  </w:endnote>
  <w:endnote w:type="continuationSeparator" w:id="0">
    <w:p w14:paraId="5C4C85AD" w14:textId="77777777" w:rsidR="00DE5851" w:rsidRDefault="00DE585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850D5BE0-4790-406A-93EF-501709FE559D}"/>
    <w:embedBold r:id="rId2" w:fontKey="{B5BD9D50-59C4-4724-B42A-8B142E261C65}"/>
    <w:embedItalic r:id="rId3" w:fontKey="{BD5C6E0B-6DBD-4C98-A72B-4BAD5418DA8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6C43B97-E3F6-4ACA-914F-7C44FEC0ABC8}"/>
    <w:embedBold r:id="rId5" w:fontKey="{FD17E420-D10F-41C0-9405-53E8450A99D9}"/>
    <w:embedItalic r:id="rId6" w:fontKey="{5FFF7B19-C844-4464-8E4D-3552FEFB806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F456DB4-1A6A-402D-BB72-3659E33484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F6C53AF-B894-4615-8531-D8C42432A2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90DEE" w14:textId="77777777" w:rsidR="00DE5851" w:rsidRDefault="00DE5851" w:rsidP="00650259">
      <w:pPr>
        <w:spacing w:line="240" w:lineRule="auto"/>
      </w:pPr>
      <w:r>
        <w:separator/>
      </w:r>
    </w:p>
  </w:footnote>
  <w:footnote w:type="continuationSeparator" w:id="0">
    <w:p w14:paraId="607B0B7B" w14:textId="77777777" w:rsidR="00DE5851" w:rsidRDefault="00DE5851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2915A22F" w:rsidR="00562601" w:rsidRPr="002B69B4" w:rsidRDefault="006118C7" w:rsidP="0070548B">
          <w:pPr>
            <w:pStyle w:val="Header"/>
            <w:jc w:val="center"/>
          </w:pPr>
          <w:r w:rsidRPr="00562601">
            <w:rPr>
              <w:rFonts w:ascii="Corbel" w:hAnsi="Corbel"/>
              <w:b w:val="0"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B2667">
            <w:t>Ladies</w:t>
          </w:r>
          <w:r w:rsidR="0015264A">
            <w:t xml:space="preserve"> </w:t>
          </w:r>
          <w:r w:rsidR="0070548B">
            <w:t>Long Sleeve T-Shirt</w:t>
          </w:r>
          <w:r>
            <w:t xml:space="preserve"> Shirt 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B30"/>
    <w:rsid w:val="000150C3"/>
    <w:rsid w:val="00045CA6"/>
    <w:rsid w:val="00052382"/>
    <w:rsid w:val="0006568A"/>
    <w:rsid w:val="00076F0F"/>
    <w:rsid w:val="00084253"/>
    <w:rsid w:val="000D1F49"/>
    <w:rsid w:val="000D6F08"/>
    <w:rsid w:val="000F5C88"/>
    <w:rsid w:val="0015264A"/>
    <w:rsid w:val="001727CA"/>
    <w:rsid w:val="001E4E2C"/>
    <w:rsid w:val="00261C01"/>
    <w:rsid w:val="00284755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118C7"/>
    <w:rsid w:val="006250A2"/>
    <w:rsid w:val="0063739C"/>
    <w:rsid w:val="00650259"/>
    <w:rsid w:val="0070548B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628E5"/>
    <w:rsid w:val="0098597D"/>
    <w:rsid w:val="00991B30"/>
    <w:rsid w:val="009B2667"/>
    <w:rsid w:val="009D406B"/>
    <w:rsid w:val="009F2638"/>
    <w:rsid w:val="009F619A"/>
    <w:rsid w:val="009F6DDE"/>
    <w:rsid w:val="00A25A14"/>
    <w:rsid w:val="00A370A8"/>
    <w:rsid w:val="00A60442"/>
    <w:rsid w:val="00AC2926"/>
    <w:rsid w:val="00AD47BE"/>
    <w:rsid w:val="00B04A50"/>
    <w:rsid w:val="00B160CA"/>
    <w:rsid w:val="00BD4753"/>
    <w:rsid w:val="00BD5CB1"/>
    <w:rsid w:val="00BE0057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E5851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476C7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7A3F4C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7A3F4C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7A3F4C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7A3F4C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446A9F"/>
    <w:rsid w:val="007A3F4C"/>
    <w:rsid w:val="008533BC"/>
    <w:rsid w:val="00BE0057"/>
    <w:rsid w:val="00F476C7"/>
    <w:rsid w:val="00F97384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6</TotalTime>
  <Pages>1</Pages>
  <Words>42</Words>
  <Characters>174</Characters>
  <Application>Microsoft Office Word</Application>
  <DocSecurity>0</DocSecurity>
  <Lines>174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2</cp:revision>
  <dcterms:created xsi:type="dcterms:W3CDTF">2026-03-27T11:30:00Z</dcterms:created>
  <dcterms:modified xsi:type="dcterms:W3CDTF">2026-03-27T11:30:00Z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