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1980"/>
        <w:gridCol w:w="850"/>
        <w:gridCol w:w="1004"/>
        <w:gridCol w:w="995"/>
        <w:gridCol w:w="995"/>
        <w:gridCol w:w="995"/>
        <w:gridCol w:w="996"/>
        <w:gridCol w:w="995"/>
        <w:gridCol w:w="995"/>
        <w:gridCol w:w="995"/>
      </w:tblGrid>
      <w:tr w:rsidR="00F85414" w14:paraId="4A27BEF4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4D84B3A9" w14:textId="122078D0" w:rsidR="00F85414" w:rsidRPr="00F85414" w:rsidRDefault="00F85414" w:rsidP="0015264A">
            <w:pPr>
              <w:jc w:val="right"/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Size</w:t>
            </w:r>
          </w:p>
        </w:tc>
        <w:tc>
          <w:tcPr>
            <w:tcW w:w="850" w:type="dxa"/>
            <w:vMerge w:val="restart"/>
            <w:shd w:val="clear" w:color="auto" w:fill="7030A0"/>
          </w:tcPr>
          <w:p w14:paraId="76ED4085" w14:textId="5B448FBF" w:rsidR="00F85414" w:rsidRPr="00F85414" w:rsidRDefault="00F85414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1004" w:type="dxa"/>
            <w:vMerge w:val="restart"/>
            <w:shd w:val="clear" w:color="auto" w:fill="7030A0"/>
          </w:tcPr>
          <w:p w14:paraId="06D11E43" w14:textId="557E1E25" w:rsidR="00F85414" w:rsidRPr="00F85414" w:rsidRDefault="00F85414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995" w:type="dxa"/>
            <w:vMerge w:val="restart"/>
            <w:shd w:val="clear" w:color="auto" w:fill="7030A0"/>
          </w:tcPr>
          <w:p w14:paraId="1F82B234" w14:textId="7BE537F3" w:rsidR="00F85414" w:rsidRPr="00F85414" w:rsidRDefault="00F85414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995" w:type="dxa"/>
            <w:vMerge w:val="restart"/>
            <w:shd w:val="clear" w:color="auto" w:fill="7030A0"/>
          </w:tcPr>
          <w:p w14:paraId="73FB41C4" w14:textId="25F9D203" w:rsidR="00F85414" w:rsidRPr="00F85414" w:rsidRDefault="00F85414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995" w:type="dxa"/>
            <w:vMerge w:val="restart"/>
            <w:shd w:val="clear" w:color="auto" w:fill="7030A0"/>
          </w:tcPr>
          <w:p w14:paraId="0916E3FC" w14:textId="7687AA25" w:rsidR="00F85414" w:rsidRPr="00F85414" w:rsidRDefault="00F85414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16</w:t>
            </w:r>
          </w:p>
        </w:tc>
        <w:tc>
          <w:tcPr>
            <w:tcW w:w="996" w:type="dxa"/>
            <w:vMerge w:val="restart"/>
            <w:shd w:val="clear" w:color="auto" w:fill="7030A0"/>
          </w:tcPr>
          <w:p w14:paraId="4E34DDB0" w14:textId="76307723" w:rsidR="00F85414" w:rsidRPr="00F85414" w:rsidRDefault="00F85414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18</w:t>
            </w:r>
          </w:p>
        </w:tc>
        <w:tc>
          <w:tcPr>
            <w:tcW w:w="995" w:type="dxa"/>
            <w:vMerge w:val="restart"/>
            <w:shd w:val="clear" w:color="auto" w:fill="7030A0"/>
          </w:tcPr>
          <w:p w14:paraId="5D298A0B" w14:textId="16034F2A" w:rsidR="00F85414" w:rsidRPr="00F85414" w:rsidRDefault="00F85414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20</w:t>
            </w:r>
          </w:p>
        </w:tc>
        <w:tc>
          <w:tcPr>
            <w:tcW w:w="995" w:type="dxa"/>
            <w:vMerge w:val="restart"/>
            <w:shd w:val="clear" w:color="auto" w:fill="7030A0"/>
          </w:tcPr>
          <w:p w14:paraId="1DA1B16C" w14:textId="451B9A48" w:rsidR="00F85414" w:rsidRPr="00F85414" w:rsidRDefault="00F85414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22</w:t>
            </w:r>
          </w:p>
        </w:tc>
        <w:tc>
          <w:tcPr>
            <w:tcW w:w="995" w:type="dxa"/>
            <w:vMerge w:val="restart"/>
            <w:shd w:val="clear" w:color="auto" w:fill="7030A0"/>
          </w:tcPr>
          <w:p w14:paraId="5F204583" w14:textId="7EB2B2A7" w:rsidR="00F85414" w:rsidRPr="00F85414" w:rsidRDefault="00F85414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24</w:t>
            </w:r>
          </w:p>
        </w:tc>
      </w:tr>
      <w:tr w:rsidR="00F85414" w14:paraId="60B02096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1090900C" w14:textId="29BD9D07" w:rsidR="00F85414" w:rsidRPr="00F85414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Colour</w:t>
            </w:r>
          </w:p>
        </w:tc>
        <w:tc>
          <w:tcPr>
            <w:tcW w:w="850" w:type="dxa"/>
            <w:vMerge/>
            <w:shd w:val="clear" w:color="auto" w:fill="7030A0"/>
          </w:tcPr>
          <w:p w14:paraId="14F2DD53" w14:textId="77777777" w:rsidR="00F85414" w:rsidRDefault="00F85414" w:rsidP="002A648D"/>
        </w:tc>
        <w:tc>
          <w:tcPr>
            <w:tcW w:w="1004" w:type="dxa"/>
            <w:vMerge/>
            <w:shd w:val="clear" w:color="auto" w:fill="7030A0"/>
          </w:tcPr>
          <w:p w14:paraId="44217F23" w14:textId="77777777" w:rsidR="00F85414" w:rsidRDefault="00F85414" w:rsidP="002A648D"/>
        </w:tc>
        <w:tc>
          <w:tcPr>
            <w:tcW w:w="995" w:type="dxa"/>
            <w:vMerge/>
            <w:shd w:val="clear" w:color="auto" w:fill="7030A0"/>
          </w:tcPr>
          <w:p w14:paraId="54172E37" w14:textId="77777777" w:rsidR="00F85414" w:rsidRDefault="00F85414" w:rsidP="002A648D"/>
        </w:tc>
        <w:tc>
          <w:tcPr>
            <w:tcW w:w="995" w:type="dxa"/>
            <w:vMerge/>
            <w:shd w:val="clear" w:color="auto" w:fill="7030A0"/>
          </w:tcPr>
          <w:p w14:paraId="1854DF48" w14:textId="77777777" w:rsidR="00F85414" w:rsidRDefault="00F85414" w:rsidP="002A648D"/>
        </w:tc>
        <w:tc>
          <w:tcPr>
            <w:tcW w:w="995" w:type="dxa"/>
            <w:vMerge/>
            <w:shd w:val="clear" w:color="auto" w:fill="7030A0"/>
          </w:tcPr>
          <w:p w14:paraId="0B0684D5" w14:textId="77777777" w:rsidR="00F85414" w:rsidRDefault="00F85414" w:rsidP="002A648D"/>
        </w:tc>
        <w:tc>
          <w:tcPr>
            <w:tcW w:w="996" w:type="dxa"/>
            <w:vMerge/>
            <w:shd w:val="clear" w:color="auto" w:fill="7030A0"/>
          </w:tcPr>
          <w:p w14:paraId="14229149" w14:textId="77777777" w:rsidR="00F85414" w:rsidRDefault="00F85414" w:rsidP="002A648D"/>
        </w:tc>
        <w:tc>
          <w:tcPr>
            <w:tcW w:w="995" w:type="dxa"/>
            <w:vMerge/>
            <w:shd w:val="clear" w:color="auto" w:fill="7030A0"/>
          </w:tcPr>
          <w:p w14:paraId="0D2C4FF3" w14:textId="77777777" w:rsidR="00F85414" w:rsidRDefault="00F85414" w:rsidP="002A648D"/>
        </w:tc>
        <w:tc>
          <w:tcPr>
            <w:tcW w:w="995" w:type="dxa"/>
            <w:vMerge/>
            <w:shd w:val="clear" w:color="auto" w:fill="7030A0"/>
          </w:tcPr>
          <w:p w14:paraId="7803DA1E" w14:textId="77777777" w:rsidR="00F85414" w:rsidRDefault="00F85414" w:rsidP="002A648D"/>
        </w:tc>
        <w:tc>
          <w:tcPr>
            <w:tcW w:w="995" w:type="dxa"/>
            <w:vMerge/>
            <w:shd w:val="clear" w:color="auto" w:fill="7030A0"/>
          </w:tcPr>
          <w:p w14:paraId="46D39D9F" w14:textId="77777777" w:rsidR="00F85414" w:rsidRDefault="00F85414" w:rsidP="002A648D"/>
        </w:tc>
      </w:tr>
      <w:tr w:rsidR="00F85414" w:rsidRPr="0015264A" w14:paraId="212AA247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71D58528" w14:textId="15B208FC" w:rsidR="00F85414" w:rsidRPr="00F85414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Black / Aqua</w:t>
            </w:r>
          </w:p>
        </w:tc>
        <w:tc>
          <w:tcPr>
            <w:tcW w:w="850" w:type="dxa"/>
          </w:tcPr>
          <w:p w14:paraId="27624CAA" w14:textId="77777777" w:rsidR="00F85414" w:rsidRPr="00472F55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04" w:type="dxa"/>
          </w:tcPr>
          <w:p w14:paraId="0123D66D" w14:textId="77777777" w:rsidR="00F85414" w:rsidRPr="00472F55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5" w:type="dxa"/>
          </w:tcPr>
          <w:p w14:paraId="56E5BDB5" w14:textId="77777777" w:rsidR="00F85414" w:rsidRPr="00472F55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5" w:type="dxa"/>
          </w:tcPr>
          <w:p w14:paraId="46ABA5BE" w14:textId="77777777" w:rsidR="00F85414" w:rsidRPr="00472F55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5" w:type="dxa"/>
          </w:tcPr>
          <w:p w14:paraId="420238EC" w14:textId="77777777" w:rsidR="00F85414" w:rsidRPr="00472F55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6" w:type="dxa"/>
          </w:tcPr>
          <w:p w14:paraId="6A4E99D6" w14:textId="77777777" w:rsidR="00F85414" w:rsidRPr="00472F55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5" w:type="dxa"/>
          </w:tcPr>
          <w:p w14:paraId="64709A5B" w14:textId="77777777" w:rsidR="00F85414" w:rsidRPr="00472F55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5" w:type="dxa"/>
          </w:tcPr>
          <w:p w14:paraId="4EDE7950" w14:textId="77777777" w:rsidR="00F85414" w:rsidRPr="00472F55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5" w:type="dxa"/>
          </w:tcPr>
          <w:p w14:paraId="47E0CD40" w14:textId="77777777" w:rsidR="00F85414" w:rsidRPr="00472F55" w:rsidRDefault="00F85414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F85414" w14:paraId="7F9D0165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7BA052C2" w14:textId="38186236" w:rsidR="00F85414" w:rsidRPr="00F85414" w:rsidRDefault="00F85414" w:rsidP="0015264A">
            <w:pPr>
              <w:rPr>
                <w:color w:val="FFFFFF" w:themeColor="background1"/>
                <w:sz w:val="20"/>
                <w:szCs w:val="20"/>
              </w:rPr>
            </w:pPr>
            <w:r w:rsidRPr="00F85414">
              <w:rPr>
                <w:color w:val="FFFFFF" w:themeColor="background1"/>
                <w:sz w:val="20"/>
                <w:szCs w:val="20"/>
              </w:rPr>
              <w:t>Black</w:t>
            </w:r>
            <w:r>
              <w:rPr>
                <w:color w:val="FFFFFF" w:themeColor="background1"/>
                <w:sz w:val="20"/>
                <w:szCs w:val="20"/>
              </w:rPr>
              <w:t xml:space="preserve"> / Ash</w:t>
            </w:r>
          </w:p>
        </w:tc>
        <w:tc>
          <w:tcPr>
            <w:tcW w:w="850" w:type="dxa"/>
          </w:tcPr>
          <w:p w14:paraId="5093DBEE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53691240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0EE0476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62DC2DD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499614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6B354FDB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74582CF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0B841F3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7C6DFC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F85414" w14:paraId="6EA365C2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454B6D89" w14:textId="5FD61865" w:rsidR="00F85414" w:rsidRPr="00F85414" w:rsidRDefault="00F85414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Black / Gold</w:t>
            </w:r>
          </w:p>
        </w:tc>
        <w:tc>
          <w:tcPr>
            <w:tcW w:w="850" w:type="dxa"/>
          </w:tcPr>
          <w:p w14:paraId="79B605B2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5705713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6D4B55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93D1E66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8C4027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029ED5FD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284071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E105EA3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50B71ED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F85414" w14:paraId="7B21C18A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0D83AA35" w14:textId="7F3A1270" w:rsidR="00F85414" w:rsidRPr="00F85414" w:rsidRDefault="00F85414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Black / Red</w:t>
            </w:r>
          </w:p>
        </w:tc>
        <w:tc>
          <w:tcPr>
            <w:tcW w:w="850" w:type="dxa"/>
          </w:tcPr>
          <w:p w14:paraId="0F2567EF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2910E38A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7F5E2F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F10587E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11FE045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2EEB92B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E67E2DA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2768869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85BD4FF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F85414" w14:paraId="677EC361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590AB29C" w14:textId="55BA327C" w:rsidR="00F85414" w:rsidRPr="00F85414" w:rsidRDefault="00F85414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Black / White</w:t>
            </w:r>
          </w:p>
        </w:tc>
        <w:tc>
          <w:tcPr>
            <w:tcW w:w="850" w:type="dxa"/>
          </w:tcPr>
          <w:p w14:paraId="0A72DEAC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73D51159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0076B42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7AA9A6B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6F2D3BC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5CB1BD78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9BE8D45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E3E6065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A04AB62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F85414" w14:paraId="4EAE99D5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051A4552" w14:textId="271628EF" w:rsidR="00F85414" w:rsidRPr="00F85414" w:rsidRDefault="00F85414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Bottle Green / Gold</w:t>
            </w:r>
          </w:p>
        </w:tc>
        <w:tc>
          <w:tcPr>
            <w:tcW w:w="850" w:type="dxa"/>
          </w:tcPr>
          <w:p w14:paraId="5BE20F8A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0A7AF62E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A42FC68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6D9F660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2CD9D7C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351F8B5E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6326F8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7ECD0AE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30E5FC1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F85414" w14:paraId="08CD1972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1B505593" w14:textId="575797E1" w:rsidR="00F85414" w:rsidRPr="00C13038" w:rsidRDefault="00472F55" w:rsidP="0015264A">
            <w:pPr>
              <w:rPr>
                <w:color w:val="FFFFFF" w:themeColor="background1"/>
                <w:sz w:val="18"/>
                <w:szCs w:val="18"/>
              </w:rPr>
            </w:pPr>
            <w:proofErr w:type="gramStart"/>
            <w:r w:rsidRPr="00C13038">
              <w:rPr>
                <w:color w:val="FFFFFF" w:themeColor="background1"/>
                <w:sz w:val="18"/>
                <w:szCs w:val="18"/>
              </w:rPr>
              <w:t>Emerald Green</w:t>
            </w:r>
            <w:proofErr w:type="gramEnd"/>
            <w:r w:rsidRPr="00C13038">
              <w:rPr>
                <w:color w:val="FFFFFF" w:themeColor="background1"/>
                <w:sz w:val="18"/>
                <w:szCs w:val="18"/>
              </w:rPr>
              <w:t xml:space="preserve"> / White</w:t>
            </w:r>
          </w:p>
        </w:tc>
        <w:tc>
          <w:tcPr>
            <w:tcW w:w="850" w:type="dxa"/>
          </w:tcPr>
          <w:p w14:paraId="73EFB008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4D41159F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4E75232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9493569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892D08B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53571E57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033D223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F115D15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82CDCB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F85414" w14:paraId="6E37EFEB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3F55E695" w14:textId="36D3F008" w:rsidR="00F85414" w:rsidRPr="00F85414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Hot Pink / White</w:t>
            </w:r>
          </w:p>
        </w:tc>
        <w:tc>
          <w:tcPr>
            <w:tcW w:w="850" w:type="dxa"/>
          </w:tcPr>
          <w:p w14:paraId="5D7BB67F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6E15143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9B50893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116C8A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21C223C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5C5A059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494D7EF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D2CA525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4C8548F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F85414" w14:paraId="45E73F2D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72FBF657" w14:textId="5F743AB7" w:rsidR="00F85414" w:rsidRPr="00F85414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Maroon / White</w:t>
            </w:r>
          </w:p>
        </w:tc>
        <w:tc>
          <w:tcPr>
            <w:tcW w:w="850" w:type="dxa"/>
          </w:tcPr>
          <w:p w14:paraId="47265E11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25F392C3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C51FB7D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029AA2D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97249EE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508AF12C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D530A49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5BE8289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8A2B0E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F85414" w14:paraId="124E7FE2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536F891F" w14:textId="4B6B41F5" w:rsidR="00F85414" w:rsidRPr="00F85414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 Blue / Aqua</w:t>
            </w:r>
          </w:p>
        </w:tc>
        <w:tc>
          <w:tcPr>
            <w:tcW w:w="850" w:type="dxa"/>
          </w:tcPr>
          <w:p w14:paraId="78EC5A0D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1E47A53A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D9A695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7C78B63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D3B46EE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161CFCDE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11D9368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6ACF6EB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4894BD9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F85414" w14:paraId="14E94286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688CB7F2" w14:textId="50BF6428" w:rsidR="00F85414" w:rsidRPr="00F85414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 Blue / Gold</w:t>
            </w:r>
          </w:p>
        </w:tc>
        <w:tc>
          <w:tcPr>
            <w:tcW w:w="850" w:type="dxa"/>
          </w:tcPr>
          <w:p w14:paraId="7979BD9D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4E6C3628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8667BC4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EA6E2DE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35A6897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1E6B5222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63A9DB3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1C08A1B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27F22D9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F85414" w14:paraId="6DB6083B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53A9CB72" w14:textId="12513DAB" w:rsidR="00F85414" w:rsidRPr="00F85414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 Blue / Red</w:t>
            </w:r>
          </w:p>
        </w:tc>
        <w:tc>
          <w:tcPr>
            <w:tcW w:w="850" w:type="dxa"/>
          </w:tcPr>
          <w:p w14:paraId="33EEBA2B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6868D0B8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81C1F87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9F23B1D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CD27C70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21FC914F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15F3526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C86EE82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F78ED3C" w14:textId="77777777" w:rsidR="00F85414" w:rsidRPr="00472F55" w:rsidRDefault="00F85414" w:rsidP="0015264A">
            <w:pPr>
              <w:rPr>
                <w:sz w:val="20"/>
                <w:szCs w:val="20"/>
              </w:rPr>
            </w:pPr>
          </w:p>
        </w:tc>
      </w:tr>
      <w:tr w:rsidR="00472F55" w14:paraId="16844A2E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53F20B8D" w14:textId="03300FFE" w:rsidR="00472F55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 Blue/ Sky Blue</w:t>
            </w:r>
          </w:p>
        </w:tc>
        <w:tc>
          <w:tcPr>
            <w:tcW w:w="850" w:type="dxa"/>
          </w:tcPr>
          <w:p w14:paraId="07B1FC8A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5231E537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F3359D4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009F49A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8F9A8F0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0CD2D5BC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F5E38E9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CB9EB2F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38027D0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</w:tr>
      <w:tr w:rsidR="00472F55" w14:paraId="38CA5017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58F3B54B" w14:textId="4373B699" w:rsidR="00472F55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 Blue / White</w:t>
            </w:r>
          </w:p>
        </w:tc>
        <w:tc>
          <w:tcPr>
            <w:tcW w:w="850" w:type="dxa"/>
          </w:tcPr>
          <w:p w14:paraId="187ED790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55207691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9718EE9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484729C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82DAF14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2BA25507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DA4C151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498F6C1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B3EF1AC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</w:tr>
      <w:tr w:rsidR="00472F55" w14:paraId="617F2C99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73C567CF" w14:textId="746B9F39" w:rsidR="00472F55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Red / White</w:t>
            </w:r>
          </w:p>
        </w:tc>
        <w:tc>
          <w:tcPr>
            <w:tcW w:w="850" w:type="dxa"/>
          </w:tcPr>
          <w:p w14:paraId="772C762B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7FBE4721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1BBB267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8B7E52B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1DF94F7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19628241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32BA5C4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C834C35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40F7EC6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</w:tr>
      <w:tr w:rsidR="00472F55" w14:paraId="5F67BE7E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7382D269" w14:textId="12EEE9BB" w:rsidR="00472F55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Royal Blue / Gold</w:t>
            </w:r>
          </w:p>
        </w:tc>
        <w:tc>
          <w:tcPr>
            <w:tcW w:w="850" w:type="dxa"/>
          </w:tcPr>
          <w:p w14:paraId="7CCEE8F9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28CC88C7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9A7F88F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BF75D9D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BCF3DCE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0882E5A6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0B0D4AB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ADB62E9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D6E66BB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</w:tr>
      <w:tr w:rsidR="00472F55" w14:paraId="06E48EAA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4103E1B4" w14:textId="506FBA2A" w:rsidR="00472F55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Royal Blue / White</w:t>
            </w:r>
          </w:p>
        </w:tc>
        <w:tc>
          <w:tcPr>
            <w:tcW w:w="850" w:type="dxa"/>
          </w:tcPr>
          <w:p w14:paraId="4CF67EC5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276A373D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0D5F9AD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BD82583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E23C6E4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4D91EA6D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1DB2A04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FE7D429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BC31AB5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</w:tr>
      <w:tr w:rsidR="00472F55" w14:paraId="09C74414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04EA7586" w14:textId="02C54DE0" w:rsidR="00472F55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White / Light Green</w:t>
            </w:r>
          </w:p>
        </w:tc>
        <w:tc>
          <w:tcPr>
            <w:tcW w:w="850" w:type="dxa"/>
          </w:tcPr>
          <w:p w14:paraId="31AB512D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1455E75E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E99C795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C8A6F14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5D424D6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46960606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471FDAF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41DCC76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63992F3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</w:tr>
      <w:tr w:rsidR="00472F55" w14:paraId="6093D751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623FC071" w14:textId="159DA306" w:rsidR="00472F55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White / Navy Blue</w:t>
            </w:r>
          </w:p>
        </w:tc>
        <w:tc>
          <w:tcPr>
            <w:tcW w:w="850" w:type="dxa"/>
          </w:tcPr>
          <w:p w14:paraId="42C69301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5702730A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4043322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02A536E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2CF5FA6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18956875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6D509D3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5E6BBC5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FBE3F6C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</w:tr>
      <w:tr w:rsidR="00472F55" w14:paraId="47B12A80" w14:textId="77777777" w:rsidTr="00C13038">
        <w:trPr>
          <w:cantSplit/>
          <w:trHeight w:val="243"/>
        </w:trPr>
        <w:tc>
          <w:tcPr>
            <w:tcW w:w="1980" w:type="dxa"/>
            <w:shd w:val="clear" w:color="auto" w:fill="7030A0"/>
          </w:tcPr>
          <w:p w14:paraId="66E40054" w14:textId="4228F597" w:rsidR="00472F55" w:rsidRDefault="00472F55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White / Red</w:t>
            </w:r>
          </w:p>
        </w:tc>
        <w:tc>
          <w:tcPr>
            <w:tcW w:w="850" w:type="dxa"/>
          </w:tcPr>
          <w:p w14:paraId="53ED7333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</w:tcPr>
          <w:p w14:paraId="57695FD1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08DAB2C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5EC6D15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A219E03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14:paraId="26B7C729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3604336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EFF6E38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8344112" w14:textId="77777777" w:rsidR="00472F55" w:rsidRPr="00472F55" w:rsidRDefault="00472F55" w:rsidP="0015264A">
            <w:pPr>
              <w:rPr>
                <w:sz w:val="20"/>
                <w:szCs w:val="20"/>
              </w:rPr>
            </w:pPr>
          </w:p>
        </w:tc>
      </w:tr>
    </w:tbl>
    <w:p w14:paraId="69986AB6" w14:textId="77777777" w:rsidR="00806FF3" w:rsidRPr="00562601" w:rsidRDefault="00806FF3" w:rsidP="002A648D"/>
    <w:sectPr w:rsidR="00806FF3" w:rsidRPr="00562601" w:rsidSect="00A25A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A31D9" w14:textId="77777777" w:rsidR="00ED5BC0" w:rsidRDefault="00ED5BC0" w:rsidP="00650259">
      <w:pPr>
        <w:spacing w:line="240" w:lineRule="auto"/>
      </w:pPr>
      <w:r>
        <w:separator/>
      </w:r>
    </w:p>
  </w:endnote>
  <w:endnote w:type="continuationSeparator" w:id="0">
    <w:p w14:paraId="5C52891D" w14:textId="77777777" w:rsidR="00ED5BC0" w:rsidRDefault="00ED5BC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2D745D-B7E8-4D5D-9BB3-A28AB4FFE4D0}"/>
    <w:embedBold r:id="rId2" w:fontKey="{BA339EA4-00B8-49D9-BEA1-8A1B316EC681}"/>
    <w:embedItalic r:id="rId3" w:fontKey="{2EC2BA95-4460-4684-AAA9-F24FFDF93B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7832259-47B2-47FC-8DE7-6C684D985355}"/>
    <w:embedBold r:id="rId5" w:fontKey="{8E8D9A98-3DE2-4EC5-8A4F-916F930C9D33}"/>
    <w:embedItalic r:id="rId6" w:fontKey="{9824B625-DC8B-4A11-8891-95E76085662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A667F77-9320-46AF-AAEE-4902D5E38D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D20FD61-F92A-4E59-B00C-2665DF751A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151D6" w14:textId="77777777" w:rsidR="00661E10" w:rsidRDefault="00661E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F5988" w14:textId="77777777" w:rsidR="00661E10" w:rsidRDefault="00661E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6BE24" w14:textId="77777777" w:rsidR="00ED5BC0" w:rsidRDefault="00ED5BC0" w:rsidP="00650259">
      <w:pPr>
        <w:spacing w:line="240" w:lineRule="auto"/>
      </w:pPr>
      <w:r>
        <w:separator/>
      </w:r>
    </w:p>
  </w:footnote>
  <w:footnote w:type="continuationSeparator" w:id="0">
    <w:p w14:paraId="774A755F" w14:textId="77777777" w:rsidR="00ED5BC0" w:rsidRDefault="00ED5BC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556DB" w14:textId="77777777" w:rsidR="00661E10" w:rsidRDefault="00661E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10E6E9E5" w:rsidR="00562601" w:rsidRPr="002B69B4" w:rsidRDefault="006118C7" w:rsidP="00661E10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25A14">
            <w:t>Ladies</w:t>
          </w:r>
          <w:r w:rsidR="0015264A">
            <w:t xml:space="preserve"> </w:t>
          </w:r>
          <w:r w:rsidR="00F85414">
            <w:t>Legend</w:t>
          </w:r>
          <w:r w:rsidR="0015264A">
            <w:t xml:space="preserve"> </w:t>
          </w:r>
          <w:r>
            <w:t>Polo 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49E35" w14:textId="77777777" w:rsidR="00661E10" w:rsidRDefault="00661E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5C88"/>
    <w:rsid w:val="0015264A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72F55"/>
    <w:rsid w:val="00487D2D"/>
    <w:rsid w:val="004D41C9"/>
    <w:rsid w:val="004D5D62"/>
    <w:rsid w:val="005112D0"/>
    <w:rsid w:val="00562601"/>
    <w:rsid w:val="0057256E"/>
    <w:rsid w:val="00577E06"/>
    <w:rsid w:val="00580B4A"/>
    <w:rsid w:val="00582B1C"/>
    <w:rsid w:val="005A3BF7"/>
    <w:rsid w:val="005C61BE"/>
    <w:rsid w:val="005F2035"/>
    <w:rsid w:val="005F7990"/>
    <w:rsid w:val="006118C7"/>
    <w:rsid w:val="006250A2"/>
    <w:rsid w:val="0063739C"/>
    <w:rsid w:val="00650259"/>
    <w:rsid w:val="00661E10"/>
    <w:rsid w:val="00770F25"/>
    <w:rsid w:val="00787DD4"/>
    <w:rsid w:val="007A35A8"/>
    <w:rsid w:val="007B0A85"/>
    <w:rsid w:val="007C6A52"/>
    <w:rsid w:val="00806FF3"/>
    <w:rsid w:val="0082043E"/>
    <w:rsid w:val="008D1EDF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62EE"/>
    <w:rsid w:val="00C003BA"/>
    <w:rsid w:val="00C13038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D5BC0"/>
    <w:rsid w:val="00EE3054"/>
    <w:rsid w:val="00F00606"/>
    <w:rsid w:val="00F01256"/>
    <w:rsid w:val="00F476C7"/>
    <w:rsid w:val="00F5418C"/>
    <w:rsid w:val="00F549BE"/>
    <w:rsid w:val="00F85414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F7698D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F7698D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F7698D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F7698D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3E2069"/>
    <w:rsid w:val="00580B4A"/>
    <w:rsid w:val="005C2F22"/>
    <w:rsid w:val="005D37A8"/>
    <w:rsid w:val="00F476C7"/>
    <w:rsid w:val="00F7698D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32</TotalTime>
  <Pages>1</Pages>
  <Words>141</Words>
  <Characters>495</Characters>
  <Application>Microsoft Office Word</Application>
  <DocSecurity>0</DocSecurity>
  <Lines>495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3</cp:revision>
  <dcterms:created xsi:type="dcterms:W3CDTF">2026-03-24T08:41:00Z</dcterms:created>
  <dcterms:modified xsi:type="dcterms:W3CDTF">2026-03-26T11:52:00Z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