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5"/>
        <w:gridCol w:w="9225"/>
      </w:tblGrid>
      <w:tr w:rsidR="002A4ED5" w:rsidRPr="002A4ED5" w14:paraId="61036C8B" w14:textId="77777777" w:rsidTr="002A4ED5">
        <w:sdt>
          <w:sdtPr>
            <w:id w:val="415748049"/>
            <w:placeholder>
              <w:docPart w:val="DA4279E722AB4E52BC896465E485480B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786F7248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6803F25" w14:textId="77777777" w:rsidR="002A4ED5" w:rsidRPr="002A4ED5" w:rsidRDefault="002A4ED5" w:rsidP="002A4ED5"/>
        </w:tc>
      </w:tr>
      <w:tr w:rsidR="002A4ED5" w:rsidRPr="002A4ED5" w14:paraId="7B558724" w14:textId="77777777" w:rsidTr="002A4ED5">
        <w:sdt>
          <w:sdtPr>
            <w:id w:val="1692185716"/>
            <w:placeholder>
              <w:docPart w:val="618EC692BBDB45BBB4B4E4005D876A10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B68053C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09DA87D" w14:textId="77777777" w:rsidR="002A4ED5" w:rsidRPr="002A4ED5" w:rsidRDefault="002A4ED5" w:rsidP="002A4ED5"/>
        </w:tc>
      </w:tr>
      <w:tr w:rsidR="002A4ED5" w:rsidRPr="002A4ED5" w14:paraId="7085C1E7" w14:textId="77777777" w:rsidTr="002A4ED5">
        <w:sdt>
          <w:sdtPr>
            <w:id w:val="639315362"/>
            <w:placeholder>
              <w:docPart w:val="AE87222ED605456FA06DB11E1B50FCE2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1B2E7813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0C13E74" w14:textId="77777777" w:rsidR="002A4ED5" w:rsidRPr="002A4ED5" w:rsidRDefault="002A4ED5" w:rsidP="002A4ED5"/>
        </w:tc>
      </w:tr>
      <w:tr w:rsidR="002A4ED5" w:rsidRPr="002A4ED5" w14:paraId="2AEDAD2C" w14:textId="77777777" w:rsidTr="002A4ED5">
        <w:sdt>
          <w:sdtPr>
            <w:id w:val="1062217057"/>
            <w:placeholder>
              <w:docPart w:val="0BED9D2E3456456D9374023FEC388C3E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66CABFC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0EC022" w14:textId="77777777" w:rsidR="002A4ED5" w:rsidRPr="002A4ED5" w:rsidRDefault="002A4ED5" w:rsidP="002A4ED5"/>
        </w:tc>
      </w:tr>
      <w:tr w:rsidR="002A4ED5" w:rsidRPr="002A4ED5" w14:paraId="2D720120" w14:textId="77777777" w:rsidTr="002A4ED5">
        <w:tc>
          <w:tcPr>
            <w:tcW w:w="729" w:type="pct"/>
            <w:vAlign w:val="bottom"/>
          </w:tcPr>
          <w:p w14:paraId="7B193C22" w14:textId="06673265" w:rsidR="002A4ED5" w:rsidRPr="002A4ED5" w:rsidRDefault="00A25A14" w:rsidP="002A4ED5">
            <w:r>
              <w:t>Order No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1224EBAD" w14:textId="77777777" w:rsidR="002A4ED5" w:rsidRPr="002A4ED5" w:rsidRDefault="002A4ED5" w:rsidP="002A4ED5"/>
        </w:tc>
      </w:tr>
    </w:tbl>
    <w:p w14:paraId="09A1E1B9" w14:textId="77777777" w:rsidR="00806FF3" w:rsidRDefault="00806FF3" w:rsidP="00562601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8"/>
        <w:gridCol w:w="943"/>
        <w:gridCol w:w="943"/>
        <w:gridCol w:w="977"/>
        <w:gridCol w:w="977"/>
        <w:gridCol w:w="977"/>
        <w:gridCol w:w="977"/>
        <w:gridCol w:w="977"/>
        <w:gridCol w:w="977"/>
        <w:gridCol w:w="977"/>
        <w:gridCol w:w="977"/>
      </w:tblGrid>
      <w:tr w:rsidR="0015264A" w14:paraId="4A27BEF4" w14:textId="77777777" w:rsidTr="008D1EDF">
        <w:trPr>
          <w:trHeight w:val="83"/>
        </w:trPr>
        <w:tc>
          <w:tcPr>
            <w:tcW w:w="1088" w:type="dxa"/>
            <w:shd w:val="clear" w:color="auto" w:fill="7030A0"/>
          </w:tcPr>
          <w:p w14:paraId="4D84B3A9" w14:textId="122078D0" w:rsidR="0015264A" w:rsidRPr="0015264A" w:rsidRDefault="0015264A" w:rsidP="0015264A">
            <w:pPr>
              <w:jc w:val="right"/>
              <w:rPr>
                <w:color w:val="FFFFFF" w:themeColor="background1"/>
              </w:rPr>
            </w:pPr>
            <w:r w:rsidRPr="0015264A">
              <w:rPr>
                <w:color w:val="FFFFFF" w:themeColor="background1"/>
              </w:rPr>
              <w:t>Size</w:t>
            </w:r>
          </w:p>
        </w:tc>
        <w:tc>
          <w:tcPr>
            <w:tcW w:w="943" w:type="dxa"/>
            <w:vMerge w:val="restart"/>
            <w:shd w:val="clear" w:color="auto" w:fill="7030A0"/>
          </w:tcPr>
          <w:p w14:paraId="76ED4085" w14:textId="24D12A94" w:rsidR="0015264A" w:rsidRPr="0015264A" w:rsidRDefault="0015264A" w:rsidP="0015264A">
            <w:pPr>
              <w:jc w:val="center"/>
              <w:rPr>
                <w:color w:val="FFFFFF" w:themeColor="background1"/>
              </w:rPr>
            </w:pPr>
            <w:r w:rsidRPr="0015264A">
              <w:rPr>
                <w:color w:val="FFFFFF" w:themeColor="background1"/>
              </w:rPr>
              <w:t>6</w:t>
            </w:r>
          </w:p>
        </w:tc>
        <w:tc>
          <w:tcPr>
            <w:tcW w:w="943" w:type="dxa"/>
            <w:vMerge w:val="restart"/>
            <w:shd w:val="clear" w:color="auto" w:fill="7030A0"/>
          </w:tcPr>
          <w:p w14:paraId="06D11E43" w14:textId="4FFC1032" w:rsidR="0015264A" w:rsidRPr="0015264A" w:rsidRDefault="0015264A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8</w:t>
            </w:r>
          </w:p>
        </w:tc>
        <w:tc>
          <w:tcPr>
            <w:tcW w:w="977" w:type="dxa"/>
            <w:vMerge w:val="restart"/>
            <w:shd w:val="clear" w:color="auto" w:fill="7030A0"/>
          </w:tcPr>
          <w:p w14:paraId="1F82B234" w14:textId="4C6192B7" w:rsidR="0015264A" w:rsidRPr="0015264A" w:rsidRDefault="0015264A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10</w:t>
            </w:r>
          </w:p>
        </w:tc>
        <w:tc>
          <w:tcPr>
            <w:tcW w:w="977" w:type="dxa"/>
            <w:vMerge w:val="restart"/>
            <w:shd w:val="clear" w:color="auto" w:fill="7030A0"/>
          </w:tcPr>
          <w:p w14:paraId="73FB41C4" w14:textId="62141081" w:rsidR="0015264A" w:rsidRPr="0015264A" w:rsidRDefault="0015264A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12</w:t>
            </w:r>
          </w:p>
        </w:tc>
        <w:tc>
          <w:tcPr>
            <w:tcW w:w="977" w:type="dxa"/>
            <w:vMerge w:val="restart"/>
            <w:shd w:val="clear" w:color="auto" w:fill="7030A0"/>
          </w:tcPr>
          <w:p w14:paraId="0916E3FC" w14:textId="7F42A54A" w:rsidR="0015264A" w:rsidRPr="0015264A" w:rsidRDefault="0015264A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14</w:t>
            </w:r>
          </w:p>
        </w:tc>
        <w:tc>
          <w:tcPr>
            <w:tcW w:w="977" w:type="dxa"/>
            <w:vMerge w:val="restart"/>
            <w:shd w:val="clear" w:color="auto" w:fill="7030A0"/>
          </w:tcPr>
          <w:p w14:paraId="4E34DDB0" w14:textId="41985791" w:rsidR="0015264A" w:rsidRPr="0015264A" w:rsidRDefault="0015264A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16</w:t>
            </w:r>
          </w:p>
        </w:tc>
        <w:tc>
          <w:tcPr>
            <w:tcW w:w="977" w:type="dxa"/>
            <w:vMerge w:val="restart"/>
            <w:shd w:val="clear" w:color="auto" w:fill="7030A0"/>
          </w:tcPr>
          <w:p w14:paraId="5D298A0B" w14:textId="7C1ABA21" w:rsidR="0015264A" w:rsidRPr="0015264A" w:rsidRDefault="0015264A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18</w:t>
            </w:r>
          </w:p>
        </w:tc>
        <w:tc>
          <w:tcPr>
            <w:tcW w:w="977" w:type="dxa"/>
            <w:vMerge w:val="restart"/>
            <w:shd w:val="clear" w:color="auto" w:fill="7030A0"/>
          </w:tcPr>
          <w:p w14:paraId="1DA1B16C" w14:textId="0AAE162D" w:rsidR="0015264A" w:rsidRPr="0015264A" w:rsidRDefault="0015264A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20</w:t>
            </w:r>
          </w:p>
        </w:tc>
        <w:tc>
          <w:tcPr>
            <w:tcW w:w="977" w:type="dxa"/>
            <w:vMerge w:val="restart"/>
            <w:shd w:val="clear" w:color="auto" w:fill="7030A0"/>
          </w:tcPr>
          <w:p w14:paraId="5F204583" w14:textId="29D841D5" w:rsidR="0015264A" w:rsidRPr="0015264A" w:rsidRDefault="0015264A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22</w:t>
            </w:r>
          </w:p>
        </w:tc>
        <w:tc>
          <w:tcPr>
            <w:tcW w:w="977" w:type="dxa"/>
            <w:vMerge w:val="restart"/>
            <w:shd w:val="clear" w:color="auto" w:fill="7030A0"/>
          </w:tcPr>
          <w:p w14:paraId="7417A527" w14:textId="1C93673D" w:rsidR="0015264A" w:rsidRPr="0015264A" w:rsidRDefault="0015264A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24</w:t>
            </w:r>
          </w:p>
        </w:tc>
      </w:tr>
      <w:tr w:rsidR="0015264A" w14:paraId="60B02096" w14:textId="77777777" w:rsidTr="008D1EDF">
        <w:trPr>
          <w:trHeight w:val="83"/>
        </w:trPr>
        <w:tc>
          <w:tcPr>
            <w:tcW w:w="1088" w:type="dxa"/>
            <w:shd w:val="clear" w:color="auto" w:fill="7030A0"/>
          </w:tcPr>
          <w:p w14:paraId="1090900C" w14:textId="29BD9D07" w:rsidR="0015264A" w:rsidRPr="0015264A" w:rsidRDefault="0015264A" w:rsidP="002A648D">
            <w:pPr>
              <w:rPr>
                <w:color w:val="FFFFFF" w:themeColor="background1"/>
              </w:rPr>
            </w:pPr>
            <w:r w:rsidRPr="0015264A">
              <w:rPr>
                <w:color w:val="FFFFFF" w:themeColor="background1"/>
              </w:rPr>
              <w:t>Colour</w:t>
            </w:r>
          </w:p>
        </w:tc>
        <w:tc>
          <w:tcPr>
            <w:tcW w:w="943" w:type="dxa"/>
            <w:vMerge/>
            <w:shd w:val="clear" w:color="auto" w:fill="7030A0"/>
          </w:tcPr>
          <w:p w14:paraId="14F2DD53" w14:textId="77777777" w:rsidR="0015264A" w:rsidRDefault="0015264A" w:rsidP="002A648D"/>
        </w:tc>
        <w:tc>
          <w:tcPr>
            <w:tcW w:w="943" w:type="dxa"/>
            <w:vMerge/>
            <w:shd w:val="clear" w:color="auto" w:fill="7030A0"/>
          </w:tcPr>
          <w:p w14:paraId="44217F23" w14:textId="77777777" w:rsidR="0015264A" w:rsidRDefault="0015264A" w:rsidP="002A648D"/>
        </w:tc>
        <w:tc>
          <w:tcPr>
            <w:tcW w:w="977" w:type="dxa"/>
            <w:vMerge/>
            <w:shd w:val="clear" w:color="auto" w:fill="7030A0"/>
          </w:tcPr>
          <w:p w14:paraId="54172E37" w14:textId="77777777" w:rsidR="0015264A" w:rsidRDefault="0015264A" w:rsidP="002A648D"/>
        </w:tc>
        <w:tc>
          <w:tcPr>
            <w:tcW w:w="977" w:type="dxa"/>
            <w:vMerge/>
            <w:shd w:val="clear" w:color="auto" w:fill="7030A0"/>
          </w:tcPr>
          <w:p w14:paraId="1854DF48" w14:textId="77777777" w:rsidR="0015264A" w:rsidRDefault="0015264A" w:rsidP="002A648D"/>
        </w:tc>
        <w:tc>
          <w:tcPr>
            <w:tcW w:w="977" w:type="dxa"/>
            <w:vMerge/>
            <w:shd w:val="clear" w:color="auto" w:fill="7030A0"/>
          </w:tcPr>
          <w:p w14:paraId="0B0684D5" w14:textId="77777777" w:rsidR="0015264A" w:rsidRDefault="0015264A" w:rsidP="002A648D"/>
        </w:tc>
        <w:tc>
          <w:tcPr>
            <w:tcW w:w="977" w:type="dxa"/>
            <w:vMerge/>
            <w:shd w:val="clear" w:color="auto" w:fill="7030A0"/>
          </w:tcPr>
          <w:p w14:paraId="14229149" w14:textId="77777777" w:rsidR="0015264A" w:rsidRDefault="0015264A" w:rsidP="002A648D"/>
        </w:tc>
        <w:tc>
          <w:tcPr>
            <w:tcW w:w="977" w:type="dxa"/>
            <w:vMerge/>
            <w:shd w:val="clear" w:color="auto" w:fill="7030A0"/>
          </w:tcPr>
          <w:p w14:paraId="0D2C4FF3" w14:textId="77777777" w:rsidR="0015264A" w:rsidRDefault="0015264A" w:rsidP="002A648D"/>
        </w:tc>
        <w:tc>
          <w:tcPr>
            <w:tcW w:w="977" w:type="dxa"/>
            <w:vMerge/>
            <w:shd w:val="clear" w:color="auto" w:fill="7030A0"/>
          </w:tcPr>
          <w:p w14:paraId="7803DA1E" w14:textId="77777777" w:rsidR="0015264A" w:rsidRDefault="0015264A" w:rsidP="002A648D"/>
        </w:tc>
        <w:tc>
          <w:tcPr>
            <w:tcW w:w="977" w:type="dxa"/>
            <w:vMerge/>
            <w:shd w:val="clear" w:color="auto" w:fill="7030A0"/>
          </w:tcPr>
          <w:p w14:paraId="46D39D9F" w14:textId="77777777" w:rsidR="0015264A" w:rsidRDefault="0015264A" w:rsidP="002A648D"/>
        </w:tc>
        <w:tc>
          <w:tcPr>
            <w:tcW w:w="977" w:type="dxa"/>
            <w:vMerge/>
            <w:shd w:val="clear" w:color="auto" w:fill="7030A0"/>
          </w:tcPr>
          <w:p w14:paraId="3F52A5D1" w14:textId="77777777" w:rsidR="0015264A" w:rsidRDefault="0015264A" w:rsidP="002A648D"/>
        </w:tc>
      </w:tr>
      <w:tr w:rsidR="0015264A" w:rsidRPr="0015264A" w14:paraId="212AA247" w14:textId="77777777" w:rsidTr="008D1EDF">
        <w:trPr>
          <w:trHeight w:val="292"/>
        </w:trPr>
        <w:tc>
          <w:tcPr>
            <w:tcW w:w="1088" w:type="dxa"/>
            <w:shd w:val="clear" w:color="auto" w:fill="7030A0"/>
          </w:tcPr>
          <w:p w14:paraId="71D58528" w14:textId="40EC29BB" w:rsidR="0015264A" w:rsidRPr="00A25A14" w:rsidRDefault="00A25A14" w:rsidP="002A648D">
            <w:pPr>
              <w:rPr>
                <w:color w:val="FFFFFF" w:themeColor="background1"/>
                <w:sz w:val="20"/>
                <w:szCs w:val="20"/>
              </w:rPr>
            </w:pPr>
            <w:r w:rsidRPr="00A25A14">
              <w:rPr>
                <w:color w:val="FFFFFF" w:themeColor="background1"/>
                <w:sz w:val="20"/>
                <w:szCs w:val="20"/>
              </w:rPr>
              <w:t>Aqua</w:t>
            </w:r>
          </w:p>
        </w:tc>
        <w:tc>
          <w:tcPr>
            <w:tcW w:w="943" w:type="dxa"/>
          </w:tcPr>
          <w:p w14:paraId="27624CAA" w14:textId="77777777" w:rsidR="0015264A" w:rsidRPr="0015264A" w:rsidRDefault="0015264A" w:rsidP="002A648D">
            <w:pPr>
              <w:rPr>
                <w:color w:val="FFFFFF" w:themeColor="background1"/>
              </w:rPr>
            </w:pPr>
          </w:p>
        </w:tc>
        <w:tc>
          <w:tcPr>
            <w:tcW w:w="943" w:type="dxa"/>
          </w:tcPr>
          <w:p w14:paraId="0123D66D" w14:textId="77777777" w:rsidR="0015264A" w:rsidRPr="0015264A" w:rsidRDefault="0015264A" w:rsidP="002A648D">
            <w:pPr>
              <w:rPr>
                <w:color w:val="FFFFFF" w:themeColor="background1"/>
              </w:rPr>
            </w:pPr>
          </w:p>
        </w:tc>
        <w:tc>
          <w:tcPr>
            <w:tcW w:w="977" w:type="dxa"/>
          </w:tcPr>
          <w:p w14:paraId="56E5BDB5" w14:textId="77777777" w:rsidR="0015264A" w:rsidRPr="0015264A" w:rsidRDefault="0015264A" w:rsidP="002A648D">
            <w:pPr>
              <w:rPr>
                <w:color w:val="FFFFFF" w:themeColor="background1"/>
              </w:rPr>
            </w:pPr>
          </w:p>
        </w:tc>
        <w:tc>
          <w:tcPr>
            <w:tcW w:w="977" w:type="dxa"/>
          </w:tcPr>
          <w:p w14:paraId="46ABA5BE" w14:textId="77777777" w:rsidR="0015264A" w:rsidRPr="0015264A" w:rsidRDefault="0015264A" w:rsidP="002A648D">
            <w:pPr>
              <w:rPr>
                <w:color w:val="FFFFFF" w:themeColor="background1"/>
              </w:rPr>
            </w:pPr>
          </w:p>
        </w:tc>
        <w:tc>
          <w:tcPr>
            <w:tcW w:w="977" w:type="dxa"/>
          </w:tcPr>
          <w:p w14:paraId="420238EC" w14:textId="77777777" w:rsidR="0015264A" w:rsidRPr="0015264A" w:rsidRDefault="0015264A" w:rsidP="002A648D">
            <w:pPr>
              <w:rPr>
                <w:color w:val="FFFFFF" w:themeColor="background1"/>
              </w:rPr>
            </w:pPr>
          </w:p>
        </w:tc>
        <w:tc>
          <w:tcPr>
            <w:tcW w:w="977" w:type="dxa"/>
          </w:tcPr>
          <w:p w14:paraId="6A4E99D6" w14:textId="77777777" w:rsidR="0015264A" w:rsidRPr="0015264A" w:rsidRDefault="0015264A" w:rsidP="002A648D">
            <w:pPr>
              <w:rPr>
                <w:color w:val="FFFFFF" w:themeColor="background1"/>
              </w:rPr>
            </w:pPr>
          </w:p>
        </w:tc>
        <w:tc>
          <w:tcPr>
            <w:tcW w:w="977" w:type="dxa"/>
          </w:tcPr>
          <w:p w14:paraId="64709A5B" w14:textId="77777777" w:rsidR="0015264A" w:rsidRPr="0015264A" w:rsidRDefault="0015264A" w:rsidP="002A648D">
            <w:pPr>
              <w:rPr>
                <w:color w:val="FFFFFF" w:themeColor="background1"/>
              </w:rPr>
            </w:pPr>
          </w:p>
        </w:tc>
        <w:tc>
          <w:tcPr>
            <w:tcW w:w="977" w:type="dxa"/>
          </w:tcPr>
          <w:p w14:paraId="4EDE7950" w14:textId="77777777" w:rsidR="0015264A" w:rsidRPr="0015264A" w:rsidRDefault="0015264A" w:rsidP="002A648D">
            <w:pPr>
              <w:rPr>
                <w:color w:val="FFFFFF" w:themeColor="background1"/>
              </w:rPr>
            </w:pPr>
          </w:p>
        </w:tc>
        <w:tc>
          <w:tcPr>
            <w:tcW w:w="977" w:type="dxa"/>
          </w:tcPr>
          <w:p w14:paraId="47E0CD40" w14:textId="77777777" w:rsidR="0015264A" w:rsidRPr="0015264A" w:rsidRDefault="0015264A" w:rsidP="002A648D">
            <w:pPr>
              <w:rPr>
                <w:color w:val="FFFFFF" w:themeColor="background1"/>
              </w:rPr>
            </w:pPr>
          </w:p>
        </w:tc>
        <w:tc>
          <w:tcPr>
            <w:tcW w:w="977" w:type="dxa"/>
          </w:tcPr>
          <w:p w14:paraId="162EEC44" w14:textId="77777777" w:rsidR="0015264A" w:rsidRPr="0015264A" w:rsidRDefault="0015264A" w:rsidP="002A648D">
            <w:pPr>
              <w:rPr>
                <w:color w:val="FFFFFF" w:themeColor="background1"/>
              </w:rPr>
            </w:pPr>
          </w:p>
        </w:tc>
      </w:tr>
      <w:tr w:rsidR="0015264A" w14:paraId="7F9D0165" w14:textId="77777777" w:rsidTr="008D1EDF">
        <w:trPr>
          <w:trHeight w:val="297"/>
        </w:trPr>
        <w:tc>
          <w:tcPr>
            <w:tcW w:w="1088" w:type="dxa"/>
            <w:shd w:val="clear" w:color="auto" w:fill="7030A0"/>
          </w:tcPr>
          <w:p w14:paraId="7BA052C2" w14:textId="7EA3C4A2" w:rsidR="0015264A" w:rsidRPr="00A25A14" w:rsidRDefault="0015264A" w:rsidP="0015264A">
            <w:pPr>
              <w:rPr>
                <w:color w:val="FFFFFF" w:themeColor="background1"/>
                <w:sz w:val="20"/>
                <w:szCs w:val="20"/>
              </w:rPr>
            </w:pPr>
            <w:r w:rsidRPr="00A25A14">
              <w:rPr>
                <w:color w:val="FFFFFF" w:themeColor="background1"/>
                <w:sz w:val="20"/>
                <w:szCs w:val="20"/>
              </w:rPr>
              <w:t>Black</w:t>
            </w:r>
          </w:p>
        </w:tc>
        <w:tc>
          <w:tcPr>
            <w:tcW w:w="943" w:type="dxa"/>
          </w:tcPr>
          <w:p w14:paraId="5093DBEE" w14:textId="77777777" w:rsidR="0015264A" w:rsidRDefault="0015264A" w:rsidP="0015264A"/>
        </w:tc>
        <w:tc>
          <w:tcPr>
            <w:tcW w:w="943" w:type="dxa"/>
          </w:tcPr>
          <w:p w14:paraId="53691240" w14:textId="77777777" w:rsidR="0015264A" w:rsidRDefault="0015264A" w:rsidP="0015264A"/>
        </w:tc>
        <w:tc>
          <w:tcPr>
            <w:tcW w:w="977" w:type="dxa"/>
          </w:tcPr>
          <w:p w14:paraId="00EE0476" w14:textId="77777777" w:rsidR="0015264A" w:rsidRDefault="0015264A" w:rsidP="0015264A"/>
        </w:tc>
        <w:tc>
          <w:tcPr>
            <w:tcW w:w="977" w:type="dxa"/>
          </w:tcPr>
          <w:p w14:paraId="462DC2DD" w14:textId="77777777" w:rsidR="0015264A" w:rsidRDefault="0015264A" w:rsidP="0015264A"/>
        </w:tc>
        <w:tc>
          <w:tcPr>
            <w:tcW w:w="977" w:type="dxa"/>
          </w:tcPr>
          <w:p w14:paraId="64996144" w14:textId="77777777" w:rsidR="0015264A" w:rsidRDefault="0015264A" w:rsidP="0015264A"/>
        </w:tc>
        <w:tc>
          <w:tcPr>
            <w:tcW w:w="977" w:type="dxa"/>
          </w:tcPr>
          <w:p w14:paraId="6B354FDB" w14:textId="77777777" w:rsidR="0015264A" w:rsidRDefault="0015264A" w:rsidP="0015264A"/>
        </w:tc>
        <w:tc>
          <w:tcPr>
            <w:tcW w:w="977" w:type="dxa"/>
          </w:tcPr>
          <w:p w14:paraId="774582CF" w14:textId="77777777" w:rsidR="0015264A" w:rsidRDefault="0015264A" w:rsidP="0015264A"/>
        </w:tc>
        <w:tc>
          <w:tcPr>
            <w:tcW w:w="977" w:type="dxa"/>
          </w:tcPr>
          <w:p w14:paraId="40B841F3" w14:textId="77777777" w:rsidR="0015264A" w:rsidRDefault="0015264A" w:rsidP="0015264A"/>
        </w:tc>
        <w:tc>
          <w:tcPr>
            <w:tcW w:w="977" w:type="dxa"/>
          </w:tcPr>
          <w:p w14:paraId="77C6DFC4" w14:textId="77777777" w:rsidR="0015264A" w:rsidRDefault="0015264A" w:rsidP="0015264A"/>
        </w:tc>
        <w:tc>
          <w:tcPr>
            <w:tcW w:w="977" w:type="dxa"/>
          </w:tcPr>
          <w:p w14:paraId="23834FE6" w14:textId="77777777" w:rsidR="0015264A" w:rsidRDefault="0015264A" w:rsidP="0015264A"/>
        </w:tc>
      </w:tr>
      <w:tr w:rsidR="0015264A" w14:paraId="6EA365C2" w14:textId="77777777" w:rsidTr="008D1EDF">
        <w:trPr>
          <w:trHeight w:val="297"/>
        </w:trPr>
        <w:tc>
          <w:tcPr>
            <w:tcW w:w="1088" w:type="dxa"/>
            <w:shd w:val="clear" w:color="auto" w:fill="7030A0"/>
          </w:tcPr>
          <w:p w14:paraId="454B6D89" w14:textId="04016380" w:rsidR="0015264A" w:rsidRPr="00A25A14" w:rsidRDefault="0015264A" w:rsidP="0015264A">
            <w:pPr>
              <w:rPr>
                <w:color w:val="FFFFFF" w:themeColor="background1"/>
                <w:sz w:val="14"/>
                <w:szCs w:val="14"/>
              </w:rPr>
            </w:pPr>
            <w:r w:rsidRPr="00A25A14">
              <w:rPr>
                <w:color w:val="FFFFFF" w:themeColor="background1"/>
                <w:sz w:val="14"/>
                <w:szCs w:val="14"/>
              </w:rPr>
              <w:t>Charcoal Marle</w:t>
            </w:r>
          </w:p>
        </w:tc>
        <w:tc>
          <w:tcPr>
            <w:tcW w:w="943" w:type="dxa"/>
          </w:tcPr>
          <w:p w14:paraId="79B605B2" w14:textId="77777777" w:rsidR="0015264A" w:rsidRDefault="0015264A" w:rsidP="0015264A"/>
        </w:tc>
        <w:tc>
          <w:tcPr>
            <w:tcW w:w="943" w:type="dxa"/>
          </w:tcPr>
          <w:p w14:paraId="57057134" w14:textId="77777777" w:rsidR="0015264A" w:rsidRDefault="0015264A" w:rsidP="0015264A"/>
        </w:tc>
        <w:tc>
          <w:tcPr>
            <w:tcW w:w="977" w:type="dxa"/>
          </w:tcPr>
          <w:p w14:paraId="06D4B554" w14:textId="77777777" w:rsidR="0015264A" w:rsidRDefault="0015264A" w:rsidP="0015264A"/>
        </w:tc>
        <w:tc>
          <w:tcPr>
            <w:tcW w:w="977" w:type="dxa"/>
          </w:tcPr>
          <w:p w14:paraId="293D1E66" w14:textId="77777777" w:rsidR="0015264A" w:rsidRDefault="0015264A" w:rsidP="0015264A"/>
        </w:tc>
        <w:tc>
          <w:tcPr>
            <w:tcW w:w="977" w:type="dxa"/>
          </w:tcPr>
          <w:p w14:paraId="28C40274" w14:textId="77777777" w:rsidR="0015264A" w:rsidRDefault="0015264A" w:rsidP="0015264A"/>
        </w:tc>
        <w:tc>
          <w:tcPr>
            <w:tcW w:w="977" w:type="dxa"/>
          </w:tcPr>
          <w:p w14:paraId="029ED5FD" w14:textId="77777777" w:rsidR="0015264A" w:rsidRDefault="0015264A" w:rsidP="0015264A"/>
        </w:tc>
        <w:tc>
          <w:tcPr>
            <w:tcW w:w="977" w:type="dxa"/>
          </w:tcPr>
          <w:p w14:paraId="22840714" w14:textId="77777777" w:rsidR="0015264A" w:rsidRDefault="0015264A" w:rsidP="0015264A"/>
        </w:tc>
        <w:tc>
          <w:tcPr>
            <w:tcW w:w="977" w:type="dxa"/>
          </w:tcPr>
          <w:p w14:paraId="3E105EA3" w14:textId="77777777" w:rsidR="0015264A" w:rsidRDefault="0015264A" w:rsidP="0015264A"/>
        </w:tc>
        <w:tc>
          <w:tcPr>
            <w:tcW w:w="977" w:type="dxa"/>
          </w:tcPr>
          <w:p w14:paraId="150B71ED" w14:textId="77777777" w:rsidR="0015264A" w:rsidRDefault="0015264A" w:rsidP="0015264A"/>
        </w:tc>
        <w:tc>
          <w:tcPr>
            <w:tcW w:w="977" w:type="dxa"/>
          </w:tcPr>
          <w:p w14:paraId="731E5B59" w14:textId="77777777" w:rsidR="0015264A" w:rsidRDefault="0015264A" w:rsidP="0015264A"/>
        </w:tc>
      </w:tr>
      <w:tr w:rsidR="0015264A" w14:paraId="7B21C18A" w14:textId="77777777" w:rsidTr="008D1EDF">
        <w:trPr>
          <w:trHeight w:val="297"/>
        </w:trPr>
        <w:tc>
          <w:tcPr>
            <w:tcW w:w="1088" w:type="dxa"/>
            <w:shd w:val="clear" w:color="auto" w:fill="7030A0"/>
          </w:tcPr>
          <w:p w14:paraId="0D83AA35" w14:textId="5586F09D" w:rsidR="0015264A" w:rsidRPr="00A25A14" w:rsidRDefault="0015264A" w:rsidP="0015264A">
            <w:pPr>
              <w:rPr>
                <w:color w:val="FFFFFF" w:themeColor="background1"/>
                <w:sz w:val="20"/>
                <w:szCs w:val="20"/>
              </w:rPr>
            </w:pPr>
            <w:r w:rsidRPr="00A25A14">
              <w:rPr>
                <w:color w:val="FFFFFF" w:themeColor="background1"/>
                <w:sz w:val="20"/>
                <w:szCs w:val="20"/>
              </w:rPr>
              <w:t>Hot Pink</w:t>
            </w:r>
          </w:p>
        </w:tc>
        <w:tc>
          <w:tcPr>
            <w:tcW w:w="943" w:type="dxa"/>
          </w:tcPr>
          <w:p w14:paraId="0F2567EF" w14:textId="77777777" w:rsidR="0015264A" w:rsidRDefault="0015264A" w:rsidP="0015264A"/>
        </w:tc>
        <w:tc>
          <w:tcPr>
            <w:tcW w:w="943" w:type="dxa"/>
          </w:tcPr>
          <w:p w14:paraId="2910E38A" w14:textId="77777777" w:rsidR="0015264A" w:rsidRDefault="0015264A" w:rsidP="0015264A"/>
        </w:tc>
        <w:tc>
          <w:tcPr>
            <w:tcW w:w="977" w:type="dxa"/>
          </w:tcPr>
          <w:p w14:paraId="07F5E2F4" w14:textId="77777777" w:rsidR="0015264A" w:rsidRDefault="0015264A" w:rsidP="0015264A"/>
        </w:tc>
        <w:tc>
          <w:tcPr>
            <w:tcW w:w="977" w:type="dxa"/>
          </w:tcPr>
          <w:p w14:paraId="7F10587E" w14:textId="77777777" w:rsidR="0015264A" w:rsidRDefault="0015264A" w:rsidP="0015264A"/>
        </w:tc>
        <w:tc>
          <w:tcPr>
            <w:tcW w:w="977" w:type="dxa"/>
          </w:tcPr>
          <w:p w14:paraId="311FE045" w14:textId="77777777" w:rsidR="0015264A" w:rsidRDefault="0015264A" w:rsidP="0015264A"/>
        </w:tc>
        <w:tc>
          <w:tcPr>
            <w:tcW w:w="977" w:type="dxa"/>
          </w:tcPr>
          <w:p w14:paraId="2EEB92B4" w14:textId="77777777" w:rsidR="0015264A" w:rsidRDefault="0015264A" w:rsidP="0015264A"/>
        </w:tc>
        <w:tc>
          <w:tcPr>
            <w:tcW w:w="977" w:type="dxa"/>
          </w:tcPr>
          <w:p w14:paraId="1E67E2DA" w14:textId="77777777" w:rsidR="0015264A" w:rsidRDefault="0015264A" w:rsidP="0015264A"/>
        </w:tc>
        <w:tc>
          <w:tcPr>
            <w:tcW w:w="977" w:type="dxa"/>
          </w:tcPr>
          <w:p w14:paraId="12768869" w14:textId="77777777" w:rsidR="0015264A" w:rsidRDefault="0015264A" w:rsidP="0015264A"/>
        </w:tc>
        <w:tc>
          <w:tcPr>
            <w:tcW w:w="977" w:type="dxa"/>
          </w:tcPr>
          <w:p w14:paraId="685BD4FF" w14:textId="77777777" w:rsidR="0015264A" w:rsidRDefault="0015264A" w:rsidP="0015264A"/>
        </w:tc>
        <w:tc>
          <w:tcPr>
            <w:tcW w:w="977" w:type="dxa"/>
          </w:tcPr>
          <w:p w14:paraId="260724F6" w14:textId="77777777" w:rsidR="0015264A" w:rsidRDefault="0015264A" w:rsidP="0015264A"/>
        </w:tc>
      </w:tr>
      <w:tr w:rsidR="0015264A" w14:paraId="677EC361" w14:textId="77777777" w:rsidTr="008D1EDF">
        <w:trPr>
          <w:trHeight w:val="297"/>
        </w:trPr>
        <w:tc>
          <w:tcPr>
            <w:tcW w:w="1088" w:type="dxa"/>
            <w:shd w:val="clear" w:color="auto" w:fill="7030A0"/>
          </w:tcPr>
          <w:p w14:paraId="590AB29C" w14:textId="5957E85D" w:rsidR="0015264A" w:rsidRPr="00A25A14" w:rsidRDefault="0015264A" w:rsidP="0015264A">
            <w:pPr>
              <w:rPr>
                <w:color w:val="FFFFFF" w:themeColor="background1"/>
                <w:sz w:val="20"/>
                <w:szCs w:val="20"/>
              </w:rPr>
            </w:pPr>
            <w:r w:rsidRPr="00A25A14">
              <w:rPr>
                <w:color w:val="FFFFFF" w:themeColor="background1"/>
                <w:sz w:val="20"/>
                <w:szCs w:val="20"/>
              </w:rPr>
              <w:t>Jade</w:t>
            </w:r>
          </w:p>
        </w:tc>
        <w:tc>
          <w:tcPr>
            <w:tcW w:w="943" w:type="dxa"/>
          </w:tcPr>
          <w:p w14:paraId="0A72DEAC" w14:textId="77777777" w:rsidR="0015264A" w:rsidRDefault="0015264A" w:rsidP="0015264A"/>
        </w:tc>
        <w:tc>
          <w:tcPr>
            <w:tcW w:w="943" w:type="dxa"/>
          </w:tcPr>
          <w:p w14:paraId="73D51159" w14:textId="77777777" w:rsidR="0015264A" w:rsidRDefault="0015264A" w:rsidP="0015264A"/>
        </w:tc>
        <w:tc>
          <w:tcPr>
            <w:tcW w:w="977" w:type="dxa"/>
          </w:tcPr>
          <w:p w14:paraId="50076B42" w14:textId="77777777" w:rsidR="0015264A" w:rsidRDefault="0015264A" w:rsidP="0015264A"/>
        </w:tc>
        <w:tc>
          <w:tcPr>
            <w:tcW w:w="977" w:type="dxa"/>
          </w:tcPr>
          <w:p w14:paraId="47AA9A6B" w14:textId="77777777" w:rsidR="0015264A" w:rsidRDefault="0015264A" w:rsidP="0015264A"/>
        </w:tc>
        <w:tc>
          <w:tcPr>
            <w:tcW w:w="977" w:type="dxa"/>
          </w:tcPr>
          <w:p w14:paraId="76F2D3BC" w14:textId="77777777" w:rsidR="0015264A" w:rsidRDefault="0015264A" w:rsidP="0015264A"/>
        </w:tc>
        <w:tc>
          <w:tcPr>
            <w:tcW w:w="977" w:type="dxa"/>
          </w:tcPr>
          <w:p w14:paraId="5CB1BD78" w14:textId="77777777" w:rsidR="0015264A" w:rsidRDefault="0015264A" w:rsidP="0015264A"/>
        </w:tc>
        <w:tc>
          <w:tcPr>
            <w:tcW w:w="977" w:type="dxa"/>
          </w:tcPr>
          <w:p w14:paraId="29BE8D45" w14:textId="77777777" w:rsidR="0015264A" w:rsidRDefault="0015264A" w:rsidP="0015264A"/>
        </w:tc>
        <w:tc>
          <w:tcPr>
            <w:tcW w:w="977" w:type="dxa"/>
          </w:tcPr>
          <w:p w14:paraId="0E3E6065" w14:textId="77777777" w:rsidR="0015264A" w:rsidRDefault="0015264A" w:rsidP="0015264A"/>
        </w:tc>
        <w:tc>
          <w:tcPr>
            <w:tcW w:w="977" w:type="dxa"/>
          </w:tcPr>
          <w:p w14:paraId="0A04AB62" w14:textId="77777777" w:rsidR="0015264A" w:rsidRDefault="0015264A" w:rsidP="0015264A"/>
        </w:tc>
        <w:tc>
          <w:tcPr>
            <w:tcW w:w="977" w:type="dxa"/>
          </w:tcPr>
          <w:p w14:paraId="702F73EA" w14:textId="77777777" w:rsidR="0015264A" w:rsidRDefault="0015264A" w:rsidP="0015264A"/>
        </w:tc>
      </w:tr>
      <w:tr w:rsidR="0015264A" w14:paraId="4EAE99D5" w14:textId="77777777" w:rsidTr="008D1EDF">
        <w:trPr>
          <w:trHeight w:val="297"/>
        </w:trPr>
        <w:tc>
          <w:tcPr>
            <w:tcW w:w="1088" w:type="dxa"/>
            <w:shd w:val="clear" w:color="auto" w:fill="7030A0"/>
          </w:tcPr>
          <w:p w14:paraId="051A4552" w14:textId="28948B3C" w:rsidR="0015264A" w:rsidRPr="00A25A14" w:rsidRDefault="008D1EDF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Musk</w:t>
            </w:r>
          </w:p>
        </w:tc>
        <w:tc>
          <w:tcPr>
            <w:tcW w:w="943" w:type="dxa"/>
          </w:tcPr>
          <w:p w14:paraId="5BE20F8A" w14:textId="77777777" w:rsidR="0015264A" w:rsidRDefault="0015264A" w:rsidP="0015264A"/>
        </w:tc>
        <w:tc>
          <w:tcPr>
            <w:tcW w:w="943" w:type="dxa"/>
          </w:tcPr>
          <w:p w14:paraId="0A7AF62E" w14:textId="77777777" w:rsidR="0015264A" w:rsidRDefault="0015264A" w:rsidP="0015264A"/>
        </w:tc>
        <w:tc>
          <w:tcPr>
            <w:tcW w:w="977" w:type="dxa"/>
          </w:tcPr>
          <w:p w14:paraId="2A42FC68" w14:textId="77777777" w:rsidR="0015264A" w:rsidRDefault="0015264A" w:rsidP="0015264A"/>
        </w:tc>
        <w:tc>
          <w:tcPr>
            <w:tcW w:w="977" w:type="dxa"/>
          </w:tcPr>
          <w:p w14:paraId="66D9F660" w14:textId="77777777" w:rsidR="0015264A" w:rsidRDefault="0015264A" w:rsidP="0015264A"/>
        </w:tc>
        <w:tc>
          <w:tcPr>
            <w:tcW w:w="977" w:type="dxa"/>
          </w:tcPr>
          <w:p w14:paraId="52CD9D7C" w14:textId="77777777" w:rsidR="0015264A" w:rsidRDefault="0015264A" w:rsidP="0015264A"/>
        </w:tc>
        <w:tc>
          <w:tcPr>
            <w:tcW w:w="977" w:type="dxa"/>
          </w:tcPr>
          <w:p w14:paraId="351F8B5E" w14:textId="77777777" w:rsidR="0015264A" w:rsidRDefault="0015264A" w:rsidP="0015264A"/>
        </w:tc>
        <w:tc>
          <w:tcPr>
            <w:tcW w:w="977" w:type="dxa"/>
          </w:tcPr>
          <w:p w14:paraId="16326F84" w14:textId="77777777" w:rsidR="0015264A" w:rsidRDefault="0015264A" w:rsidP="0015264A"/>
        </w:tc>
        <w:tc>
          <w:tcPr>
            <w:tcW w:w="977" w:type="dxa"/>
          </w:tcPr>
          <w:p w14:paraId="27ECD0AE" w14:textId="77777777" w:rsidR="0015264A" w:rsidRDefault="0015264A" w:rsidP="0015264A"/>
        </w:tc>
        <w:tc>
          <w:tcPr>
            <w:tcW w:w="977" w:type="dxa"/>
          </w:tcPr>
          <w:p w14:paraId="430E5FC1" w14:textId="77777777" w:rsidR="0015264A" w:rsidRDefault="0015264A" w:rsidP="0015264A"/>
        </w:tc>
        <w:tc>
          <w:tcPr>
            <w:tcW w:w="977" w:type="dxa"/>
          </w:tcPr>
          <w:p w14:paraId="197C3FF7" w14:textId="77777777" w:rsidR="0015264A" w:rsidRDefault="0015264A" w:rsidP="0015264A"/>
        </w:tc>
      </w:tr>
      <w:tr w:rsidR="0015264A" w14:paraId="08CD1972" w14:textId="77777777" w:rsidTr="008D1EDF">
        <w:trPr>
          <w:trHeight w:val="292"/>
        </w:trPr>
        <w:tc>
          <w:tcPr>
            <w:tcW w:w="1088" w:type="dxa"/>
            <w:shd w:val="clear" w:color="auto" w:fill="7030A0"/>
          </w:tcPr>
          <w:p w14:paraId="1B505593" w14:textId="166ED71E" w:rsidR="0015264A" w:rsidRPr="00A25A14" w:rsidRDefault="008D1EDF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Navy</w:t>
            </w:r>
          </w:p>
        </w:tc>
        <w:tc>
          <w:tcPr>
            <w:tcW w:w="943" w:type="dxa"/>
          </w:tcPr>
          <w:p w14:paraId="73EFB008" w14:textId="77777777" w:rsidR="0015264A" w:rsidRDefault="0015264A" w:rsidP="0015264A"/>
        </w:tc>
        <w:tc>
          <w:tcPr>
            <w:tcW w:w="943" w:type="dxa"/>
          </w:tcPr>
          <w:p w14:paraId="4D41159F" w14:textId="77777777" w:rsidR="0015264A" w:rsidRDefault="0015264A" w:rsidP="0015264A"/>
        </w:tc>
        <w:tc>
          <w:tcPr>
            <w:tcW w:w="977" w:type="dxa"/>
          </w:tcPr>
          <w:p w14:paraId="54E75232" w14:textId="77777777" w:rsidR="0015264A" w:rsidRDefault="0015264A" w:rsidP="0015264A"/>
        </w:tc>
        <w:tc>
          <w:tcPr>
            <w:tcW w:w="977" w:type="dxa"/>
          </w:tcPr>
          <w:p w14:paraId="49493569" w14:textId="77777777" w:rsidR="0015264A" w:rsidRDefault="0015264A" w:rsidP="0015264A"/>
        </w:tc>
        <w:tc>
          <w:tcPr>
            <w:tcW w:w="977" w:type="dxa"/>
          </w:tcPr>
          <w:p w14:paraId="1892D08B" w14:textId="77777777" w:rsidR="0015264A" w:rsidRDefault="0015264A" w:rsidP="0015264A"/>
        </w:tc>
        <w:tc>
          <w:tcPr>
            <w:tcW w:w="977" w:type="dxa"/>
          </w:tcPr>
          <w:p w14:paraId="53571E57" w14:textId="77777777" w:rsidR="0015264A" w:rsidRDefault="0015264A" w:rsidP="0015264A"/>
        </w:tc>
        <w:tc>
          <w:tcPr>
            <w:tcW w:w="977" w:type="dxa"/>
          </w:tcPr>
          <w:p w14:paraId="5033D223" w14:textId="77777777" w:rsidR="0015264A" w:rsidRDefault="0015264A" w:rsidP="0015264A"/>
        </w:tc>
        <w:tc>
          <w:tcPr>
            <w:tcW w:w="977" w:type="dxa"/>
          </w:tcPr>
          <w:p w14:paraId="6F115D15" w14:textId="77777777" w:rsidR="0015264A" w:rsidRDefault="0015264A" w:rsidP="0015264A"/>
        </w:tc>
        <w:tc>
          <w:tcPr>
            <w:tcW w:w="977" w:type="dxa"/>
          </w:tcPr>
          <w:p w14:paraId="082CDCB4" w14:textId="77777777" w:rsidR="0015264A" w:rsidRDefault="0015264A" w:rsidP="0015264A"/>
        </w:tc>
        <w:tc>
          <w:tcPr>
            <w:tcW w:w="977" w:type="dxa"/>
          </w:tcPr>
          <w:p w14:paraId="3C1B926C" w14:textId="77777777" w:rsidR="0015264A" w:rsidRDefault="0015264A" w:rsidP="0015264A"/>
        </w:tc>
      </w:tr>
      <w:tr w:rsidR="0015264A" w14:paraId="6E37EFEB" w14:textId="77777777" w:rsidTr="008D1EDF">
        <w:trPr>
          <w:trHeight w:val="297"/>
        </w:trPr>
        <w:tc>
          <w:tcPr>
            <w:tcW w:w="1088" w:type="dxa"/>
            <w:shd w:val="clear" w:color="auto" w:fill="7030A0"/>
          </w:tcPr>
          <w:p w14:paraId="3F55E695" w14:textId="14C4640C" w:rsidR="0015264A" w:rsidRPr="00A25A14" w:rsidRDefault="008D1EDF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Pea Green</w:t>
            </w:r>
          </w:p>
        </w:tc>
        <w:tc>
          <w:tcPr>
            <w:tcW w:w="943" w:type="dxa"/>
          </w:tcPr>
          <w:p w14:paraId="5D7BB67F" w14:textId="77777777" w:rsidR="0015264A" w:rsidRDefault="0015264A" w:rsidP="0015264A"/>
        </w:tc>
        <w:tc>
          <w:tcPr>
            <w:tcW w:w="943" w:type="dxa"/>
          </w:tcPr>
          <w:p w14:paraId="6E151434" w14:textId="77777777" w:rsidR="0015264A" w:rsidRDefault="0015264A" w:rsidP="0015264A"/>
        </w:tc>
        <w:tc>
          <w:tcPr>
            <w:tcW w:w="977" w:type="dxa"/>
          </w:tcPr>
          <w:p w14:paraId="39B50893" w14:textId="77777777" w:rsidR="0015264A" w:rsidRDefault="0015264A" w:rsidP="0015264A"/>
        </w:tc>
        <w:tc>
          <w:tcPr>
            <w:tcW w:w="977" w:type="dxa"/>
          </w:tcPr>
          <w:p w14:paraId="7116C8A4" w14:textId="77777777" w:rsidR="0015264A" w:rsidRDefault="0015264A" w:rsidP="0015264A"/>
        </w:tc>
        <w:tc>
          <w:tcPr>
            <w:tcW w:w="977" w:type="dxa"/>
          </w:tcPr>
          <w:p w14:paraId="121C223C" w14:textId="77777777" w:rsidR="0015264A" w:rsidRDefault="0015264A" w:rsidP="0015264A"/>
        </w:tc>
        <w:tc>
          <w:tcPr>
            <w:tcW w:w="977" w:type="dxa"/>
          </w:tcPr>
          <w:p w14:paraId="5C5A0594" w14:textId="77777777" w:rsidR="0015264A" w:rsidRDefault="0015264A" w:rsidP="0015264A"/>
        </w:tc>
        <w:tc>
          <w:tcPr>
            <w:tcW w:w="977" w:type="dxa"/>
          </w:tcPr>
          <w:p w14:paraId="0494D7EF" w14:textId="77777777" w:rsidR="0015264A" w:rsidRDefault="0015264A" w:rsidP="0015264A"/>
        </w:tc>
        <w:tc>
          <w:tcPr>
            <w:tcW w:w="977" w:type="dxa"/>
          </w:tcPr>
          <w:p w14:paraId="5D2CA525" w14:textId="77777777" w:rsidR="0015264A" w:rsidRDefault="0015264A" w:rsidP="0015264A"/>
        </w:tc>
        <w:tc>
          <w:tcPr>
            <w:tcW w:w="977" w:type="dxa"/>
          </w:tcPr>
          <w:p w14:paraId="14C8548F" w14:textId="77777777" w:rsidR="0015264A" w:rsidRDefault="0015264A" w:rsidP="0015264A"/>
        </w:tc>
        <w:tc>
          <w:tcPr>
            <w:tcW w:w="977" w:type="dxa"/>
          </w:tcPr>
          <w:p w14:paraId="6460BCCD" w14:textId="77777777" w:rsidR="0015264A" w:rsidRDefault="0015264A" w:rsidP="0015264A"/>
        </w:tc>
      </w:tr>
      <w:tr w:rsidR="0015264A" w14:paraId="45E73F2D" w14:textId="77777777" w:rsidTr="008D1EDF">
        <w:trPr>
          <w:trHeight w:val="297"/>
        </w:trPr>
        <w:tc>
          <w:tcPr>
            <w:tcW w:w="1088" w:type="dxa"/>
            <w:shd w:val="clear" w:color="auto" w:fill="7030A0"/>
          </w:tcPr>
          <w:p w14:paraId="72FBF657" w14:textId="7E242EEA" w:rsidR="0015264A" w:rsidRPr="00A25A14" w:rsidRDefault="008D1EDF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Purple</w:t>
            </w:r>
          </w:p>
        </w:tc>
        <w:tc>
          <w:tcPr>
            <w:tcW w:w="943" w:type="dxa"/>
          </w:tcPr>
          <w:p w14:paraId="47265E11" w14:textId="77777777" w:rsidR="0015264A" w:rsidRDefault="0015264A" w:rsidP="0015264A"/>
        </w:tc>
        <w:tc>
          <w:tcPr>
            <w:tcW w:w="943" w:type="dxa"/>
          </w:tcPr>
          <w:p w14:paraId="25F392C3" w14:textId="77777777" w:rsidR="0015264A" w:rsidRDefault="0015264A" w:rsidP="0015264A"/>
        </w:tc>
        <w:tc>
          <w:tcPr>
            <w:tcW w:w="977" w:type="dxa"/>
          </w:tcPr>
          <w:p w14:paraId="0C51FB7D" w14:textId="77777777" w:rsidR="0015264A" w:rsidRDefault="0015264A" w:rsidP="0015264A"/>
        </w:tc>
        <w:tc>
          <w:tcPr>
            <w:tcW w:w="977" w:type="dxa"/>
          </w:tcPr>
          <w:p w14:paraId="4029AA2D" w14:textId="77777777" w:rsidR="0015264A" w:rsidRDefault="0015264A" w:rsidP="0015264A"/>
        </w:tc>
        <w:tc>
          <w:tcPr>
            <w:tcW w:w="977" w:type="dxa"/>
          </w:tcPr>
          <w:p w14:paraId="197249EE" w14:textId="77777777" w:rsidR="0015264A" w:rsidRDefault="0015264A" w:rsidP="0015264A"/>
        </w:tc>
        <w:tc>
          <w:tcPr>
            <w:tcW w:w="977" w:type="dxa"/>
          </w:tcPr>
          <w:p w14:paraId="508AF12C" w14:textId="77777777" w:rsidR="0015264A" w:rsidRDefault="0015264A" w:rsidP="0015264A"/>
        </w:tc>
        <w:tc>
          <w:tcPr>
            <w:tcW w:w="977" w:type="dxa"/>
          </w:tcPr>
          <w:p w14:paraId="7D530A49" w14:textId="77777777" w:rsidR="0015264A" w:rsidRDefault="0015264A" w:rsidP="0015264A"/>
        </w:tc>
        <w:tc>
          <w:tcPr>
            <w:tcW w:w="977" w:type="dxa"/>
          </w:tcPr>
          <w:p w14:paraId="75BE8289" w14:textId="77777777" w:rsidR="0015264A" w:rsidRDefault="0015264A" w:rsidP="0015264A"/>
        </w:tc>
        <w:tc>
          <w:tcPr>
            <w:tcW w:w="977" w:type="dxa"/>
          </w:tcPr>
          <w:p w14:paraId="28A2B0E4" w14:textId="77777777" w:rsidR="0015264A" w:rsidRDefault="0015264A" w:rsidP="0015264A"/>
        </w:tc>
        <w:tc>
          <w:tcPr>
            <w:tcW w:w="977" w:type="dxa"/>
          </w:tcPr>
          <w:p w14:paraId="0468DCB2" w14:textId="77777777" w:rsidR="0015264A" w:rsidRDefault="0015264A" w:rsidP="0015264A"/>
        </w:tc>
      </w:tr>
      <w:tr w:rsidR="0015264A" w14:paraId="124E7FE2" w14:textId="77777777" w:rsidTr="008D1EDF">
        <w:trPr>
          <w:trHeight w:val="297"/>
        </w:trPr>
        <w:tc>
          <w:tcPr>
            <w:tcW w:w="1088" w:type="dxa"/>
            <w:shd w:val="clear" w:color="auto" w:fill="7030A0"/>
          </w:tcPr>
          <w:p w14:paraId="536F891F" w14:textId="725AB87D" w:rsidR="0015264A" w:rsidRPr="00A25A14" w:rsidRDefault="008D1EDF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Red</w:t>
            </w:r>
          </w:p>
        </w:tc>
        <w:tc>
          <w:tcPr>
            <w:tcW w:w="943" w:type="dxa"/>
          </w:tcPr>
          <w:p w14:paraId="78EC5A0D" w14:textId="77777777" w:rsidR="0015264A" w:rsidRDefault="0015264A" w:rsidP="0015264A"/>
        </w:tc>
        <w:tc>
          <w:tcPr>
            <w:tcW w:w="943" w:type="dxa"/>
          </w:tcPr>
          <w:p w14:paraId="1E47A53A" w14:textId="77777777" w:rsidR="0015264A" w:rsidRDefault="0015264A" w:rsidP="0015264A"/>
        </w:tc>
        <w:tc>
          <w:tcPr>
            <w:tcW w:w="977" w:type="dxa"/>
          </w:tcPr>
          <w:p w14:paraId="3D9A6954" w14:textId="77777777" w:rsidR="0015264A" w:rsidRDefault="0015264A" w:rsidP="0015264A"/>
        </w:tc>
        <w:tc>
          <w:tcPr>
            <w:tcW w:w="977" w:type="dxa"/>
          </w:tcPr>
          <w:p w14:paraId="67C78B63" w14:textId="77777777" w:rsidR="0015264A" w:rsidRDefault="0015264A" w:rsidP="0015264A"/>
        </w:tc>
        <w:tc>
          <w:tcPr>
            <w:tcW w:w="977" w:type="dxa"/>
          </w:tcPr>
          <w:p w14:paraId="6D3B46EE" w14:textId="77777777" w:rsidR="0015264A" w:rsidRDefault="0015264A" w:rsidP="0015264A"/>
        </w:tc>
        <w:tc>
          <w:tcPr>
            <w:tcW w:w="977" w:type="dxa"/>
          </w:tcPr>
          <w:p w14:paraId="161CFCDE" w14:textId="77777777" w:rsidR="0015264A" w:rsidRDefault="0015264A" w:rsidP="0015264A"/>
        </w:tc>
        <w:tc>
          <w:tcPr>
            <w:tcW w:w="977" w:type="dxa"/>
          </w:tcPr>
          <w:p w14:paraId="711D9368" w14:textId="77777777" w:rsidR="0015264A" w:rsidRDefault="0015264A" w:rsidP="0015264A"/>
        </w:tc>
        <w:tc>
          <w:tcPr>
            <w:tcW w:w="977" w:type="dxa"/>
          </w:tcPr>
          <w:p w14:paraId="16ACF6EB" w14:textId="77777777" w:rsidR="0015264A" w:rsidRDefault="0015264A" w:rsidP="0015264A"/>
        </w:tc>
        <w:tc>
          <w:tcPr>
            <w:tcW w:w="977" w:type="dxa"/>
          </w:tcPr>
          <w:p w14:paraId="04894BD9" w14:textId="77777777" w:rsidR="0015264A" w:rsidRDefault="0015264A" w:rsidP="0015264A"/>
        </w:tc>
        <w:tc>
          <w:tcPr>
            <w:tcW w:w="977" w:type="dxa"/>
          </w:tcPr>
          <w:p w14:paraId="222F7955" w14:textId="77777777" w:rsidR="0015264A" w:rsidRDefault="0015264A" w:rsidP="0015264A"/>
        </w:tc>
      </w:tr>
      <w:tr w:rsidR="0015264A" w14:paraId="14E94286" w14:textId="77777777" w:rsidTr="008D1EDF">
        <w:trPr>
          <w:trHeight w:val="297"/>
        </w:trPr>
        <w:tc>
          <w:tcPr>
            <w:tcW w:w="1088" w:type="dxa"/>
            <w:shd w:val="clear" w:color="auto" w:fill="7030A0"/>
          </w:tcPr>
          <w:p w14:paraId="688CB7F2" w14:textId="16D7990E" w:rsidR="0015264A" w:rsidRPr="00A25A14" w:rsidRDefault="0015264A" w:rsidP="0015264A">
            <w:pPr>
              <w:rPr>
                <w:color w:val="FFFFFF" w:themeColor="background1"/>
                <w:sz w:val="20"/>
                <w:szCs w:val="20"/>
              </w:rPr>
            </w:pPr>
            <w:r w:rsidRPr="00A25A14">
              <w:rPr>
                <w:color w:val="FFFFFF" w:themeColor="background1"/>
                <w:sz w:val="20"/>
                <w:szCs w:val="20"/>
              </w:rPr>
              <w:t>Royal Blue</w:t>
            </w:r>
          </w:p>
        </w:tc>
        <w:tc>
          <w:tcPr>
            <w:tcW w:w="943" w:type="dxa"/>
          </w:tcPr>
          <w:p w14:paraId="7979BD9D" w14:textId="77777777" w:rsidR="0015264A" w:rsidRDefault="0015264A" w:rsidP="0015264A"/>
        </w:tc>
        <w:tc>
          <w:tcPr>
            <w:tcW w:w="943" w:type="dxa"/>
          </w:tcPr>
          <w:p w14:paraId="4E6C3628" w14:textId="77777777" w:rsidR="0015264A" w:rsidRDefault="0015264A" w:rsidP="0015264A"/>
        </w:tc>
        <w:tc>
          <w:tcPr>
            <w:tcW w:w="977" w:type="dxa"/>
          </w:tcPr>
          <w:p w14:paraId="28667BC4" w14:textId="77777777" w:rsidR="0015264A" w:rsidRDefault="0015264A" w:rsidP="0015264A"/>
        </w:tc>
        <w:tc>
          <w:tcPr>
            <w:tcW w:w="977" w:type="dxa"/>
          </w:tcPr>
          <w:p w14:paraId="7EA6E2DE" w14:textId="77777777" w:rsidR="0015264A" w:rsidRDefault="0015264A" w:rsidP="0015264A"/>
        </w:tc>
        <w:tc>
          <w:tcPr>
            <w:tcW w:w="977" w:type="dxa"/>
          </w:tcPr>
          <w:p w14:paraId="635A6897" w14:textId="77777777" w:rsidR="0015264A" w:rsidRDefault="0015264A" w:rsidP="0015264A"/>
        </w:tc>
        <w:tc>
          <w:tcPr>
            <w:tcW w:w="977" w:type="dxa"/>
          </w:tcPr>
          <w:p w14:paraId="1E6B5222" w14:textId="77777777" w:rsidR="0015264A" w:rsidRDefault="0015264A" w:rsidP="0015264A"/>
        </w:tc>
        <w:tc>
          <w:tcPr>
            <w:tcW w:w="977" w:type="dxa"/>
          </w:tcPr>
          <w:p w14:paraId="163A9DB3" w14:textId="77777777" w:rsidR="0015264A" w:rsidRDefault="0015264A" w:rsidP="0015264A"/>
        </w:tc>
        <w:tc>
          <w:tcPr>
            <w:tcW w:w="977" w:type="dxa"/>
          </w:tcPr>
          <w:p w14:paraId="61C08A1B" w14:textId="77777777" w:rsidR="0015264A" w:rsidRDefault="0015264A" w:rsidP="0015264A"/>
        </w:tc>
        <w:tc>
          <w:tcPr>
            <w:tcW w:w="977" w:type="dxa"/>
          </w:tcPr>
          <w:p w14:paraId="327F22D9" w14:textId="77777777" w:rsidR="0015264A" w:rsidRDefault="0015264A" w:rsidP="0015264A"/>
        </w:tc>
        <w:tc>
          <w:tcPr>
            <w:tcW w:w="977" w:type="dxa"/>
          </w:tcPr>
          <w:p w14:paraId="5268AE08" w14:textId="77777777" w:rsidR="0015264A" w:rsidRDefault="0015264A" w:rsidP="0015264A"/>
        </w:tc>
      </w:tr>
      <w:tr w:rsidR="0015264A" w14:paraId="6DB6083B" w14:textId="77777777" w:rsidTr="008D1EDF">
        <w:trPr>
          <w:trHeight w:val="292"/>
        </w:trPr>
        <w:tc>
          <w:tcPr>
            <w:tcW w:w="1088" w:type="dxa"/>
            <w:shd w:val="clear" w:color="auto" w:fill="7030A0"/>
          </w:tcPr>
          <w:p w14:paraId="53A9CB72" w14:textId="2BA86FFF" w:rsidR="0015264A" w:rsidRPr="00A25A14" w:rsidRDefault="008D1EDF" w:rsidP="0015264A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White</w:t>
            </w:r>
          </w:p>
        </w:tc>
        <w:tc>
          <w:tcPr>
            <w:tcW w:w="943" w:type="dxa"/>
          </w:tcPr>
          <w:p w14:paraId="33EEBA2B" w14:textId="77777777" w:rsidR="0015264A" w:rsidRDefault="0015264A" w:rsidP="0015264A"/>
        </w:tc>
        <w:tc>
          <w:tcPr>
            <w:tcW w:w="943" w:type="dxa"/>
          </w:tcPr>
          <w:p w14:paraId="6868D0B8" w14:textId="77777777" w:rsidR="0015264A" w:rsidRDefault="0015264A" w:rsidP="0015264A"/>
        </w:tc>
        <w:tc>
          <w:tcPr>
            <w:tcW w:w="977" w:type="dxa"/>
          </w:tcPr>
          <w:p w14:paraId="181C1F87" w14:textId="77777777" w:rsidR="0015264A" w:rsidRDefault="0015264A" w:rsidP="0015264A"/>
        </w:tc>
        <w:tc>
          <w:tcPr>
            <w:tcW w:w="977" w:type="dxa"/>
          </w:tcPr>
          <w:p w14:paraId="09F23B1D" w14:textId="77777777" w:rsidR="0015264A" w:rsidRDefault="0015264A" w:rsidP="0015264A"/>
        </w:tc>
        <w:tc>
          <w:tcPr>
            <w:tcW w:w="977" w:type="dxa"/>
          </w:tcPr>
          <w:p w14:paraId="2CD27C70" w14:textId="77777777" w:rsidR="0015264A" w:rsidRDefault="0015264A" w:rsidP="0015264A"/>
        </w:tc>
        <w:tc>
          <w:tcPr>
            <w:tcW w:w="977" w:type="dxa"/>
          </w:tcPr>
          <w:p w14:paraId="21FC914F" w14:textId="77777777" w:rsidR="0015264A" w:rsidRDefault="0015264A" w:rsidP="0015264A"/>
        </w:tc>
        <w:tc>
          <w:tcPr>
            <w:tcW w:w="977" w:type="dxa"/>
          </w:tcPr>
          <w:p w14:paraId="715F3526" w14:textId="77777777" w:rsidR="0015264A" w:rsidRDefault="0015264A" w:rsidP="0015264A"/>
        </w:tc>
        <w:tc>
          <w:tcPr>
            <w:tcW w:w="977" w:type="dxa"/>
          </w:tcPr>
          <w:p w14:paraId="6C86EE82" w14:textId="77777777" w:rsidR="0015264A" w:rsidRDefault="0015264A" w:rsidP="0015264A"/>
        </w:tc>
        <w:tc>
          <w:tcPr>
            <w:tcW w:w="977" w:type="dxa"/>
          </w:tcPr>
          <w:p w14:paraId="0F78ED3C" w14:textId="77777777" w:rsidR="0015264A" w:rsidRDefault="0015264A" w:rsidP="0015264A"/>
        </w:tc>
        <w:tc>
          <w:tcPr>
            <w:tcW w:w="977" w:type="dxa"/>
          </w:tcPr>
          <w:p w14:paraId="2D31E1F4" w14:textId="77777777" w:rsidR="0015264A" w:rsidRDefault="0015264A" w:rsidP="0015264A"/>
        </w:tc>
      </w:tr>
    </w:tbl>
    <w:p w14:paraId="69986AB6" w14:textId="77777777" w:rsidR="00806FF3" w:rsidRPr="00562601" w:rsidRDefault="00806FF3" w:rsidP="002A648D"/>
    <w:sectPr w:rsidR="00806FF3" w:rsidRPr="00562601" w:rsidSect="00A25A1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6F93B2" w14:textId="77777777" w:rsidR="00915323" w:rsidRDefault="00915323" w:rsidP="00650259">
      <w:pPr>
        <w:spacing w:line="240" w:lineRule="auto"/>
      </w:pPr>
      <w:r>
        <w:separator/>
      </w:r>
    </w:p>
  </w:endnote>
  <w:endnote w:type="continuationSeparator" w:id="0">
    <w:p w14:paraId="682FBE18" w14:textId="77777777" w:rsidR="00915323" w:rsidRDefault="00915323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EBF64A06-B998-42A3-A44A-2DDD80E620B9}"/>
    <w:embedBold r:id="rId2" w:fontKey="{CEBAF6CE-E36B-44D0-B447-657F02181A04}"/>
    <w:embedItalic r:id="rId3" w:fontKey="{C3DD7EA0-25E3-4CAA-8FE7-AC8C059CE30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C3A5B631-08D1-4F30-A7B0-0583B92F1DCE}"/>
    <w:embedBold r:id="rId5" w:fontKey="{015689FE-719F-4520-8F47-AA359BBB2B3C}"/>
    <w:embedItalic r:id="rId6" w:fontKey="{2F23E526-CDD1-442A-90AA-0253C31336C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61581CE5-10EE-4B92-8AB6-B9519E2FDA2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AC85498B-8BD1-4F48-8E80-475B476CF4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02C02" w14:textId="77777777" w:rsidR="008D3DA5" w:rsidRDefault="008D3D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ook w:val="04A0" w:firstRow="1" w:lastRow="0" w:firstColumn="1" w:lastColumn="0" w:noHBand="0" w:noVBand="1"/>
    </w:tblPr>
    <w:tblGrid>
      <w:gridCol w:w="5400"/>
      <w:gridCol w:w="5400"/>
    </w:tblGrid>
    <w:tr w:rsidR="00562601" w:rsidRPr="00562601" w14:paraId="4A6FC8D9" w14:textId="77777777" w:rsidTr="00562601">
      <w:tc>
        <w:tcPr>
          <w:tcW w:w="2500" w:type="pct"/>
          <w:vAlign w:val="center"/>
        </w:tcPr>
        <w:p w14:paraId="10E153CA" w14:textId="77777777" w:rsidR="00562601" w:rsidRDefault="00AD47BE" w:rsidP="002A648D">
          <w:pPr>
            <w:pStyle w:val="Footer"/>
          </w:pPr>
          <w:r>
            <w:t>Art Chiime Creations</w:t>
          </w:r>
        </w:p>
        <w:p w14:paraId="0DC76674" w14:textId="3691AF8C" w:rsidR="00A25A14" w:rsidRDefault="00A25A14" w:rsidP="002A648D">
          <w:pPr>
            <w:pStyle w:val="Footer"/>
          </w:pPr>
          <w:r>
            <w:t xml:space="preserve">Email: </w:t>
          </w:r>
          <w:hyperlink r:id="rId1" w:history="1">
            <w:r w:rsidRPr="00662FC7">
              <w:rPr>
                <w:rStyle w:val="Hyperlink"/>
              </w:rPr>
              <w:t>merchandise@artchiime.com</w:t>
            </w:r>
          </w:hyperlink>
        </w:p>
        <w:p w14:paraId="73C12CB9" w14:textId="5A2C0B3E" w:rsidR="00A25A14" w:rsidRDefault="00A25A14" w:rsidP="002A648D">
          <w:pPr>
            <w:pStyle w:val="Footer"/>
          </w:pPr>
          <w:r>
            <w:t>Phone: 0457 621 743</w:t>
          </w:r>
        </w:p>
        <w:p w14:paraId="42A167E7" w14:textId="3E52BF82" w:rsidR="00A25A14" w:rsidRDefault="00A25A14" w:rsidP="002A648D">
          <w:pPr>
            <w:pStyle w:val="Footer"/>
          </w:pPr>
          <w:r>
            <w:t>ABN: 65 895 112 568</w:t>
          </w:r>
        </w:p>
        <w:p w14:paraId="27C857AE" w14:textId="4449B63E" w:rsidR="00A25A14" w:rsidRPr="002A648D" w:rsidRDefault="00A25A14" w:rsidP="002A648D">
          <w:pPr>
            <w:pStyle w:val="Footer"/>
          </w:pPr>
        </w:p>
      </w:tc>
      <w:tc>
        <w:tcPr>
          <w:tcW w:w="2500" w:type="pct"/>
          <w:vAlign w:val="center"/>
        </w:tcPr>
        <w:p w14:paraId="4BD87791" w14:textId="68F96F0B" w:rsidR="00562601" w:rsidRPr="00562601" w:rsidRDefault="00A25A14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51E1092" wp14:editId="629E99EC">
                <wp:extent cx="1022811" cy="1022811"/>
                <wp:effectExtent l="0" t="0" r="0" b="0"/>
                <wp:docPr id="79210581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210581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2811" cy="1022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D78F823" w14:textId="77777777" w:rsidR="00562601" w:rsidRDefault="00562601" w:rsidP="002A64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5EEB6F" w14:textId="77777777" w:rsidR="008D3DA5" w:rsidRDefault="008D3D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75C3A" w14:textId="77777777" w:rsidR="00915323" w:rsidRDefault="00915323" w:rsidP="00650259">
      <w:pPr>
        <w:spacing w:line="240" w:lineRule="auto"/>
      </w:pPr>
      <w:r>
        <w:separator/>
      </w:r>
    </w:p>
  </w:footnote>
  <w:footnote w:type="continuationSeparator" w:id="0">
    <w:p w14:paraId="058C8617" w14:textId="77777777" w:rsidR="00915323" w:rsidRDefault="00915323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42237B" w14:textId="77777777" w:rsidR="008D3DA5" w:rsidRDefault="008D3D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974"/>
      <w:gridCol w:w="9826"/>
    </w:tblGrid>
    <w:tr w:rsidR="00562601" w:rsidRPr="00562601" w14:paraId="2E04AFB7" w14:textId="77777777" w:rsidTr="006118C7">
      <w:trPr>
        <w:trHeight w:val="990"/>
      </w:trPr>
      <w:tc>
        <w:tcPr>
          <w:tcW w:w="451" w:type="pct"/>
          <w:shd w:val="clear" w:color="auto" w:fill="7030A0"/>
          <w:vAlign w:val="center"/>
        </w:tcPr>
        <w:p w14:paraId="7A994156" w14:textId="647A7310" w:rsidR="00562601" w:rsidRPr="00562601" w:rsidRDefault="006118C7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hAnsi="Corbel"/>
              <w:b/>
              <w:noProof/>
              <w:szCs w:val="24"/>
            </w:rPr>
            <w:drawing>
              <wp:anchor distT="0" distB="0" distL="114300" distR="114300" simplePos="0" relativeHeight="251659264" behindDoc="0" locked="0" layoutInCell="1" allowOverlap="1" wp14:anchorId="6E192BC5" wp14:editId="11A409B9">
                <wp:simplePos x="0" y="0"/>
                <wp:positionH relativeFrom="column">
                  <wp:posOffset>-58420</wp:posOffset>
                </wp:positionH>
                <wp:positionV relativeFrom="paragraph">
                  <wp:posOffset>15875</wp:posOffset>
                </wp:positionV>
                <wp:extent cx="671195" cy="671195"/>
                <wp:effectExtent l="0" t="0" r="0" b="0"/>
                <wp:wrapNone/>
                <wp:docPr id="126223544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235444" name="Picture 126223544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1195" cy="671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49" w:type="pct"/>
          <w:shd w:val="clear" w:color="auto" w:fill="7030A0"/>
          <w:vAlign w:val="center"/>
        </w:tcPr>
        <w:p w14:paraId="646C68FD" w14:textId="58EF69A9" w:rsidR="00562601" w:rsidRPr="002B69B4" w:rsidRDefault="006118C7" w:rsidP="008D3DA5">
          <w:pPr>
            <w:pStyle w:val="Header"/>
            <w:jc w:val="center"/>
          </w:pPr>
          <w:r w:rsidRPr="00562601">
            <w:rPr>
              <w:rFonts w:ascii="Corbel" w:hAnsi="Corbel"/>
              <w:b w:val="0"/>
              <w:noProof/>
              <w:szCs w:val="24"/>
            </w:rPr>
            <w:drawing>
              <wp:anchor distT="0" distB="0" distL="114300" distR="114300" simplePos="0" relativeHeight="251658240" behindDoc="0" locked="0" layoutInCell="1" allowOverlap="1" wp14:anchorId="688BC000" wp14:editId="0DFCA8BA">
                <wp:simplePos x="0" y="0"/>
                <wp:positionH relativeFrom="column">
                  <wp:posOffset>6797675</wp:posOffset>
                </wp:positionH>
                <wp:positionV relativeFrom="paragraph">
                  <wp:posOffset>-29845</wp:posOffset>
                </wp:positionV>
                <wp:extent cx="457200" cy="457200"/>
                <wp:effectExtent l="0" t="0" r="0" b="0"/>
                <wp:wrapNone/>
                <wp:docPr id="1" name="Graphic 1" descr="tshirt with content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25A14">
            <w:t>Ladies</w:t>
          </w:r>
          <w:r w:rsidR="0015264A">
            <w:t xml:space="preserve"> Basic </w:t>
          </w:r>
          <w:r>
            <w:t>Polo Shirt Order Form</w:t>
          </w:r>
        </w:p>
      </w:tc>
    </w:tr>
  </w:tbl>
  <w:p w14:paraId="04D5D859" w14:textId="6120B374" w:rsidR="00562601" w:rsidRDefault="00562601" w:rsidP="00562601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9B2B2" w14:textId="77777777" w:rsidR="008D3DA5" w:rsidRDefault="008D3D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22584294">
    <w:abstractNumId w:val="11"/>
  </w:num>
  <w:num w:numId="2" w16cid:durableId="539242138">
    <w:abstractNumId w:val="7"/>
  </w:num>
  <w:num w:numId="3" w16cid:durableId="103230216">
    <w:abstractNumId w:val="15"/>
  </w:num>
  <w:num w:numId="4" w16cid:durableId="1828591068">
    <w:abstractNumId w:val="12"/>
  </w:num>
  <w:num w:numId="5" w16cid:durableId="858928443">
    <w:abstractNumId w:val="13"/>
  </w:num>
  <w:num w:numId="6" w16cid:durableId="610087836">
    <w:abstractNumId w:val="19"/>
  </w:num>
  <w:num w:numId="7" w16cid:durableId="710767044">
    <w:abstractNumId w:val="6"/>
  </w:num>
  <w:num w:numId="8" w16cid:durableId="1847556324">
    <w:abstractNumId w:val="10"/>
  </w:num>
  <w:num w:numId="9" w16cid:durableId="1320308999">
    <w:abstractNumId w:val="17"/>
  </w:num>
  <w:num w:numId="10" w16cid:durableId="1168400182">
    <w:abstractNumId w:val="1"/>
  </w:num>
  <w:num w:numId="11" w16cid:durableId="770776954">
    <w:abstractNumId w:val="5"/>
  </w:num>
  <w:num w:numId="12" w16cid:durableId="2143842504">
    <w:abstractNumId w:val="0"/>
  </w:num>
  <w:num w:numId="13" w16cid:durableId="1042242134">
    <w:abstractNumId w:val="2"/>
  </w:num>
  <w:num w:numId="14" w16cid:durableId="317684809">
    <w:abstractNumId w:val="9"/>
  </w:num>
  <w:num w:numId="15" w16cid:durableId="252327385">
    <w:abstractNumId w:val="8"/>
  </w:num>
  <w:num w:numId="16" w16cid:durableId="1536506144">
    <w:abstractNumId w:val="16"/>
  </w:num>
  <w:num w:numId="17" w16cid:durableId="1647663457">
    <w:abstractNumId w:val="3"/>
  </w:num>
  <w:num w:numId="18" w16cid:durableId="693456684">
    <w:abstractNumId w:val="21"/>
  </w:num>
  <w:num w:numId="19" w16cid:durableId="1232622954">
    <w:abstractNumId w:val="18"/>
  </w:num>
  <w:num w:numId="20" w16cid:durableId="1387949485">
    <w:abstractNumId w:val="14"/>
  </w:num>
  <w:num w:numId="21" w16cid:durableId="1153065255">
    <w:abstractNumId w:val="20"/>
  </w:num>
  <w:num w:numId="22" w16cid:durableId="86116857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8C7"/>
    <w:rsid w:val="00003B30"/>
    <w:rsid w:val="00045CA6"/>
    <w:rsid w:val="00052382"/>
    <w:rsid w:val="0006568A"/>
    <w:rsid w:val="00076F0F"/>
    <w:rsid w:val="00084253"/>
    <w:rsid w:val="000D1F49"/>
    <w:rsid w:val="000F5C88"/>
    <w:rsid w:val="0015264A"/>
    <w:rsid w:val="001727CA"/>
    <w:rsid w:val="001E4E2C"/>
    <w:rsid w:val="00261C01"/>
    <w:rsid w:val="002A4ED5"/>
    <w:rsid w:val="002A648D"/>
    <w:rsid w:val="002B2D53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406E3"/>
    <w:rsid w:val="00562601"/>
    <w:rsid w:val="0057256E"/>
    <w:rsid w:val="00577E06"/>
    <w:rsid w:val="00582B1C"/>
    <w:rsid w:val="005A3BF7"/>
    <w:rsid w:val="005C61BE"/>
    <w:rsid w:val="005F2035"/>
    <w:rsid w:val="005F7990"/>
    <w:rsid w:val="006118C7"/>
    <w:rsid w:val="006250A2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D1EDF"/>
    <w:rsid w:val="008D3DA5"/>
    <w:rsid w:val="008E203A"/>
    <w:rsid w:val="0090021E"/>
    <w:rsid w:val="00905BCD"/>
    <w:rsid w:val="0091229C"/>
    <w:rsid w:val="00915323"/>
    <w:rsid w:val="00940E73"/>
    <w:rsid w:val="0098597D"/>
    <w:rsid w:val="00991B30"/>
    <w:rsid w:val="009D406B"/>
    <w:rsid w:val="009F2638"/>
    <w:rsid w:val="009F619A"/>
    <w:rsid w:val="009F6DDE"/>
    <w:rsid w:val="00A25A14"/>
    <w:rsid w:val="00A370A8"/>
    <w:rsid w:val="00A60442"/>
    <w:rsid w:val="00AC2926"/>
    <w:rsid w:val="00AD47BE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61C09"/>
    <w:rsid w:val="00E677FE"/>
    <w:rsid w:val="00EB3B58"/>
    <w:rsid w:val="00EC7359"/>
    <w:rsid w:val="00EE3054"/>
    <w:rsid w:val="00F00606"/>
    <w:rsid w:val="00F01256"/>
    <w:rsid w:val="00F476C7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6EBF89"/>
  <w15:chartTrackingRefBased/>
  <w15:docId w15:val="{1A37335D-0FD0-49A9-B630-9507F3FC6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rsid w:val="00A25A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mailto:merchandise@artchiime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ci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A4279E722AB4E52BC896465E4854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0EF65-E8B2-49C0-B340-6D2A379CFB30}"/>
      </w:docPartPr>
      <w:docPartBody>
        <w:p w:rsidR="00F7698D" w:rsidRDefault="00000000">
          <w:pPr>
            <w:pStyle w:val="DA4279E722AB4E52BC896465E485480B"/>
          </w:pPr>
          <w:r w:rsidRPr="002A4ED5">
            <w:t>Submitted by</w:t>
          </w:r>
        </w:p>
      </w:docPartBody>
    </w:docPart>
    <w:docPart>
      <w:docPartPr>
        <w:name w:val="618EC692BBDB45BBB4B4E4005D876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F5909-6DE0-4616-92D9-F9E340909083}"/>
      </w:docPartPr>
      <w:docPartBody>
        <w:p w:rsidR="00F7698D" w:rsidRDefault="00000000">
          <w:pPr>
            <w:pStyle w:val="618EC692BBDB45BBB4B4E4005D876A10"/>
          </w:pPr>
          <w:r w:rsidRPr="002A4ED5">
            <w:t>Phone</w:t>
          </w:r>
        </w:p>
      </w:docPartBody>
    </w:docPart>
    <w:docPart>
      <w:docPartPr>
        <w:name w:val="AE87222ED605456FA06DB11E1B50F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EE30D-9DA8-4800-977D-0DD80A9135A4}"/>
      </w:docPartPr>
      <w:docPartBody>
        <w:p w:rsidR="00F7698D" w:rsidRDefault="00000000">
          <w:pPr>
            <w:pStyle w:val="AE87222ED605456FA06DB11E1B50FCE2"/>
          </w:pPr>
          <w:r w:rsidRPr="002A4ED5">
            <w:t>Email</w:t>
          </w:r>
        </w:p>
      </w:docPartBody>
    </w:docPart>
    <w:docPart>
      <w:docPartPr>
        <w:name w:val="0BED9D2E3456456D9374023FEC388C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2873F-4355-4FEF-A4D1-F3DA01AE1DC4}"/>
      </w:docPartPr>
      <w:docPartBody>
        <w:p w:rsidR="00F7698D" w:rsidRDefault="00000000">
          <w:pPr>
            <w:pStyle w:val="0BED9D2E3456456D9374023FEC388C3E"/>
          </w:pPr>
          <w:r w:rsidRPr="002A4ED5">
            <w:t>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F13"/>
    <w:rsid w:val="002B2D53"/>
    <w:rsid w:val="003E2069"/>
    <w:rsid w:val="008B6B01"/>
    <w:rsid w:val="00DD6384"/>
    <w:rsid w:val="00F476C7"/>
    <w:rsid w:val="00F7698D"/>
    <w:rsid w:val="00FC5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4279E722AB4E52BC896465E485480B">
    <w:name w:val="DA4279E722AB4E52BC896465E485480B"/>
  </w:style>
  <w:style w:type="paragraph" w:customStyle="1" w:styleId="618EC692BBDB45BBB4B4E4005D876A10">
    <w:name w:val="618EC692BBDB45BBB4B4E4005D876A10"/>
  </w:style>
  <w:style w:type="paragraph" w:customStyle="1" w:styleId="AE87222ED605456FA06DB11E1B50FCE2">
    <w:name w:val="AE87222ED605456FA06DB11E1B50FCE2"/>
  </w:style>
  <w:style w:type="paragraph" w:customStyle="1" w:styleId="0BED9D2E3456456D9374023FEC388C3E">
    <w:name w:val="0BED9D2E3456456D9374023FEC388C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form.dotx</Template>
  <TotalTime>1</TotalTime>
  <Pages>1</Pages>
  <Words>68</Words>
  <Characters>266</Characters>
  <Application>Microsoft Office Word</Application>
  <DocSecurity>0</DocSecurity>
  <Lines>266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Tracie Williams</dc:creator>
  <cp:keywords/>
  <dc:description/>
  <cp:lastModifiedBy>WILLIAMS, James (jwill1494)</cp:lastModifiedBy>
  <cp:revision>2</cp:revision>
  <dcterms:created xsi:type="dcterms:W3CDTF">2026-03-26T08:44:00Z</dcterms:created>
  <dcterms:modified xsi:type="dcterms:W3CDTF">2026-03-26T08:44:00Z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