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53" w:type="dxa"/>
        <w:tblLook w:val="04A0" w:firstRow="1" w:lastRow="0" w:firstColumn="1" w:lastColumn="0" w:noHBand="0" w:noVBand="1"/>
      </w:tblPr>
      <w:tblGrid>
        <w:gridCol w:w="2043"/>
        <w:gridCol w:w="1101"/>
        <w:gridCol w:w="1102"/>
        <w:gridCol w:w="1101"/>
        <w:gridCol w:w="1101"/>
        <w:gridCol w:w="1101"/>
        <w:gridCol w:w="1102"/>
        <w:gridCol w:w="1101"/>
        <w:gridCol w:w="1101"/>
      </w:tblGrid>
      <w:tr w:rsidR="0092642E" w14:paraId="4A27BEF4" w14:textId="77777777" w:rsidTr="00D75C49">
        <w:trPr>
          <w:trHeight w:val="65"/>
        </w:trPr>
        <w:tc>
          <w:tcPr>
            <w:tcW w:w="2043" w:type="dxa"/>
            <w:shd w:val="clear" w:color="auto" w:fill="7030A0"/>
          </w:tcPr>
          <w:p w14:paraId="4D84B3A9" w14:textId="122078D0" w:rsidR="0092642E" w:rsidRPr="00D75C49" w:rsidRDefault="0092642E" w:rsidP="0015264A">
            <w:pPr>
              <w:jc w:val="right"/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Size</w:t>
            </w:r>
          </w:p>
        </w:tc>
        <w:tc>
          <w:tcPr>
            <w:tcW w:w="1101" w:type="dxa"/>
            <w:vMerge w:val="restart"/>
            <w:shd w:val="clear" w:color="auto" w:fill="7030A0"/>
          </w:tcPr>
          <w:p w14:paraId="76ED4085" w14:textId="3B2B63AA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1102" w:type="dxa"/>
            <w:vMerge w:val="restart"/>
            <w:shd w:val="clear" w:color="auto" w:fill="7030A0"/>
          </w:tcPr>
          <w:p w14:paraId="06D11E43" w14:textId="013F1021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1101" w:type="dxa"/>
            <w:vMerge w:val="restart"/>
            <w:shd w:val="clear" w:color="auto" w:fill="7030A0"/>
          </w:tcPr>
          <w:p w14:paraId="1F82B234" w14:textId="0A503146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1101" w:type="dxa"/>
            <w:vMerge w:val="restart"/>
            <w:shd w:val="clear" w:color="auto" w:fill="7030A0"/>
          </w:tcPr>
          <w:p w14:paraId="73FB41C4" w14:textId="42B3DE5D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1101" w:type="dxa"/>
            <w:vMerge w:val="restart"/>
            <w:shd w:val="clear" w:color="auto" w:fill="7030A0"/>
          </w:tcPr>
          <w:p w14:paraId="0916E3FC" w14:textId="287DF218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10</w:t>
            </w:r>
          </w:p>
        </w:tc>
        <w:tc>
          <w:tcPr>
            <w:tcW w:w="1102" w:type="dxa"/>
            <w:vMerge w:val="restart"/>
            <w:shd w:val="clear" w:color="auto" w:fill="7030A0"/>
          </w:tcPr>
          <w:p w14:paraId="4E34DDB0" w14:textId="6923D20F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1101" w:type="dxa"/>
            <w:vMerge w:val="restart"/>
            <w:shd w:val="clear" w:color="auto" w:fill="7030A0"/>
          </w:tcPr>
          <w:p w14:paraId="5D298A0B" w14:textId="337940FA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1101" w:type="dxa"/>
            <w:vMerge w:val="restart"/>
            <w:shd w:val="clear" w:color="auto" w:fill="7030A0"/>
          </w:tcPr>
          <w:p w14:paraId="1DA1B16C" w14:textId="02203A6F" w:rsidR="0092642E" w:rsidRPr="00D75C49" w:rsidRDefault="00C576F4" w:rsidP="0015264A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16</w:t>
            </w:r>
          </w:p>
        </w:tc>
      </w:tr>
      <w:tr w:rsidR="0092642E" w14:paraId="60B02096" w14:textId="77777777" w:rsidTr="00D75C49">
        <w:trPr>
          <w:trHeight w:val="65"/>
        </w:trPr>
        <w:tc>
          <w:tcPr>
            <w:tcW w:w="2043" w:type="dxa"/>
            <w:shd w:val="clear" w:color="auto" w:fill="7030A0"/>
          </w:tcPr>
          <w:p w14:paraId="1090900C" w14:textId="29BD9D0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Colour</w:t>
            </w:r>
          </w:p>
        </w:tc>
        <w:tc>
          <w:tcPr>
            <w:tcW w:w="1101" w:type="dxa"/>
            <w:vMerge/>
            <w:shd w:val="clear" w:color="auto" w:fill="7030A0"/>
          </w:tcPr>
          <w:p w14:paraId="14F2DD53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  <w:vMerge/>
            <w:shd w:val="clear" w:color="auto" w:fill="7030A0"/>
          </w:tcPr>
          <w:p w14:paraId="44217F23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  <w:vMerge/>
            <w:shd w:val="clear" w:color="auto" w:fill="7030A0"/>
          </w:tcPr>
          <w:p w14:paraId="54172E37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  <w:vMerge/>
            <w:shd w:val="clear" w:color="auto" w:fill="7030A0"/>
          </w:tcPr>
          <w:p w14:paraId="1854DF48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  <w:vMerge/>
            <w:shd w:val="clear" w:color="auto" w:fill="7030A0"/>
          </w:tcPr>
          <w:p w14:paraId="0B0684D5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  <w:vMerge/>
            <w:shd w:val="clear" w:color="auto" w:fill="7030A0"/>
          </w:tcPr>
          <w:p w14:paraId="14229149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  <w:vMerge/>
            <w:shd w:val="clear" w:color="auto" w:fill="7030A0"/>
          </w:tcPr>
          <w:p w14:paraId="0D2C4FF3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  <w:vMerge/>
            <w:shd w:val="clear" w:color="auto" w:fill="7030A0"/>
          </w:tcPr>
          <w:p w14:paraId="7803DA1E" w14:textId="77777777" w:rsidR="0092642E" w:rsidRPr="00D75C49" w:rsidRDefault="0092642E" w:rsidP="002A648D">
            <w:pPr>
              <w:rPr>
                <w:sz w:val="18"/>
                <w:szCs w:val="18"/>
              </w:rPr>
            </w:pPr>
          </w:p>
        </w:tc>
      </w:tr>
      <w:tr w:rsidR="0092642E" w:rsidRPr="0015264A" w14:paraId="212AA247" w14:textId="77777777" w:rsidTr="00D75C49">
        <w:trPr>
          <w:trHeight w:val="231"/>
        </w:trPr>
        <w:tc>
          <w:tcPr>
            <w:tcW w:w="2043" w:type="dxa"/>
            <w:shd w:val="clear" w:color="auto" w:fill="7030A0"/>
          </w:tcPr>
          <w:p w14:paraId="71D58528" w14:textId="5E90A128" w:rsidR="0092642E" w:rsidRPr="00D75C49" w:rsidRDefault="00D75C49" w:rsidP="002A648D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Aqua</w:t>
            </w:r>
          </w:p>
        </w:tc>
        <w:tc>
          <w:tcPr>
            <w:tcW w:w="1101" w:type="dxa"/>
          </w:tcPr>
          <w:p w14:paraId="27624CAA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02" w:type="dxa"/>
          </w:tcPr>
          <w:p w14:paraId="0123D66D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01" w:type="dxa"/>
          </w:tcPr>
          <w:p w14:paraId="56E5BDB5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01" w:type="dxa"/>
          </w:tcPr>
          <w:p w14:paraId="46ABA5BE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01" w:type="dxa"/>
          </w:tcPr>
          <w:p w14:paraId="420238EC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02" w:type="dxa"/>
          </w:tcPr>
          <w:p w14:paraId="6A4E99D6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01" w:type="dxa"/>
          </w:tcPr>
          <w:p w14:paraId="64709A5B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01" w:type="dxa"/>
          </w:tcPr>
          <w:p w14:paraId="4EDE7950" w14:textId="77777777" w:rsidR="0092642E" w:rsidRPr="00D75C49" w:rsidRDefault="0092642E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</w:tr>
      <w:tr w:rsidR="0092642E" w14:paraId="7F9D0165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7BA052C2" w14:textId="3DABA858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Army Green</w:t>
            </w:r>
          </w:p>
        </w:tc>
        <w:tc>
          <w:tcPr>
            <w:tcW w:w="1101" w:type="dxa"/>
          </w:tcPr>
          <w:p w14:paraId="5093DBE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53691240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0EE0476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62DC2D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499614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6B354FD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74582C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0B841F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6EA365C2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454B6D89" w14:textId="2CDDF469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Black</w:t>
            </w:r>
          </w:p>
        </w:tc>
        <w:tc>
          <w:tcPr>
            <w:tcW w:w="1101" w:type="dxa"/>
          </w:tcPr>
          <w:p w14:paraId="79B605B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5705713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6D4B55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93D1E66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8C4027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29ED5F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284071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E105EA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7B21C18A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0D83AA35" w14:textId="6804398D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Bottle</w:t>
            </w:r>
            <w:r w:rsidR="0092642E" w:rsidRPr="00D75C49">
              <w:rPr>
                <w:color w:val="FFFFFF" w:themeColor="background1"/>
                <w:sz w:val="18"/>
                <w:szCs w:val="18"/>
              </w:rPr>
              <w:t xml:space="preserve"> Green</w:t>
            </w:r>
          </w:p>
        </w:tc>
        <w:tc>
          <w:tcPr>
            <w:tcW w:w="1101" w:type="dxa"/>
          </w:tcPr>
          <w:p w14:paraId="0F2567E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2910E38A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7F5E2F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F10587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11FE04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2EEB92B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E67E2DA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276886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677EC361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590AB29C" w14:textId="17607954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Chocolate</w:t>
            </w:r>
          </w:p>
        </w:tc>
        <w:tc>
          <w:tcPr>
            <w:tcW w:w="1101" w:type="dxa"/>
          </w:tcPr>
          <w:p w14:paraId="0A72DEA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73D5115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0076B4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7AA9A6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6F2D3B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5CB1BD7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9BE8D4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E3E606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4EAE99D5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051A4552" w14:textId="480A55E2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Charcoal</w:t>
            </w:r>
          </w:p>
        </w:tc>
        <w:tc>
          <w:tcPr>
            <w:tcW w:w="1101" w:type="dxa"/>
          </w:tcPr>
          <w:p w14:paraId="5BE20F8A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A7AF62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A42FC6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6D9F660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2CD9D7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351F8B5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6326F8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7ECD0A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08CD1972" w14:textId="77777777" w:rsidTr="00D75C49">
        <w:trPr>
          <w:trHeight w:val="231"/>
        </w:trPr>
        <w:tc>
          <w:tcPr>
            <w:tcW w:w="2043" w:type="dxa"/>
            <w:shd w:val="clear" w:color="auto" w:fill="7030A0"/>
          </w:tcPr>
          <w:p w14:paraId="1B505593" w14:textId="24D7344B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Daisy</w:t>
            </w:r>
          </w:p>
        </w:tc>
        <w:tc>
          <w:tcPr>
            <w:tcW w:w="1101" w:type="dxa"/>
          </w:tcPr>
          <w:p w14:paraId="73EFB00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4D41159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4E7523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949356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892D08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53571E57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033D22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F115D1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6E37EFEB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3F55E695" w14:textId="24EE89B7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Gold</w:t>
            </w:r>
          </w:p>
        </w:tc>
        <w:tc>
          <w:tcPr>
            <w:tcW w:w="1101" w:type="dxa"/>
          </w:tcPr>
          <w:p w14:paraId="5D7BB67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6E15143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9B5089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116C8A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21C223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5C5A059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494D7E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D2CA52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45E73F2D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72FBF657" w14:textId="3E4F3A23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Grey Marle</w:t>
            </w:r>
          </w:p>
        </w:tc>
        <w:tc>
          <w:tcPr>
            <w:tcW w:w="1101" w:type="dxa"/>
          </w:tcPr>
          <w:p w14:paraId="47265E1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25F392C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C51FB7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029AA2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97249E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508AF12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D530A4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5BE828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124E7FE2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536F891F" w14:textId="13BA62E7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Hot Pink</w:t>
            </w:r>
          </w:p>
        </w:tc>
        <w:tc>
          <w:tcPr>
            <w:tcW w:w="1101" w:type="dxa"/>
          </w:tcPr>
          <w:p w14:paraId="78EC5A0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1E47A53A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D9A695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7C78B6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D3B46E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161CFCD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11D936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6ACF6E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14E94286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688CB7F2" w14:textId="2289DC10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Lime Green</w:t>
            </w:r>
          </w:p>
        </w:tc>
        <w:tc>
          <w:tcPr>
            <w:tcW w:w="1101" w:type="dxa"/>
          </w:tcPr>
          <w:p w14:paraId="7979BD9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4E6C362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8667BC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EA6E2D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35A6897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1E6B522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63A9DB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1C08A1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6DB6083B" w14:textId="77777777" w:rsidTr="00D75C49">
        <w:trPr>
          <w:trHeight w:val="231"/>
        </w:trPr>
        <w:tc>
          <w:tcPr>
            <w:tcW w:w="2043" w:type="dxa"/>
            <w:shd w:val="clear" w:color="auto" w:fill="7030A0"/>
          </w:tcPr>
          <w:p w14:paraId="53A9CB72" w14:textId="2826B3D8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Maroon</w:t>
            </w:r>
          </w:p>
        </w:tc>
        <w:tc>
          <w:tcPr>
            <w:tcW w:w="1101" w:type="dxa"/>
          </w:tcPr>
          <w:p w14:paraId="33EEBA2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6868D0B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81C1F87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9F23B1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CD27C70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21FC914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15F3526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C86EE8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07A6C89D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7B66C148" w14:textId="37191E62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Mocha</w:t>
            </w:r>
          </w:p>
        </w:tc>
        <w:tc>
          <w:tcPr>
            <w:tcW w:w="1101" w:type="dxa"/>
          </w:tcPr>
          <w:p w14:paraId="3011DF1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38A9546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317800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79693F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6B7FA6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B0ECCD7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1D5123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628DE6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78A6B652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246AECB4" w14:textId="2EFEB185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Navy Blue</w:t>
            </w:r>
          </w:p>
        </w:tc>
        <w:tc>
          <w:tcPr>
            <w:tcW w:w="1101" w:type="dxa"/>
          </w:tcPr>
          <w:p w14:paraId="35077BA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7B205DDB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3BD9BB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C0C5AD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105678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762AC0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F6F0CB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1246D55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797B0C1E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2EAD6046" w14:textId="25762A91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Orange</w:t>
            </w:r>
          </w:p>
        </w:tc>
        <w:tc>
          <w:tcPr>
            <w:tcW w:w="1101" w:type="dxa"/>
          </w:tcPr>
          <w:p w14:paraId="4C533A44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2FEF1E9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3746EA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4C6C00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7C2D7C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8DD402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AF28450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4CAC5B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2852062A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008CD9D5" w14:textId="5FDAFDA2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Pink</w:t>
            </w:r>
          </w:p>
        </w:tc>
        <w:tc>
          <w:tcPr>
            <w:tcW w:w="1101" w:type="dxa"/>
          </w:tcPr>
          <w:p w14:paraId="368D6877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69ED7DE3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7035EE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75CC44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CE26AAC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15233FF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45AE8B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E9D739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051DBF5F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76BD4615" w14:textId="2354FEC8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Purple</w:t>
            </w:r>
          </w:p>
        </w:tc>
        <w:tc>
          <w:tcPr>
            <w:tcW w:w="1101" w:type="dxa"/>
          </w:tcPr>
          <w:p w14:paraId="563687B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5007915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E31BDB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5472FCD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701B91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8269D9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C789BD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9FEABB1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92642E" w14:paraId="49BC4AC2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0294729C" w14:textId="58BE3E31" w:rsidR="0092642E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Royal Blue</w:t>
            </w:r>
          </w:p>
        </w:tc>
        <w:tc>
          <w:tcPr>
            <w:tcW w:w="1101" w:type="dxa"/>
          </w:tcPr>
          <w:p w14:paraId="13FD86FE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0307A3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ECD8CCF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E9FD292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45DE616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41509290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B137D79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5C158A8" w14:textId="77777777" w:rsidR="0092642E" w:rsidRPr="00D75C49" w:rsidRDefault="0092642E" w:rsidP="0015264A">
            <w:pPr>
              <w:rPr>
                <w:sz w:val="18"/>
                <w:szCs w:val="18"/>
              </w:rPr>
            </w:pPr>
          </w:p>
        </w:tc>
      </w:tr>
      <w:tr w:rsidR="00D75C49" w14:paraId="16A2F574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2720D1C1" w14:textId="6DC68B9F" w:rsidR="00D75C49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Red</w:t>
            </w:r>
          </w:p>
        </w:tc>
        <w:tc>
          <w:tcPr>
            <w:tcW w:w="1101" w:type="dxa"/>
          </w:tcPr>
          <w:p w14:paraId="311BB3DA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ECF8AC4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B0B2924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6361CCE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64FBAC54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260EF3C6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6AAC3EE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02B4281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</w:tr>
      <w:tr w:rsidR="00D75C49" w14:paraId="37D76825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1B3E6C12" w14:textId="04E4FBD4" w:rsidR="00D75C49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Sky Blue</w:t>
            </w:r>
          </w:p>
        </w:tc>
        <w:tc>
          <w:tcPr>
            <w:tcW w:w="1101" w:type="dxa"/>
          </w:tcPr>
          <w:p w14:paraId="44C4AFA7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48936D96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ADFFE1D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E248A95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AE54D1F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9CC73AF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37EB6C0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F35A3BD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</w:tr>
      <w:tr w:rsidR="00D75C49" w14:paraId="10640593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6A8FB058" w14:textId="3AA4EFB7" w:rsidR="00D75C49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White</w:t>
            </w:r>
          </w:p>
        </w:tc>
        <w:tc>
          <w:tcPr>
            <w:tcW w:w="1101" w:type="dxa"/>
          </w:tcPr>
          <w:p w14:paraId="256D16BB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650DD9F3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5F6F2D32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725C2E9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EB34621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E961F88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0445915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491A48B4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</w:tr>
      <w:tr w:rsidR="00D75C49" w14:paraId="714803EA" w14:textId="77777777" w:rsidTr="00D75C49">
        <w:trPr>
          <w:trHeight w:val="235"/>
        </w:trPr>
        <w:tc>
          <w:tcPr>
            <w:tcW w:w="2043" w:type="dxa"/>
            <w:shd w:val="clear" w:color="auto" w:fill="7030A0"/>
          </w:tcPr>
          <w:p w14:paraId="50530F1A" w14:textId="6CA4FD9E" w:rsidR="00D75C49" w:rsidRPr="00D75C49" w:rsidRDefault="00D75C49" w:rsidP="0015264A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Yellow</w:t>
            </w:r>
          </w:p>
        </w:tc>
        <w:tc>
          <w:tcPr>
            <w:tcW w:w="1101" w:type="dxa"/>
          </w:tcPr>
          <w:p w14:paraId="1D7749F7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045D5A55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C5F1AF1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37993B89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0C8DC227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</w:tcPr>
          <w:p w14:paraId="355DFB4E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717EAE75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  <w:tc>
          <w:tcPr>
            <w:tcW w:w="1101" w:type="dxa"/>
          </w:tcPr>
          <w:p w14:paraId="23F7B784" w14:textId="77777777" w:rsidR="00D75C49" w:rsidRPr="00D75C49" w:rsidRDefault="00D75C49" w:rsidP="0015264A">
            <w:pPr>
              <w:rPr>
                <w:sz w:val="18"/>
                <w:szCs w:val="18"/>
              </w:rPr>
            </w:pPr>
          </w:p>
        </w:tc>
      </w:tr>
    </w:tbl>
    <w:p w14:paraId="69986AB6" w14:textId="77777777" w:rsidR="00806FF3" w:rsidRPr="00917F84" w:rsidRDefault="00806FF3" w:rsidP="00CE2D81">
      <w:pPr>
        <w:rPr>
          <w:sz w:val="16"/>
          <w:szCs w:val="16"/>
        </w:rPr>
      </w:pPr>
    </w:p>
    <w:sectPr w:rsidR="00806FF3" w:rsidRPr="00917F84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46D9B" w14:textId="77777777" w:rsidR="007F6437" w:rsidRDefault="007F6437" w:rsidP="00650259">
      <w:pPr>
        <w:spacing w:line="240" w:lineRule="auto"/>
      </w:pPr>
      <w:r>
        <w:separator/>
      </w:r>
    </w:p>
  </w:endnote>
  <w:endnote w:type="continuationSeparator" w:id="0">
    <w:p w14:paraId="11148E54" w14:textId="77777777" w:rsidR="007F6437" w:rsidRDefault="007F643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73D1C8-8A7C-45C1-A479-FECD4AEB5402}"/>
    <w:embedBold r:id="rId2" w:fontKey="{1181FFEC-19A0-4CCA-97BD-8D3CD63A763C}"/>
    <w:embedItalic r:id="rId3" w:fontKey="{CC0A663B-C492-459D-8B09-07A8986C52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B734913-0AE2-43C2-9359-56033BC881EC}"/>
    <w:embedBold r:id="rId5" w:fontKey="{5D1CDA67-9DAA-4237-9F63-26DD75A6C5F6}"/>
    <w:embedItalic r:id="rId6" w:fontKey="{08ED3DED-F615-4CFF-9236-22768734CD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CACB10C-B152-4ADC-8E8E-C1897B9400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51A9658-A5E4-4E8F-85AC-2AF1FD250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ABBAF" w14:textId="77777777" w:rsidR="007F6437" w:rsidRDefault="007F6437" w:rsidP="00650259">
      <w:pPr>
        <w:spacing w:line="240" w:lineRule="auto"/>
      </w:pPr>
      <w:r>
        <w:separator/>
      </w:r>
    </w:p>
  </w:footnote>
  <w:footnote w:type="continuationSeparator" w:id="0">
    <w:p w14:paraId="69990BC7" w14:textId="77777777" w:rsidR="007F6437" w:rsidRDefault="007F643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38C3FB5D" w:rsidR="00562601" w:rsidRPr="002B69B4" w:rsidRDefault="006118C7" w:rsidP="00EB066A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5C49">
            <w:t>Kids</w:t>
          </w:r>
          <w:r w:rsidR="0015264A">
            <w:t xml:space="preserve"> </w:t>
          </w:r>
          <w:r w:rsidR="0092642E">
            <w:t>Surf</w:t>
          </w:r>
          <w:r>
            <w:t xml:space="preserve"> </w:t>
          </w:r>
          <w:r w:rsidR="00EB066A">
            <w:t>T-</w:t>
          </w:r>
          <w:r>
            <w:t>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057F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3FA8"/>
    <w:rsid w:val="003B4744"/>
    <w:rsid w:val="003F0847"/>
    <w:rsid w:val="0040090B"/>
    <w:rsid w:val="00446538"/>
    <w:rsid w:val="00462701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A3BF7"/>
    <w:rsid w:val="005F2035"/>
    <w:rsid w:val="005F7990"/>
    <w:rsid w:val="006118C7"/>
    <w:rsid w:val="006250A2"/>
    <w:rsid w:val="006257A2"/>
    <w:rsid w:val="0063739C"/>
    <w:rsid w:val="00650259"/>
    <w:rsid w:val="006B431E"/>
    <w:rsid w:val="00712AE8"/>
    <w:rsid w:val="00770F25"/>
    <w:rsid w:val="00787DD4"/>
    <w:rsid w:val="007A35A8"/>
    <w:rsid w:val="007B0A85"/>
    <w:rsid w:val="007C6A52"/>
    <w:rsid w:val="007F6437"/>
    <w:rsid w:val="00806FF3"/>
    <w:rsid w:val="0082043E"/>
    <w:rsid w:val="008E203A"/>
    <w:rsid w:val="0090021E"/>
    <w:rsid w:val="00905BCD"/>
    <w:rsid w:val="0091229C"/>
    <w:rsid w:val="00917F84"/>
    <w:rsid w:val="0092642E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576F4"/>
    <w:rsid w:val="00C81922"/>
    <w:rsid w:val="00CB4A51"/>
    <w:rsid w:val="00CD4532"/>
    <w:rsid w:val="00CD47B0"/>
    <w:rsid w:val="00CE2D81"/>
    <w:rsid w:val="00CE6104"/>
    <w:rsid w:val="00CE7918"/>
    <w:rsid w:val="00D16163"/>
    <w:rsid w:val="00D75C49"/>
    <w:rsid w:val="00DB3FAD"/>
    <w:rsid w:val="00DD447B"/>
    <w:rsid w:val="00DF0832"/>
    <w:rsid w:val="00E0535A"/>
    <w:rsid w:val="00E61C09"/>
    <w:rsid w:val="00E677FE"/>
    <w:rsid w:val="00EB066A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9853A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9853A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9853A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9853A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3E5647"/>
    <w:rsid w:val="00580B4A"/>
    <w:rsid w:val="009853AD"/>
    <w:rsid w:val="00B21786"/>
    <w:rsid w:val="00F36594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</TotalTime>
  <Pages>1</Pages>
  <Words>106</Words>
  <Characters>371</Characters>
  <Application>Microsoft Office Word</Application>
  <DocSecurity>0</DocSecurity>
  <Lines>371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2026-03-26T09:38:00Z</dcterms:created>
  <dcterms:modified xsi:type="dcterms:W3CDTF">2026-03-26T09:38:00Z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