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pPr w:leftFromText="180" w:rightFromText="180" w:vertAnchor="text" w:horzAnchor="margin" w:tblpY="715"/>
        <w:tblOverlap w:val="never"/>
        <w:tblW w:w="10752" w:type="dxa"/>
        <w:tblLook w:val="04A0" w:firstRow="1" w:lastRow="0" w:firstColumn="1" w:lastColumn="0" w:noHBand="0" w:noVBand="1"/>
      </w:tblPr>
      <w:tblGrid>
        <w:gridCol w:w="2252"/>
        <w:gridCol w:w="1214"/>
        <w:gridCol w:w="1215"/>
        <w:gridCol w:w="1214"/>
        <w:gridCol w:w="1214"/>
        <w:gridCol w:w="1214"/>
        <w:gridCol w:w="1215"/>
        <w:gridCol w:w="1214"/>
      </w:tblGrid>
      <w:tr w:rsidR="00011FED" w14:paraId="4A27BEF4" w14:textId="04A27EE2" w:rsidTr="00011FED">
        <w:trPr>
          <w:trHeight w:val="63"/>
        </w:trPr>
        <w:tc>
          <w:tcPr>
            <w:tcW w:w="2252" w:type="dxa"/>
            <w:shd w:val="clear" w:color="auto" w:fill="7030A0"/>
          </w:tcPr>
          <w:p w14:paraId="4D84B3A9" w14:textId="122078D0" w:rsidR="00011FED" w:rsidRPr="00D75C49" w:rsidRDefault="00011FED" w:rsidP="006E7A8C">
            <w:pPr>
              <w:jc w:val="right"/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Size</w:t>
            </w:r>
          </w:p>
        </w:tc>
        <w:tc>
          <w:tcPr>
            <w:tcW w:w="1214" w:type="dxa"/>
            <w:vMerge w:val="restart"/>
            <w:shd w:val="clear" w:color="auto" w:fill="7030A0"/>
          </w:tcPr>
          <w:p w14:paraId="76ED4085" w14:textId="771019DE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S</w:t>
            </w:r>
          </w:p>
        </w:tc>
        <w:tc>
          <w:tcPr>
            <w:tcW w:w="1215" w:type="dxa"/>
            <w:vMerge w:val="restart"/>
            <w:shd w:val="clear" w:color="auto" w:fill="7030A0"/>
          </w:tcPr>
          <w:p w14:paraId="06D11E43" w14:textId="5A7B1C90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1214" w:type="dxa"/>
            <w:vMerge w:val="restart"/>
            <w:shd w:val="clear" w:color="auto" w:fill="7030A0"/>
          </w:tcPr>
          <w:p w14:paraId="1F82B234" w14:textId="693A0DED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L</w:t>
            </w:r>
          </w:p>
        </w:tc>
        <w:tc>
          <w:tcPr>
            <w:tcW w:w="1214" w:type="dxa"/>
            <w:vMerge w:val="restart"/>
            <w:shd w:val="clear" w:color="auto" w:fill="7030A0"/>
          </w:tcPr>
          <w:p w14:paraId="73FB41C4" w14:textId="07B5819C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XL</w:t>
            </w:r>
          </w:p>
        </w:tc>
        <w:tc>
          <w:tcPr>
            <w:tcW w:w="1214" w:type="dxa"/>
            <w:vMerge w:val="restart"/>
            <w:shd w:val="clear" w:color="auto" w:fill="7030A0"/>
          </w:tcPr>
          <w:p w14:paraId="0916E3FC" w14:textId="5A62208C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2XL</w:t>
            </w:r>
          </w:p>
        </w:tc>
        <w:tc>
          <w:tcPr>
            <w:tcW w:w="1215" w:type="dxa"/>
            <w:vMerge w:val="restart"/>
            <w:shd w:val="clear" w:color="auto" w:fill="7030A0"/>
          </w:tcPr>
          <w:p w14:paraId="4E34DDB0" w14:textId="33B36439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3XL</w:t>
            </w:r>
          </w:p>
        </w:tc>
        <w:tc>
          <w:tcPr>
            <w:tcW w:w="1214" w:type="dxa"/>
            <w:vMerge w:val="restart"/>
            <w:shd w:val="clear" w:color="auto" w:fill="7030A0"/>
          </w:tcPr>
          <w:p w14:paraId="5D298A0B" w14:textId="0E246A19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4XL</w:t>
            </w:r>
          </w:p>
        </w:tc>
      </w:tr>
      <w:tr w:rsidR="00011FED" w14:paraId="60B02096" w14:textId="026C3C27" w:rsidTr="00011FED">
        <w:trPr>
          <w:trHeight w:val="63"/>
        </w:trPr>
        <w:tc>
          <w:tcPr>
            <w:tcW w:w="2252" w:type="dxa"/>
            <w:shd w:val="clear" w:color="auto" w:fill="7030A0"/>
          </w:tcPr>
          <w:p w14:paraId="1090900C" w14:textId="29BD9D0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Colour</w:t>
            </w:r>
          </w:p>
        </w:tc>
        <w:tc>
          <w:tcPr>
            <w:tcW w:w="1214" w:type="dxa"/>
            <w:vMerge/>
            <w:shd w:val="clear" w:color="auto" w:fill="7030A0"/>
          </w:tcPr>
          <w:p w14:paraId="14F2DD53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  <w:vMerge/>
            <w:shd w:val="clear" w:color="auto" w:fill="7030A0"/>
          </w:tcPr>
          <w:p w14:paraId="44217F23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  <w:vMerge/>
            <w:shd w:val="clear" w:color="auto" w:fill="7030A0"/>
          </w:tcPr>
          <w:p w14:paraId="54172E37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  <w:vMerge/>
            <w:shd w:val="clear" w:color="auto" w:fill="7030A0"/>
          </w:tcPr>
          <w:p w14:paraId="1854DF48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  <w:vMerge/>
            <w:shd w:val="clear" w:color="auto" w:fill="7030A0"/>
          </w:tcPr>
          <w:p w14:paraId="0B0684D5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  <w:vMerge/>
            <w:shd w:val="clear" w:color="auto" w:fill="7030A0"/>
          </w:tcPr>
          <w:p w14:paraId="14229149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  <w:vMerge/>
            <w:shd w:val="clear" w:color="auto" w:fill="7030A0"/>
          </w:tcPr>
          <w:p w14:paraId="0D2C4FF3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:rsidRPr="0015264A" w14:paraId="212AA247" w14:textId="429A9FD6" w:rsidTr="00011FED">
        <w:trPr>
          <w:trHeight w:val="225"/>
        </w:trPr>
        <w:tc>
          <w:tcPr>
            <w:tcW w:w="2252" w:type="dxa"/>
            <w:shd w:val="clear" w:color="auto" w:fill="7030A0"/>
          </w:tcPr>
          <w:p w14:paraId="71D58528" w14:textId="615BD2F6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1214" w:type="dxa"/>
          </w:tcPr>
          <w:p w14:paraId="27624CAA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5" w:type="dxa"/>
          </w:tcPr>
          <w:p w14:paraId="0123D66D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4" w:type="dxa"/>
          </w:tcPr>
          <w:p w14:paraId="56E5BDB5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4" w:type="dxa"/>
          </w:tcPr>
          <w:p w14:paraId="46ABA5BE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4" w:type="dxa"/>
          </w:tcPr>
          <w:p w14:paraId="420238EC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5" w:type="dxa"/>
          </w:tcPr>
          <w:p w14:paraId="6A4E99D6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4" w:type="dxa"/>
          </w:tcPr>
          <w:p w14:paraId="64709A5B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</w:tr>
      <w:tr w:rsidR="00011FED" w14:paraId="7F9D0165" w14:textId="3673DE92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7BA052C2" w14:textId="5954EA93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Dark Heather</w:t>
            </w:r>
          </w:p>
        </w:tc>
        <w:tc>
          <w:tcPr>
            <w:tcW w:w="1214" w:type="dxa"/>
          </w:tcPr>
          <w:p w14:paraId="5093DBEE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53691240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00EE0476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462DC2DD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6499614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6B354FDB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774582CF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6EA365C2" w14:textId="09678A85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454B6D89" w14:textId="45C16891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Hot Pink Heather</w:t>
            </w:r>
          </w:p>
        </w:tc>
        <w:tc>
          <w:tcPr>
            <w:tcW w:w="1214" w:type="dxa"/>
          </w:tcPr>
          <w:p w14:paraId="79B605B2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5705713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06D4B55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93D1E66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8C4027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029ED5FD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284071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7B21C18A" w14:textId="091BF943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0D83AA35" w14:textId="6DE1DDFB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Navy Heather</w:t>
            </w:r>
          </w:p>
        </w:tc>
        <w:tc>
          <w:tcPr>
            <w:tcW w:w="1214" w:type="dxa"/>
          </w:tcPr>
          <w:p w14:paraId="0F2567EF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2910E38A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07F5E2F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7F10587E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311FE045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2EEB92B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1E67E2DA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677EC361" w14:textId="1BE7C0D6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590AB29C" w14:textId="440A3E6C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Royal Heather</w:t>
            </w:r>
          </w:p>
        </w:tc>
        <w:tc>
          <w:tcPr>
            <w:tcW w:w="1214" w:type="dxa"/>
          </w:tcPr>
          <w:p w14:paraId="0A72DEAC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73D51159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0076B42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47AA9A6B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76F2D3BC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5CB1BD78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9BE8D45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4EAE99D5" w14:textId="643225A6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051A4552" w14:textId="605BDF34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1214" w:type="dxa"/>
          </w:tcPr>
          <w:p w14:paraId="5BE20F8A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0A7AF62E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A42FC68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66D9F660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2CD9D7C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351F8B5E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16326F8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08CD1972" w14:textId="676A9773" w:rsidTr="00011FED">
        <w:trPr>
          <w:trHeight w:val="225"/>
        </w:trPr>
        <w:tc>
          <w:tcPr>
            <w:tcW w:w="2252" w:type="dxa"/>
            <w:shd w:val="clear" w:color="auto" w:fill="7030A0"/>
          </w:tcPr>
          <w:p w14:paraId="1B505593" w14:textId="0B2C9E35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proofErr w:type="gramStart"/>
            <w:r w:rsidRPr="006E7A8C">
              <w:rPr>
                <w:color w:val="FFFFFF" w:themeColor="background1"/>
                <w:szCs w:val="24"/>
              </w:rPr>
              <w:t>Emerald Green</w:t>
            </w:r>
            <w:proofErr w:type="gramEnd"/>
            <w:r w:rsidRPr="006E7A8C">
              <w:rPr>
                <w:color w:val="FFFFFF" w:themeColor="background1"/>
                <w:szCs w:val="24"/>
              </w:rPr>
              <w:t xml:space="preserve"> Heather</w:t>
            </w:r>
          </w:p>
        </w:tc>
        <w:tc>
          <w:tcPr>
            <w:tcW w:w="1214" w:type="dxa"/>
          </w:tcPr>
          <w:p w14:paraId="73EFB008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4D41159F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4E75232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49493569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1892D08B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53571E57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033D223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</w:tbl>
    <w:p w14:paraId="69986AB6" w14:textId="77777777" w:rsidR="00806FF3" w:rsidRPr="00917F84" w:rsidRDefault="00806FF3" w:rsidP="00CE2D81">
      <w:pPr>
        <w:rPr>
          <w:sz w:val="16"/>
          <w:szCs w:val="16"/>
        </w:rPr>
      </w:pPr>
    </w:p>
    <w:sectPr w:rsidR="00806FF3" w:rsidRPr="00917F84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C85D2" w14:textId="77777777" w:rsidR="005E0E13" w:rsidRDefault="005E0E13" w:rsidP="00650259">
      <w:pPr>
        <w:spacing w:line="240" w:lineRule="auto"/>
      </w:pPr>
      <w:r>
        <w:separator/>
      </w:r>
    </w:p>
  </w:endnote>
  <w:endnote w:type="continuationSeparator" w:id="0">
    <w:p w14:paraId="79C001CA" w14:textId="77777777" w:rsidR="005E0E13" w:rsidRDefault="005E0E1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0AED2C-EFE5-49DB-82B0-822F30640CCB}"/>
    <w:embedBold r:id="rId2" w:fontKey="{32DCA55C-5E3E-41AC-930C-8CED31DFEE39}"/>
    <w:embedItalic r:id="rId3" w:fontKey="{CAC033A4-B10B-4F37-8CAF-75CC131E7D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7906FA9-21BD-4DF5-9FFB-D2C7A02C57C3}"/>
    <w:embedBold r:id="rId5" w:fontKey="{97CF1921-AF95-4E6D-AB53-5A540900F95C}"/>
    <w:embedItalic r:id="rId6" w:fontKey="{06B0FFA7-18E2-4DF2-A731-81B8446167D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CB540AA-A6F6-48E1-9C4A-5E85976939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A7ADE84-FAF2-495D-82F3-026F872062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77E8E" w14:textId="77777777" w:rsidR="005E0E13" w:rsidRDefault="005E0E13" w:rsidP="00650259">
      <w:pPr>
        <w:spacing w:line="240" w:lineRule="auto"/>
      </w:pPr>
      <w:r>
        <w:separator/>
      </w:r>
    </w:p>
  </w:footnote>
  <w:footnote w:type="continuationSeparator" w:id="0">
    <w:p w14:paraId="0C7C7CF3" w14:textId="77777777" w:rsidR="005E0E13" w:rsidRDefault="005E0E1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7CAA9C1C" w:rsidR="00562601" w:rsidRPr="002B69B4" w:rsidRDefault="006118C7" w:rsidP="00EB066A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E51F3">
            <w:t>Kids</w:t>
          </w:r>
          <w:r w:rsidR="00B228A4">
            <w:t xml:space="preserve"> </w:t>
          </w:r>
          <w:r w:rsidR="0092642E">
            <w:t>S</w:t>
          </w:r>
          <w:r w:rsidR="006E7A8C">
            <w:t>inglet</w:t>
          </w:r>
          <w:r>
            <w:t xml:space="preserve">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11FED"/>
    <w:rsid w:val="00045CA6"/>
    <w:rsid w:val="00052382"/>
    <w:rsid w:val="0006568A"/>
    <w:rsid w:val="00076F0F"/>
    <w:rsid w:val="00084253"/>
    <w:rsid w:val="000D1F49"/>
    <w:rsid w:val="000F057F"/>
    <w:rsid w:val="000F5C88"/>
    <w:rsid w:val="0015264A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3FA8"/>
    <w:rsid w:val="003B4744"/>
    <w:rsid w:val="003F0847"/>
    <w:rsid w:val="0040090B"/>
    <w:rsid w:val="00446538"/>
    <w:rsid w:val="00462701"/>
    <w:rsid w:val="0046302A"/>
    <w:rsid w:val="00487D2D"/>
    <w:rsid w:val="004D5D62"/>
    <w:rsid w:val="005112D0"/>
    <w:rsid w:val="00562601"/>
    <w:rsid w:val="0057256E"/>
    <w:rsid w:val="00577E06"/>
    <w:rsid w:val="00580B4A"/>
    <w:rsid w:val="00582B1C"/>
    <w:rsid w:val="005A3BF7"/>
    <w:rsid w:val="005B5448"/>
    <w:rsid w:val="005E0E13"/>
    <w:rsid w:val="005E51F3"/>
    <w:rsid w:val="005F2035"/>
    <w:rsid w:val="005F7990"/>
    <w:rsid w:val="006118C7"/>
    <w:rsid w:val="006250A2"/>
    <w:rsid w:val="006257A2"/>
    <w:rsid w:val="0063739C"/>
    <w:rsid w:val="00650259"/>
    <w:rsid w:val="006B431E"/>
    <w:rsid w:val="006E7A8C"/>
    <w:rsid w:val="00712AE8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17F84"/>
    <w:rsid w:val="0092642E"/>
    <w:rsid w:val="009266DF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228A4"/>
    <w:rsid w:val="00BD4753"/>
    <w:rsid w:val="00BD5CB1"/>
    <w:rsid w:val="00BE62EE"/>
    <w:rsid w:val="00C003BA"/>
    <w:rsid w:val="00C427EB"/>
    <w:rsid w:val="00C46878"/>
    <w:rsid w:val="00C576F4"/>
    <w:rsid w:val="00C81922"/>
    <w:rsid w:val="00CB4A51"/>
    <w:rsid w:val="00CD4532"/>
    <w:rsid w:val="00CD47B0"/>
    <w:rsid w:val="00CE2D81"/>
    <w:rsid w:val="00CE6104"/>
    <w:rsid w:val="00CE7918"/>
    <w:rsid w:val="00D16163"/>
    <w:rsid w:val="00D75C49"/>
    <w:rsid w:val="00DB3FAD"/>
    <w:rsid w:val="00DD447B"/>
    <w:rsid w:val="00DF0832"/>
    <w:rsid w:val="00E0535A"/>
    <w:rsid w:val="00E61C09"/>
    <w:rsid w:val="00E677FE"/>
    <w:rsid w:val="00EB066A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9853AD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9853AD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9853AD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9853AD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0F057F"/>
    <w:rsid w:val="003E5647"/>
    <w:rsid w:val="00580B4A"/>
    <w:rsid w:val="00585153"/>
    <w:rsid w:val="009853AD"/>
    <w:rsid w:val="00F36594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4</TotalTime>
  <Pages>1</Pages>
  <Words>55</Words>
  <Characters>196</Characters>
  <Application>Microsoft Office Word</Application>
  <DocSecurity>0</DocSecurity>
  <Lines>196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2026-03-26T11:46:00Z</dcterms:created>
  <dcterms:modified xsi:type="dcterms:W3CDTF">2026-03-26T11:46:00Z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