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pPr w:leftFromText="180" w:rightFromText="180" w:vertAnchor="page" w:horzAnchor="margin" w:tblpY="5000"/>
        <w:tblW w:w="10841" w:type="dxa"/>
        <w:tblLook w:val="04A0" w:firstRow="1" w:lastRow="0" w:firstColumn="1" w:lastColumn="0" w:noHBand="0" w:noVBand="1"/>
      </w:tblPr>
      <w:tblGrid>
        <w:gridCol w:w="2581"/>
        <w:gridCol w:w="1620"/>
        <w:gridCol w:w="1659"/>
        <w:gridCol w:w="1661"/>
        <w:gridCol w:w="1659"/>
        <w:gridCol w:w="1661"/>
      </w:tblGrid>
      <w:tr w:rsidR="00E55D1C" w14:paraId="10D11159" w14:textId="77777777" w:rsidTr="00E55D1C">
        <w:trPr>
          <w:trHeight w:val="83"/>
        </w:trPr>
        <w:tc>
          <w:tcPr>
            <w:tcW w:w="2581" w:type="dxa"/>
            <w:shd w:val="clear" w:color="auto" w:fill="7030A0"/>
          </w:tcPr>
          <w:p w14:paraId="3A4E7FA0" w14:textId="77777777" w:rsidR="00E55D1C" w:rsidRPr="0015264A" w:rsidRDefault="00E55D1C" w:rsidP="00E55D1C">
            <w:pPr>
              <w:jc w:val="right"/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Size</w:t>
            </w:r>
          </w:p>
        </w:tc>
        <w:tc>
          <w:tcPr>
            <w:tcW w:w="1620" w:type="dxa"/>
            <w:shd w:val="clear" w:color="auto" w:fill="7030A0"/>
          </w:tcPr>
          <w:p w14:paraId="7082DF95" w14:textId="77777777" w:rsidR="00E55D1C" w:rsidRDefault="00E55D1C" w:rsidP="00E55D1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6</w:t>
            </w:r>
          </w:p>
        </w:tc>
        <w:tc>
          <w:tcPr>
            <w:tcW w:w="1659" w:type="dxa"/>
            <w:shd w:val="clear" w:color="auto" w:fill="7030A0"/>
          </w:tcPr>
          <w:p w14:paraId="67C85BC0" w14:textId="77777777" w:rsidR="00E55D1C" w:rsidRDefault="00E55D1C" w:rsidP="00E55D1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8</w:t>
            </w:r>
          </w:p>
        </w:tc>
        <w:tc>
          <w:tcPr>
            <w:tcW w:w="1661" w:type="dxa"/>
            <w:shd w:val="clear" w:color="auto" w:fill="7030A0"/>
          </w:tcPr>
          <w:p w14:paraId="0C74C213" w14:textId="77777777" w:rsidR="00E55D1C" w:rsidRPr="0015264A" w:rsidRDefault="00E55D1C" w:rsidP="00E55D1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10</w:t>
            </w:r>
          </w:p>
        </w:tc>
        <w:tc>
          <w:tcPr>
            <w:tcW w:w="1659" w:type="dxa"/>
            <w:shd w:val="clear" w:color="auto" w:fill="7030A0"/>
          </w:tcPr>
          <w:p w14:paraId="764606E6" w14:textId="77777777" w:rsidR="00E55D1C" w:rsidRPr="0015264A" w:rsidRDefault="00E55D1C" w:rsidP="00E55D1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12</w:t>
            </w:r>
          </w:p>
        </w:tc>
        <w:tc>
          <w:tcPr>
            <w:tcW w:w="1661" w:type="dxa"/>
            <w:shd w:val="clear" w:color="auto" w:fill="7030A0"/>
          </w:tcPr>
          <w:p w14:paraId="7783A800" w14:textId="77777777" w:rsidR="00E55D1C" w:rsidRPr="0015264A" w:rsidRDefault="00E55D1C" w:rsidP="00E55D1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14</w:t>
            </w:r>
          </w:p>
        </w:tc>
      </w:tr>
      <w:tr w:rsidR="00E55D1C" w14:paraId="0D5FB83D" w14:textId="77777777" w:rsidTr="00CD0ECF">
        <w:trPr>
          <w:gridAfter w:val="5"/>
          <w:wAfter w:w="8260" w:type="dxa"/>
          <w:trHeight w:val="83"/>
        </w:trPr>
        <w:tc>
          <w:tcPr>
            <w:tcW w:w="2581" w:type="dxa"/>
            <w:shd w:val="clear" w:color="auto" w:fill="7030A0"/>
          </w:tcPr>
          <w:p w14:paraId="3F9334DC" w14:textId="77777777" w:rsidR="00E55D1C" w:rsidRPr="0015264A" w:rsidRDefault="00E55D1C" w:rsidP="00E55D1C">
            <w:pPr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Colour</w:t>
            </w:r>
          </w:p>
        </w:tc>
      </w:tr>
      <w:tr w:rsidR="00E55D1C" w:rsidRPr="0015264A" w14:paraId="45668E04" w14:textId="77777777" w:rsidTr="00E55D1C">
        <w:trPr>
          <w:trHeight w:val="292"/>
        </w:trPr>
        <w:tc>
          <w:tcPr>
            <w:tcW w:w="2581" w:type="dxa"/>
            <w:shd w:val="clear" w:color="auto" w:fill="7030A0"/>
          </w:tcPr>
          <w:p w14:paraId="2C2BA73F" w14:textId="7271268F" w:rsidR="00E55D1C" w:rsidRPr="00616322" w:rsidRDefault="001F3740" w:rsidP="00E55D1C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Army Green</w:t>
            </w:r>
          </w:p>
        </w:tc>
        <w:tc>
          <w:tcPr>
            <w:tcW w:w="1620" w:type="dxa"/>
          </w:tcPr>
          <w:p w14:paraId="21BBE060" w14:textId="77777777" w:rsidR="00E55D1C" w:rsidRPr="0015264A" w:rsidRDefault="00E55D1C" w:rsidP="00E55D1C">
            <w:pPr>
              <w:rPr>
                <w:color w:val="FFFFFF" w:themeColor="background1"/>
              </w:rPr>
            </w:pPr>
          </w:p>
        </w:tc>
        <w:tc>
          <w:tcPr>
            <w:tcW w:w="1659" w:type="dxa"/>
          </w:tcPr>
          <w:p w14:paraId="3F9B771A" w14:textId="77777777" w:rsidR="00E55D1C" w:rsidRPr="0015264A" w:rsidRDefault="00E55D1C" w:rsidP="00E55D1C">
            <w:pPr>
              <w:rPr>
                <w:color w:val="FFFFFF" w:themeColor="background1"/>
              </w:rPr>
            </w:pPr>
          </w:p>
        </w:tc>
        <w:tc>
          <w:tcPr>
            <w:tcW w:w="1661" w:type="dxa"/>
          </w:tcPr>
          <w:p w14:paraId="4A34EB13" w14:textId="77777777" w:rsidR="00E55D1C" w:rsidRPr="0015264A" w:rsidRDefault="00E55D1C" w:rsidP="00E55D1C">
            <w:pPr>
              <w:rPr>
                <w:color w:val="FFFFFF" w:themeColor="background1"/>
              </w:rPr>
            </w:pPr>
          </w:p>
        </w:tc>
        <w:tc>
          <w:tcPr>
            <w:tcW w:w="1659" w:type="dxa"/>
          </w:tcPr>
          <w:p w14:paraId="6B2B0E71" w14:textId="77777777" w:rsidR="00E55D1C" w:rsidRPr="0015264A" w:rsidRDefault="00E55D1C" w:rsidP="00E55D1C">
            <w:pPr>
              <w:rPr>
                <w:color w:val="FFFFFF" w:themeColor="background1"/>
              </w:rPr>
            </w:pPr>
          </w:p>
        </w:tc>
        <w:tc>
          <w:tcPr>
            <w:tcW w:w="1661" w:type="dxa"/>
          </w:tcPr>
          <w:p w14:paraId="6DD5FD62" w14:textId="77777777" w:rsidR="00E55D1C" w:rsidRPr="0015264A" w:rsidRDefault="00E55D1C" w:rsidP="00E55D1C">
            <w:pPr>
              <w:rPr>
                <w:color w:val="FFFFFF" w:themeColor="background1"/>
              </w:rPr>
            </w:pPr>
          </w:p>
        </w:tc>
      </w:tr>
      <w:tr w:rsidR="001F3740" w:rsidRPr="0015264A" w14:paraId="120077DC" w14:textId="77777777" w:rsidTr="00E55D1C">
        <w:trPr>
          <w:trHeight w:val="292"/>
        </w:trPr>
        <w:tc>
          <w:tcPr>
            <w:tcW w:w="2581" w:type="dxa"/>
            <w:shd w:val="clear" w:color="auto" w:fill="7030A0"/>
          </w:tcPr>
          <w:p w14:paraId="09AC0E90" w14:textId="04E67951" w:rsidR="001F3740" w:rsidRPr="00616322" w:rsidRDefault="001F3740" w:rsidP="00E55D1C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Ash Marle</w:t>
            </w:r>
          </w:p>
        </w:tc>
        <w:tc>
          <w:tcPr>
            <w:tcW w:w="1620" w:type="dxa"/>
          </w:tcPr>
          <w:p w14:paraId="28B769EE" w14:textId="77777777" w:rsidR="001F3740" w:rsidRPr="0015264A" w:rsidRDefault="001F3740" w:rsidP="00E55D1C">
            <w:pPr>
              <w:rPr>
                <w:color w:val="FFFFFF" w:themeColor="background1"/>
              </w:rPr>
            </w:pPr>
          </w:p>
        </w:tc>
        <w:tc>
          <w:tcPr>
            <w:tcW w:w="1659" w:type="dxa"/>
          </w:tcPr>
          <w:p w14:paraId="1F678B1B" w14:textId="77777777" w:rsidR="001F3740" w:rsidRPr="0015264A" w:rsidRDefault="001F3740" w:rsidP="00E55D1C">
            <w:pPr>
              <w:rPr>
                <w:color w:val="FFFFFF" w:themeColor="background1"/>
              </w:rPr>
            </w:pPr>
          </w:p>
        </w:tc>
        <w:tc>
          <w:tcPr>
            <w:tcW w:w="1661" w:type="dxa"/>
          </w:tcPr>
          <w:p w14:paraId="625054C3" w14:textId="77777777" w:rsidR="001F3740" w:rsidRPr="0015264A" w:rsidRDefault="001F3740" w:rsidP="00E55D1C">
            <w:pPr>
              <w:rPr>
                <w:color w:val="FFFFFF" w:themeColor="background1"/>
              </w:rPr>
            </w:pPr>
          </w:p>
        </w:tc>
        <w:tc>
          <w:tcPr>
            <w:tcW w:w="1659" w:type="dxa"/>
          </w:tcPr>
          <w:p w14:paraId="3ED0A165" w14:textId="77777777" w:rsidR="001F3740" w:rsidRPr="0015264A" w:rsidRDefault="001F3740" w:rsidP="00E55D1C">
            <w:pPr>
              <w:rPr>
                <w:color w:val="FFFFFF" w:themeColor="background1"/>
              </w:rPr>
            </w:pPr>
          </w:p>
        </w:tc>
        <w:tc>
          <w:tcPr>
            <w:tcW w:w="1661" w:type="dxa"/>
          </w:tcPr>
          <w:p w14:paraId="64CC7063" w14:textId="77777777" w:rsidR="001F3740" w:rsidRPr="0015264A" w:rsidRDefault="001F3740" w:rsidP="00E55D1C">
            <w:pPr>
              <w:rPr>
                <w:color w:val="FFFFFF" w:themeColor="background1"/>
              </w:rPr>
            </w:pPr>
          </w:p>
        </w:tc>
      </w:tr>
      <w:tr w:rsidR="00E55D1C" w14:paraId="5BC5C3AE" w14:textId="77777777" w:rsidTr="00E55D1C">
        <w:trPr>
          <w:trHeight w:val="297"/>
        </w:trPr>
        <w:tc>
          <w:tcPr>
            <w:tcW w:w="2581" w:type="dxa"/>
            <w:shd w:val="clear" w:color="auto" w:fill="7030A0"/>
          </w:tcPr>
          <w:p w14:paraId="0A62FB36" w14:textId="77777777" w:rsidR="00E55D1C" w:rsidRPr="00616322" w:rsidRDefault="00E55D1C" w:rsidP="00E55D1C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Black</w:t>
            </w:r>
          </w:p>
        </w:tc>
        <w:tc>
          <w:tcPr>
            <w:tcW w:w="1620" w:type="dxa"/>
          </w:tcPr>
          <w:p w14:paraId="124BEC3C" w14:textId="77777777" w:rsidR="00E55D1C" w:rsidRDefault="00E55D1C" w:rsidP="00E55D1C"/>
        </w:tc>
        <w:tc>
          <w:tcPr>
            <w:tcW w:w="1659" w:type="dxa"/>
          </w:tcPr>
          <w:p w14:paraId="05B27452" w14:textId="77777777" w:rsidR="00E55D1C" w:rsidRDefault="00E55D1C" w:rsidP="00E55D1C"/>
        </w:tc>
        <w:tc>
          <w:tcPr>
            <w:tcW w:w="1661" w:type="dxa"/>
          </w:tcPr>
          <w:p w14:paraId="2A251BF2" w14:textId="77777777" w:rsidR="00E55D1C" w:rsidRDefault="00E55D1C" w:rsidP="00E55D1C"/>
        </w:tc>
        <w:tc>
          <w:tcPr>
            <w:tcW w:w="1659" w:type="dxa"/>
          </w:tcPr>
          <w:p w14:paraId="6CADE88E" w14:textId="77777777" w:rsidR="00E55D1C" w:rsidRDefault="00E55D1C" w:rsidP="00E55D1C"/>
        </w:tc>
        <w:tc>
          <w:tcPr>
            <w:tcW w:w="1661" w:type="dxa"/>
          </w:tcPr>
          <w:p w14:paraId="66BF8106" w14:textId="77777777" w:rsidR="00E55D1C" w:rsidRDefault="00E55D1C" w:rsidP="00E55D1C"/>
        </w:tc>
      </w:tr>
      <w:tr w:rsidR="00E55D1C" w14:paraId="77B32622" w14:textId="77777777" w:rsidTr="00E55D1C">
        <w:trPr>
          <w:trHeight w:val="297"/>
        </w:trPr>
        <w:tc>
          <w:tcPr>
            <w:tcW w:w="2581" w:type="dxa"/>
            <w:shd w:val="clear" w:color="auto" w:fill="7030A0"/>
          </w:tcPr>
          <w:p w14:paraId="4CF0D7C1" w14:textId="77777777" w:rsidR="00E55D1C" w:rsidRPr="00616322" w:rsidRDefault="00E55D1C" w:rsidP="00E55D1C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Navy</w:t>
            </w:r>
          </w:p>
        </w:tc>
        <w:tc>
          <w:tcPr>
            <w:tcW w:w="1620" w:type="dxa"/>
          </w:tcPr>
          <w:p w14:paraId="4E91F662" w14:textId="77777777" w:rsidR="00E55D1C" w:rsidRDefault="00E55D1C" w:rsidP="00E55D1C"/>
        </w:tc>
        <w:tc>
          <w:tcPr>
            <w:tcW w:w="1659" w:type="dxa"/>
          </w:tcPr>
          <w:p w14:paraId="50A5DD53" w14:textId="77777777" w:rsidR="00E55D1C" w:rsidRDefault="00E55D1C" w:rsidP="00E55D1C"/>
        </w:tc>
        <w:tc>
          <w:tcPr>
            <w:tcW w:w="1661" w:type="dxa"/>
          </w:tcPr>
          <w:p w14:paraId="06289D2F" w14:textId="77777777" w:rsidR="00E55D1C" w:rsidRDefault="00E55D1C" w:rsidP="00E55D1C"/>
        </w:tc>
        <w:tc>
          <w:tcPr>
            <w:tcW w:w="1659" w:type="dxa"/>
          </w:tcPr>
          <w:p w14:paraId="5F22DA5B" w14:textId="77777777" w:rsidR="00E55D1C" w:rsidRDefault="00E55D1C" w:rsidP="00E55D1C"/>
        </w:tc>
        <w:tc>
          <w:tcPr>
            <w:tcW w:w="1661" w:type="dxa"/>
          </w:tcPr>
          <w:p w14:paraId="571FBD6F" w14:textId="77777777" w:rsidR="00E55D1C" w:rsidRDefault="00E55D1C" w:rsidP="00E55D1C"/>
        </w:tc>
      </w:tr>
      <w:tr w:rsidR="00E55D1C" w14:paraId="5B4C3AC2" w14:textId="77777777" w:rsidTr="00E55D1C">
        <w:trPr>
          <w:trHeight w:val="297"/>
        </w:trPr>
        <w:tc>
          <w:tcPr>
            <w:tcW w:w="2581" w:type="dxa"/>
            <w:shd w:val="clear" w:color="auto" w:fill="7030A0"/>
          </w:tcPr>
          <w:p w14:paraId="2ECAEC40" w14:textId="77777777" w:rsidR="00E55D1C" w:rsidRPr="00616322" w:rsidRDefault="00E55D1C" w:rsidP="00E55D1C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Royal Blue</w:t>
            </w:r>
          </w:p>
        </w:tc>
        <w:tc>
          <w:tcPr>
            <w:tcW w:w="1620" w:type="dxa"/>
          </w:tcPr>
          <w:p w14:paraId="39D61D81" w14:textId="77777777" w:rsidR="00E55D1C" w:rsidRDefault="00E55D1C" w:rsidP="00E55D1C"/>
        </w:tc>
        <w:tc>
          <w:tcPr>
            <w:tcW w:w="1659" w:type="dxa"/>
          </w:tcPr>
          <w:p w14:paraId="6636B7ED" w14:textId="77777777" w:rsidR="00E55D1C" w:rsidRDefault="00E55D1C" w:rsidP="00E55D1C"/>
        </w:tc>
        <w:tc>
          <w:tcPr>
            <w:tcW w:w="1661" w:type="dxa"/>
          </w:tcPr>
          <w:p w14:paraId="5C3AE5AC" w14:textId="77777777" w:rsidR="00E55D1C" w:rsidRDefault="00E55D1C" w:rsidP="00E55D1C"/>
        </w:tc>
        <w:tc>
          <w:tcPr>
            <w:tcW w:w="1659" w:type="dxa"/>
          </w:tcPr>
          <w:p w14:paraId="5A89EADF" w14:textId="77777777" w:rsidR="00E55D1C" w:rsidRDefault="00E55D1C" w:rsidP="00E55D1C"/>
        </w:tc>
        <w:tc>
          <w:tcPr>
            <w:tcW w:w="1661" w:type="dxa"/>
          </w:tcPr>
          <w:p w14:paraId="780462B9" w14:textId="77777777" w:rsidR="00E55D1C" w:rsidRDefault="00E55D1C" w:rsidP="00E55D1C"/>
        </w:tc>
      </w:tr>
      <w:tr w:rsidR="00E55D1C" w14:paraId="6CC100D4" w14:textId="77777777" w:rsidTr="00E55D1C">
        <w:trPr>
          <w:trHeight w:val="297"/>
        </w:trPr>
        <w:tc>
          <w:tcPr>
            <w:tcW w:w="2581" w:type="dxa"/>
            <w:shd w:val="clear" w:color="auto" w:fill="7030A0"/>
          </w:tcPr>
          <w:p w14:paraId="1676FF84" w14:textId="77777777" w:rsidR="00E55D1C" w:rsidRPr="00616322" w:rsidRDefault="00E55D1C" w:rsidP="00E55D1C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Red</w:t>
            </w:r>
          </w:p>
        </w:tc>
        <w:tc>
          <w:tcPr>
            <w:tcW w:w="1620" w:type="dxa"/>
          </w:tcPr>
          <w:p w14:paraId="6E353907" w14:textId="77777777" w:rsidR="00E55D1C" w:rsidRDefault="00E55D1C" w:rsidP="00E55D1C"/>
        </w:tc>
        <w:tc>
          <w:tcPr>
            <w:tcW w:w="1659" w:type="dxa"/>
          </w:tcPr>
          <w:p w14:paraId="0AD9A5BA" w14:textId="77777777" w:rsidR="00E55D1C" w:rsidRDefault="00E55D1C" w:rsidP="00E55D1C"/>
        </w:tc>
        <w:tc>
          <w:tcPr>
            <w:tcW w:w="1661" w:type="dxa"/>
          </w:tcPr>
          <w:p w14:paraId="5AB77E80" w14:textId="77777777" w:rsidR="00E55D1C" w:rsidRDefault="00E55D1C" w:rsidP="00E55D1C"/>
        </w:tc>
        <w:tc>
          <w:tcPr>
            <w:tcW w:w="1659" w:type="dxa"/>
          </w:tcPr>
          <w:p w14:paraId="4C7CDB9A" w14:textId="77777777" w:rsidR="00E55D1C" w:rsidRDefault="00E55D1C" w:rsidP="00E55D1C"/>
        </w:tc>
        <w:tc>
          <w:tcPr>
            <w:tcW w:w="1661" w:type="dxa"/>
          </w:tcPr>
          <w:p w14:paraId="6D017A62" w14:textId="77777777" w:rsidR="00E55D1C" w:rsidRDefault="00E55D1C" w:rsidP="00E55D1C"/>
        </w:tc>
      </w:tr>
      <w:tr w:rsidR="00E55D1C" w14:paraId="2FB080ED" w14:textId="77777777" w:rsidTr="00E55D1C">
        <w:trPr>
          <w:trHeight w:val="297"/>
        </w:trPr>
        <w:tc>
          <w:tcPr>
            <w:tcW w:w="2581" w:type="dxa"/>
            <w:shd w:val="clear" w:color="auto" w:fill="7030A0"/>
          </w:tcPr>
          <w:p w14:paraId="4349AF57" w14:textId="77777777" w:rsidR="00E55D1C" w:rsidRPr="00616322" w:rsidRDefault="00E55D1C" w:rsidP="00E55D1C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White</w:t>
            </w:r>
          </w:p>
        </w:tc>
        <w:tc>
          <w:tcPr>
            <w:tcW w:w="1620" w:type="dxa"/>
          </w:tcPr>
          <w:p w14:paraId="7CD86CDA" w14:textId="77777777" w:rsidR="00E55D1C" w:rsidRDefault="00E55D1C" w:rsidP="00E55D1C"/>
        </w:tc>
        <w:tc>
          <w:tcPr>
            <w:tcW w:w="1659" w:type="dxa"/>
          </w:tcPr>
          <w:p w14:paraId="15D4D5A4" w14:textId="77777777" w:rsidR="00E55D1C" w:rsidRDefault="00E55D1C" w:rsidP="00E55D1C"/>
        </w:tc>
        <w:tc>
          <w:tcPr>
            <w:tcW w:w="1661" w:type="dxa"/>
          </w:tcPr>
          <w:p w14:paraId="2114C487" w14:textId="77777777" w:rsidR="00E55D1C" w:rsidRDefault="00E55D1C" w:rsidP="00E55D1C"/>
        </w:tc>
        <w:tc>
          <w:tcPr>
            <w:tcW w:w="1659" w:type="dxa"/>
          </w:tcPr>
          <w:p w14:paraId="34C4419D" w14:textId="77777777" w:rsidR="00E55D1C" w:rsidRDefault="00E55D1C" w:rsidP="00E55D1C"/>
        </w:tc>
        <w:tc>
          <w:tcPr>
            <w:tcW w:w="1661" w:type="dxa"/>
          </w:tcPr>
          <w:p w14:paraId="68160451" w14:textId="77777777" w:rsidR="00E55D1C" w:rsidRDefault="00E55D1C" w:rsidP="00E55D1C"/>
        </w:tc>
      </w:tr>
    </w:tbl>
    <w:p w14:paraId="69986AB6" w14:textId="77777777" w:rsidR="00806FF3" w:rsidRPr="00562601" w:rsidRDefault="00806FF3" w:rsidP="002A648D"/>
    <w:sectPr w:rsidR="00806FF3" w:rsidRPr="00562601" w:rsidSect="00A25A14">
      <w:headerReference w:type="default" r:id="rId11"/>
      <w:footerReference w:type="default" r:id="rId12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CC60E" w14:textId="77777777" w:rsidR="003678B3" w:rsidRDefault="003678B3" w:rsidP="00650259">
      <w:pPr>
        <w:spacing w:line="240" w:lineRule="auto"/>
      </w:pPr>
      <w:r>
        <w:separator/>
      </w:r>
    </w:p>
  </w:endnote>
  <w:endnote w:type="continuationSeparator" w:id="0">
    <w:p w14:paraId="3EC7C24C" w14:textId="77777777" w:rsidR="003678B3" w:rsidRDefault="003678B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116BF672-F444-4741-B92E-384F1B801F74}"/>
    <w:embedBold r:id="rId2" w:fontKey="{9A7DAAE3-1C28-41DF-B873-887655D84C91}"/>
    <w:embedItalic r:id="rId3" w:fontKey="{29713B74-10E4-40B1-8399-9E56D690BF3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78DE5F9-97C0-42BA-A998-81C335A317CC}"/>
    <w:embedBold r:id="rId5" w:fontKey="{AF6CBAF7-96C0-4494-8C01-9CD32141C021}"/>
    <w:embedItalic r:id="rId6" w:fontKey="{EDDA7BC0-1FCE-40C9-A81D-B4CB727F9F8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3497DED-94C7-4063-BF7A-F649C64442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798DD83-595E-4961-B53D-0F84A6B6CD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AEA5E" w14:textId="77777777" w:rsidR="003678B3" w:rsidRDefault="003678B3" w:rsidP="00650259">
      <w:pPr>
        <w:spacing w:line="240" w:lineRule="auto"/>
      </w:pPr>
      <w:r>
        <w:separator/>
      </w:r>
    </w:p>
  </w:footnote>
  <w:footnote w:type="continuationSeparator" w:id="0">
    <w:p w14:paraId="14920327" w14:textId="77777777" w:rsidR="003678B3" w:rsidRDefault="003678B3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2D4BE6C8" w:rsidR="00562601" w:rsidRPr="002B69B4" w:rsidRDefault="006118C7" w:rsidP="00616322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C2B13">
            <w:t>Kids</w:t>
          </w:r>
          <w:r w:rsidR="00616322">
            <w:t xml:space="preserve"> Pullover Hoodie </w:t>
          </w:r>
          <w:r>
            <w:t>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45CA6"/>
    <w:rsid w:val="00052382"/>
    <w:rsid w:val="0006568A"/>
    <w:rsid w:val="00076F0F"/>
    <w:rsid w:val="00084253"/>
    <w:rsid w:val="000D1F49"/>
    <w:rsid w:val="000F5C88"/>
    <w:rsid w:val="0015264A"/>
    <w:rsid w:val="001727CA"/>
    <w:rsid w:val="001E4E2C"/>
    <w:rsid w:val="001F3740"/>
    <w:rsid w:val="00261C01"/>
    <w:rsid w:val="002A4ED5"/>
    <w:rsid w:val="002A648D"/>
    <w:rsid w:val="002B2D53"/>
    <w:rsid w:val="002B69B4"/>
    <w:rsid w:val="002C56E6"/>
    <w:rsid w:val="002D3A9F"/>
    <w:rsid w:val="00354B3D"/>
    <w:rsid w:val="00361E11"/>
    <w:rsid w:val="003678B3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07FC5"/>
    <w:rsid w:val="006118C7"/>
    <w:rsid w:val="00616322"/>
    <w:rsid w:val="006250A2"/>
    <w:rsid w:val="0063739C"/>
    <w:rsid w:val="00650259"/>
    <w:rsid w:val="00712AE8"/>
    <w:rsid w:val="00770F25"/>
    <w:rsid w:val="00787DD4"/>
    <w:rsid w:val="007A35A8"/>
    <w:rsid w:val="007B0A85"/>
    <w:rsid w:val="007C6A52"/>
    <w:rsid w:val="00806FF3"/>
    <w:rsid w:val="0082043E"/>
    <w:rsid w:val="00893192"/>
    <w:rsid w:val="008B31F4"/>
    <w:rsid w:val="008E203A"/>
    <w:rsid w:val="0090021E"/>
    <w:rsid w:val="00905BCD"/>
    <w:rsid w:val="0091229C"/>
    <w:rsid w:val="009266DF"/>
    <w:rsid w:val="00940E73"/>
    <w:rsid w:val="009628E5"/>
    <w:rsid w:val="0098597D"/>
    <w:rsid w:val="00991B30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C019A"/>
    <w:rsid w:val="00BD4753"/>
    <w:rsid w:val="00BD5CB1"/>
    <w:rsid w:val="00BE62EE"/>
    <w:rsid w:val="00C003BA"/>
    <w:rsid w:val="00C427EB"/>
    <w:rsid w:val="00C46878"/>
    <w:rsid w:val="00C81922"/>
    <w:rsid w:val="00CB4A51"/>
    <w:rsid w:val="00CD0ECF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36BF"/>
    <w:rsid w:val="00E55D1C"/>
    <w:rsid w:val="00E61C09"/>
    <w:rsid w:val="00E677FE"/>
    <w:rsid w:val="00EB3B58"/>
    <w:rsid w:val="00EC2B13"/>
    <w:rsid w:val="00EC7359"/>
    <w:rsid w:val="00EE3054"/>
    <w:rsid w:val="00F00606"/>
    <w:rsid w:val="00F01256"/>
    <w:rsid w:val="00F476C7"/>
    <w:rsid w:val="00F5418C"/>
    <w:rsid w:val="00F549BE"/>
    <w:rsid w:val="00FA5505"/>
    <w:rsid w:val="00FC7475"/>
    <w:rsid w:val="00FE2E33"/>
    <w:rsid w:val="00FE78A0"/>
    <w:rsid w:val="00FF2887"/>
    <w:rsid w:val="00FF528E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165C1A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165C1A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165C1A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165C1A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165C1A"/>
    <w:rsid w:val="002B2D53"/>
    <w:rsid w:val="00480EA8"/>
    <w:rsid w:val="00597882"/>
    <w:rsid w:val="008B31F4"/>
    <w:rsid w:val="00A06ADE"/>
    <w:rsid w:val="00F476C7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9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4</cp:revision>
  <dcterms:created xsi:type="dcterms:W3CDTF">2026-03-26T08:01:00Z</dcterms:created>
  <dcterms:modified xsi:type="dcterms:W3CDTF">2026-03-28T01:10:00Z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