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35" w:type="dxa"/>
        <w:tblInd w:w="-5" w:type="dxa"/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993"/>
        <w:gridCol w:w="992"/>
        <w:gridCol w:w="1104"/>
        <w:gridCol w:w="1086"/>
        <w:gridCol w:w="1086"/>
        <w:gridCol w:w="1086"/>
        <w:gridCol w:w="1086"/>
      </w:tblGrid>
      <w:tr w:rsidR="0070548B" w14:paraId="4A27BEF4" w14:textId="77777777" w:rsidTr="0070548B">
        <w:trPr>
          <w:trHeight w:val="83"/>
        </w:trPr>
        <w:tc>
          <w:tcPr>
            <w:tcW w:w="1418" w:type="dxa"/>
            <w:shd w:val="clear" w:color="auto" w:fill="7030A0"/>
          </w:tcPr>
          <w:p w14:paraId="4D84B3A9" w14:textId="122078D0" w:rsidR="0070548B" w:rsidRPr="0015264A" w:rsidRDefault="0070548B" w:rsidP="0015264A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76ED4085" w14:textId="440F60DC" w:rsidR="0070548B" w:rsidRPr="0015264A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0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06D11E43" w14:textId="33C42C16" w:rsidR="0070548B" w:rsidRPr="0015264A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7030A0"/>
          </w:tcPr>
          <w:p w14:paraId="1F82B234" w14:textId="21B1C992" w:rsidR="0070548B" w:rsidRPr="0015264A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73FB41C4" w14:textId="4AB1B46E" w:rsidR="0070548B" w:rsidRPr="0015264A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1104" w:type="dxa"/>
            <w:vMerge w:val="restart"/>
            <w:shd w:val="clear" w:color="auto" w:fill="7030A0"/>
          </w:tcPr>
          <w:p w14:paraId="0916E3FC" w14:textId="70D6566C" w:rsidR="0070548B" w:rsidRPr="0015264A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1086" w:type="dxa"/>
            <w:vMerge w:val="restart"/>
            <w:shd w:val="clear" w:color="auto" w:fill="7030A0"/>
          </w:tcPr>
          <w:p w14:paraId="4E34DDB0" w14:textId="3E8BEB83" w:rsidR="0070548B" w:rsidRPr="0015264A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1086" w:type="dxa"/>
            <w:shd w:val="clear" w:color="auto" w:fill="7030A0"/>
          </w:tcPr>
          <w:p w14:paraId="1BA88BFE" w14:textId="06BCF1AB" w:rsidR="0070548B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1086" w:type="dxa"/>
            <w:shd w:val="clear" w:color="auto" w:fill="7030A0"/>
          </w:tcPr>
          <w:p w14:paraId="772073BC" w14:textId="41E145A6" w:rsidR="0070548B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  <w:tc>
          <w:tcPr>
            <w:tcW w:w="1086" w:type="dxa"/>
            <w:vMerge w:val="restart"/>
            <w:shd w:val="clear" w:color="auto" w:fill="7030A0"/>
          </w:tcPr>
          <w:p w14:paraId="5D298A0B" w14:textId="3A2ECDD2" w:rsidR="0070548B" w:rsidRPr="0015264A" w:rsidRDefault="0070548B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</w:t>
            </w:r>
          </w:p>
        </w:tc>
      </w:tr>
      <w:tr w:rsidR="0070548B" w14:paraId="60B02096" w14:textId="77777777" w:rsidTr="0070548B">
        <w:trPr>
          <w:trHeight w:val="83"/>
        </w:trPr>
        <w:tc>
          <w:tcPr>
            <w:tcW w:w="1418" w:type="dxa"/>
            <w:shd w:val="clear" w:color="auto" w:fill="7030A0"/>
          </w:tcPr>
          <w:p w14:paraId="1090900C" w14:textId="29BD9D07" w:rsidR="0070548B" w:rsidRPr="0015264A" w:rsidRDefault="0070548B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992" w:type="dxa"/>
            <w:vMerge/>
            <w:shd w:val="clear" w:color="auto" w:fill="7030A0"/>
          </w:tcPr>
          <w:p w14:paraId="14F2DD53" w14:textId="77777777" w:rsidR="0070548B" w:rsidRDefault="0070548B" w:rsidP="002A648D"/>
        </w:tc>
        <w:tc>
          <w:tcPr>
            <w:tcW w:w="992" w:type="dxa"/>
            <w:vMerge/>
            <w:shd w:val="clear" w:color="auto" w:fill="7030A0"/>
          </w:tcPr>
          <w:p w14:paraId="44217F23" w14:textId="77777777" w:rsidR="0070548B" w:rsidRDefault="0070548B" w:rsidP="002A648D"/>
        </w:tc>
        <w:tc>
          <w:tcPr>
            <w:tcW w:w="993" w:type="dxa"/>
            <w:vMerge/>
            <w:shd w:val="clear" w:color="auto" w:fill="7030A0"/>
          </w:tcPr>
          <w:p w14:paraId="54172E37" w14:textId="77777777" w:rsidR="0070548B" w:rsidRDefault="0070548B" w:rsidP="002A648D"/>
        </w:tc>
        <w:tc>
          <w:tcPr>
            <w:tcW w:w="992" w:type="dxa"/>
            <w:vMerge/>
            <w:shd w:val="clear" w:color="auto" w:fill="7030A0"/>
          </w:tcPr>
          <w:p w14:paraId="1854DF48" w14:textId="77777777" w:rsidR="0070548B" w:rsidRDefault="0070548B" w:rsidP="002A648D"/>
        </w:tc>
        <w:tc>
          <w:tcPr>
            <w:tcW w:w="1104" w:type="dxa"/>
            <w:vMerge/>
            <w:shd w:val="clear" w:color="auto" w:fill="7030A0"/>
          </w:tcPr>
          <w:p w14:paraId="0B0684D5" w14:textId="77777777" w:rsidR="0070548B" w:rsidRDefault="0070548B" w:rsidP="002A648D"/>
        </w:tc>
        <w:tc>
          <w:tcPr>
            <w:tcW w:w="1086" w:type="dxa"/>
            <w:vMerge/>
            <w:shd w:val="clear" w:color="auto" w:fill="7030A0"/>
          </w:tcPr>
          <w:p w14:paraId="14229149" w14:textId="77777777" w:rsidR="0070548B" w:rsidRDefault="0070548B" w:rsidP="002A648D"/>
        </w:tc>
        <w:tc>
          <w:tcPr>
            <w:tcW w:w="1086" w:type="dxa"/>
            <w:shd w:val="clear" w:color="auto" w:fill="7030A0"/>
          </w:tcPr>
          <w:p w14:paraId="612749EB" w14:textId="77777777" w:rsidR="0070548B" w:rsidRDefault="0070548B" w:rsidP="002A648D"/>
        </w:tc>
        <w:tc>
          <w:tcPr>
            <w:tcW w:w="1086" w:type="dxa"/>
            <w:shd w:val="clear" w:color="auto" w:fill="7030A0"/>
          </w:tcPr>
          <w:p w14:paraId="5C2A2A59" w14:textId="2C0F4719" w:rsidR="0070548B" w:rsidRDefault="0070548B" w:rsidP="002A648D"/>
        </w:tc>
        <w:tc>
          <w:tcPr>
            <w:tcW w:w="1086" w:type="dxa"/>
            <w:vMerge/>
            <w:shd w:val="clear" w:color="auto" w:fill="7030A0"/>
          </w:tcPr>
          <w:p w14:paraId="0D2C4FF3" w14:textId="3304D9F4" w:rsidR="0070548B" w:rsidRDefault="0070548B" w:rsidP="002A648D"/>
        </w:tc>
      </w:tr>
      <w:tr w:rsidR="0070548B" w:rsidRPr="0015264A" w14:paraId="212AA247" w14:textId="77777777" w:rsidTr="0070548B">
        <w:trPr>
          <w:trHeight w:val="295"/>
        </w:trPr>
        <w:tc>
          <w:tcPr>
            <w:tcW w:w="1418" w:type="dxa"/>
            <w:shd w:val="clear" w:color="auto" w:fill="7030A0"/>
          </w:tcPr>
          <w:p w14:paraId="71D58528" w14:textId="6C8FFC1D" w:rsidR="0070548B" w:rsidRPr="0070548B" w:rsidRDefault="0070548B" w:rsidP="002A648D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Azure</w:t>
            </w:r>
          </w:p>
        </w:tc>
        <w:tc>
          <w:tcPr>
            <w:tcW w:w="992" w:type="dxa"/>
          </w:tcPr>
          <w:p w14:paraId="27624CAA" w14:textId="77777777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0123D66D" w14:textId="77777777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993" w:type="dxa"/>
          </w:tcPr>
          <w:p w14:paraId="56E5BDB5" w14:textId="77777777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46ABA5BE" w14:textId="77777777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1104" w:type="dxa"/>
          </w:tcPr>
          <w:p w14:paraId="420238EC" w14:textId="77777777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1086" w:type="dxa"/>
          </w:tcPr>
          <w:p w14:paraId="6A4E99D6" w14:textId="77777777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1086" w:type="dxa"/>
          </w:tcPr>
          <w:p w14:paraId="6229B51C" w14:textId="77777777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1086" w:type="dxa"/>
          </w:tcPr>
          <w:p w14:paraId="2E128E48" w14:textId="3B4BB348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  <w:tc>
          <w:tcPr>
            <w:tcW w:w="1086" w:type="dxa"/>
          </w:tcPr>
          <w:p w14:paraId="64709A5B" w14:textId="58A787D3" w:rsidR="0070548B" w:rsidRPr="0015264A" w:rsidRDefault="0070548B" w:rsidP="002A648D">
            <w:pPr>
              <w:rPr>
                <w:color w:val="FFFFFF" w:themeColor="background1"/>
              </w:rPr>
            </w:pPr>
          </w:p>
        </w:tc>
      </w:tr>
      <w:tr w:rsidR="0070548B" w14:paraId="7F9D0165" w14:textId="77777777" w:rsidTr="0070548B">
        <w:trPr>
          <w:trHeight w:val="300"/>
        </w:trPr>
        <w:tc>
          <w:tcPr>
            <w:tcW w:w="1418" w:type="dxa"/>
            <w:shd w:val="clear" w:color="auto" w:fill="7030A0"/>
          </w:tcPr>
          <w:p w14:paraId="7BA052C2" w14:textId="7EA3C4A2" w:rsidR="0070548B" w:rsidRPr="0070548B" w:rsidRDefault="0070548B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992" w:type="dxa"/>
          </w:tcPr>
          <w:p w14:paraId="5093DBEE" w14:textId="77777777" w:rsidR="0070548B" w:rsidRDefault="0070548B" w:rsidP="0015264A"/>
        </w:tc>
        <w:tc>
          <w:tcPr>
            <w:tcW w:w="992" w:type="dxa"/>
          </w:tcPr>
          <w:p w14:paraId="53691240" w14:textId="77777777" w:rsidR="0070548B" w:rsidRDefault="0070548B" w:rsidP="0015264A"/>
        </w:tc>
        <w:tc>
          <w:tcPr>
            <w:tcW w:w="993" w:type="dxa"/>
          </w:tcPr>
          <w:p w14:paraId="00EE0476" w14:textId="77777777" w:rsidR="0070548B" w:rsidRDefault="0070548B" w:rsidP="0015264A"/>
        </w:tc>
        <w:tc>
          <w:tcPr>
            <w:tcW w:w="992" w:type="dxa"/>
          </w:tcPr>
          <w:p w14:paraId="462DC2DD" w14:textId="77777777" w:rsidR="0070548B" w:rsidRDefault="0070548B" w:rsidP="0015264A"/>
        </w:tc>
        <w:tc>
          <w:tcPr>
            <w:tcW w:w="1104" w:type="dxa"/>
          </w:tcPr>
          <w:p w14:paraId="64996144" w14:textId="77777777" w:rsidR="0070548B" w:rsidRDefault="0070548B" w:rsidP="0015264A"/>
        </w:tc>
        <w:tc>
          <w:tcPr>
            <w:tcW w:w="1086" w:type="dxa"/>
          </w:tcPr>
          <w:p w14:paraId="6B354FDB" w14:textId="77777777" w:rsidR="0070548B" w:rsidRDefault="0070548B" w:rsidP="0015264A"/>
        </w:tc>
        <w:tc>
          <w:tcPr>
            <w:tcW w:w="1086" w:type="dxa"/>
          </w:tcPr>
          <w:p w14:paraId="622CE954" w14:textId="77777777" w:rsidR="0070548B" w:rsidRDefault="0070548B" w:rsidP="0015264A"/>
        </w:tc>
        <w:tc>
          <w:tcPr>
            <w:tcW w:w="1086" w:type="dxa"/>
          </w:tcPr>
          <w:p w14:paraId="460F610F" w14:textId="7515D8D9" w:rsidR="0070548B" w:rsidRDefault="0070548B" w:rsidP="0015264A"/>
        </w:tc>
        <w:tc>
          <w:tcPr>
            <w:tcW w:w="1086" w:type="dxa"/>
          </w:tcPr>
          <w:p w14:paraId="774582CF" w14:textId="18E937D3" w:rsidR="0070548B" w:rsidRDefault="0070548B" w:rsidP="0015264A"/>
        </w:tc>
      </w:tr>
      <w:tr w:rsidR="0070548B" w14:paraId="6EA365C2" w14:textId="77777777" w:rsidTr="0070548B">
        <w:trPr>
          <w:trHeight w:val="300"/>
        </w:trPr>
        <w:tc>
          <w:tcPr>
            <w:tcW w:w="1418" w:type="dxa"/>
            <w:shd w:val="clear" w:color="auto" w:fill="7030A0"/>
          </w:tcPr>
          <w:p w14:paraId="454B6D89" w14:textId="6FCE7F1B" w:rsidR="0070548B" w:rsidRPr="0070548B" w:rsidRDefault="0070548B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Grey Marle</w:t>
            </w:r>
          </w:p>
        </w:tc>
        <w:tc>
          <w:tcPr>
            <w:tcW w:w="992" w:type="dxa"/>
          </w:tcPr>
          <w:p w14:paraId="79B605B2" w14:textId="77777777" w:rsidR="0070548B" w:rsidRDefault="0070548B" w:rsidP="0015264A"/>
        </w:tc>
        <w:tc>
          <w:tcPr>
            <w:tcW w:w="992" w:type="dxa"/>
          </w:tcPr>
          <w:p w14:paraId="57057134" w14:textId="77777777" w:rsidR="0070548B" w:rsidRDefault="0070548B" w:rsidP="0015264A"/>
        </w:tc>
        <w:tc>
          <w:tcPr>
            <w:tcW w:w="993" w:type="dxa"/>
          </w:tcPr>
          <w:p w14:paraId="06D4B554" w14:textId="77777777" w:rsidR="0070548B" w:rsidRDefault="0070548B" w:rsidP="0015264A"/>
        </w:tc>
        <w:tc>
          <w:tcPr>
            <w:tcW w:w="992" w:type="dxa"/>
          </w:tcPr>
          <w:p w14:paraId="293D1E66" w14:textId="77777777" w:rsidR="0070548B" w:rsidRDefault="0070548B" w:rsidP="0015264A"/>
        </w:tc>
        <w:tc>
          <w:tcPr>
            <w:tcW w:w="1104" w:type="dxa"/>
          </w:tcPr>
          <w:p w14:paraId="28C40274" w14:textId="77777777" w:rsidR="0070548B" w:rsidRDefault="0070548B" w:rsidP="0015264A"/>
        </w:tc>
        <w:tc>
          <w:tcPr>
            <w:tcW w:w="1086" w:type="dxa"/>
          </w:tcPr>
          <w:p w14:paraId="029ED5FD" w14:textId="77777777" w:rsidR="0070548B" w:rsidRDefault="0070548B" w:rsidP="0015264A"/>
        </w:tc>
        <w:tc>
          <w:tcPr>
            <w:tcW w:w="1086" w:type="dxa"/>
          </w:tcPr>
          <w:p w14:paraId="4E5714B2" w14:textId="77777777" w:rsidR="0070548B" w:rsidRDefault="0070548B" w:rsidP="0015264A"/>
        </w:tc>
        <w:tc>
          <w:tcPr>
            <w:tcW w:w="1086" w:type="dxa"/>
          </w:tcPr>
          <w:p w14:paraId="69927FB3" w14:textId="700015F4" w:rsidR="0070548B" w:rsidRDefault="0070548B" w:rsidP="0015264A"/>
        </w:tc>
        <w:tc>
          <w:tcPr>
            <w:tcW w:w="1086" w:type="dxa"/>
          </w:tcPr>
          <w:p w14:paraId="22840714" w14:textId="570B5A42" w:rsidR="0070548B" w:rsidRDefault="0070548B" w:rsidP="0015264A"/>
        </w:tc>
      </w:tr>
      <w:tr w:rsidR="0070548B" w14:paraId="677EC361" w14:textId="77777777" w:rsidTr="0070548B">
        <w:trPr>
          <w:trHeight w:val="300"/>
        </w:trPr>
        <w:tc>
          <w:tcPr>
            <w:tcW w:w="1418" w:type="dxa"/>
            <w:shd w:val="clear" w:color="auto" w:fill="7030A0"/>
          </w:tcPr>
          <w:p w14:paraId="590AB29C" w14:textId="3512BA44" w:rsidR="0070548B" w:rsidRPr="0070548B" w:rsidRDefault="0070548B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Hot Pink</w:t>
            </w:r>
          </w:p>
        </w:tc>
        <w:tc>
          <w:tcPr>
            <w:tcW w:w="992" w:type="dxa"/>
          </w:tcPr>
          <w:p w14:paraId="0A72DEAC" w14:textId="77777777" w:rsidR="0070548B" w:rsidRDefault="0070548B" w:rsidP="0015264A"/>
        </w:tc>
        <w:tc>
          <w:tcPr>
            <w:tcW w:w="992" w:type="dxa"/>
          </w:tcPr>
          <w:p w14:paraId="73D51159" w14:textId="77777777" w:rsidR="0070548B" w:rsidRDefault="0070548B" w:rsidP="0015264A"/>
        </w:tc>
        <w:tc>
          <w:tcPr>
            <w:tcW w:w="993" w:type="dxa"/>
          </w:tcPr>
          <w:p w14:paraId="50076B42" w14:textId="77777777" w:rsidR="0070548B" w:rsidRDefault="0070548B" w:rsidP="0015264A"/>
        </w:tc>
        <w:tc>
          <w:tcPr>
            <w:tcW w:w="992" w:type="dxa"/>
          </w:tcPr>
          <w:p w14:paraId="47AA9A6B" w14:textId="77777777" w:rsidR="0070548B" w:rsidRDefault="0070548B" w:rsidP="0015264A"/>
        </w:tc>
        <w:tc>
          <w:tcPr>
            <w:tcW w:w="1104" w:type="dxa"/>
          </w:tcPr>
          <w:p w14:paraId="76F2D3BC" w14:textId="77777777" w:rsidR="0070548B" w:rsidRDefault="0070548B" w:rsidP="0015264A"/>
        </w:tc>
        <w:tc>
          <w:tcPr>
            <w:tcW w:w="1086" w:type="dxa"/>
          </w:tcPr>
          <w:p w14:paraId="5CB1BD78" w14:textId="77777777" w:rsidR="0070548B" w:rsidRDefault="0070548B" w:rsidP="0015264A"/>
        </w:tc>
        <w:tc>
          <w:tcPr>
            <w:tcW w:w="1086" w:type="dxa"/>
          </w:tcPr>
          <w:p w14:paraId="05C905A7" w14:textId="77777777" w:rsidR="0070548B" w:rsidRDefault="0070548B" w:rsidP="0015264A"/>
        </w:tc>
        <w:tc>
          <w:tcPr>
            <w:tcW w:w="1086" w:type="dxa"/>
          </w:tcPr>
          <w:p w14:paraId="33B1098E" w14:textId="0B70E9E1" w:rsidR="0070548B" w:rsidRDefault="0070548B" w:rsidP="0015264A"/>
        </w:tc>
        <w:tc>
          <w:tcPr>
            <w:tcW w:w="1086" w:type="dxa"/>
          </w:tcPr>
          <w:p w14:paraId="29BE8D45" w14:textId="7DDA1DAA" w:rsidR="0070548B" w:rsidRDefault="0070548B" w:rsidP="0015264A"/>
        </w:tc>
      </w:tr>
      <w:tr w:rsidR="0070548B" w14:paraId="124E7FE2" w14:textId="77777777" w:rsidTr="0070548B">
        <w:trPr>
          <w:trHeight w:val="300"/>
        </w:trPr>
        <w:tc>
          <w:tcPr>
            <w:tcW w:w="1418" w:type="dxa"/>
            <w:shd w:val="clear" w:color="auto" w:fill="7030A0"/>
          </w:tcPr>
          <w:p w14:paraId="536F891F" w14:textId="0E53F4C6" w:rsidR="0070548B" w:rsidRPr="0070548B" w:rsidRDefault="0070548B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Navy Blue</w:t>
            </w:r>
          </w:p>
        </w:tc>
        <w:tc>
          <w:tcPr>
            <w:tcW w:w="992" w:type="dxa"/>
          </w:tcPr>
          <w:p w14:paraId="78EC5A0D" w14:textId="77777777" w:rsidR="0070548B" w:rsidRDefault="0070548B" w:rsidP="0015264A"/>
        </w:tc>
        <w:tc>
          <w:tcPr>
            <w:tcW w:w="992" w:type="dxa"/>
          </w:tcPr>
          <w:p w14:paraId="1E47A53A" w14:textId="77777777" w:rsidR="0070548B" w:rsidRDefault="0070548B" w:rsidP="0015264A"/>
        </w:tc>
        <w:tc>
          <w:tcPr>
            <w:tcW w:w="993" w:type="dxa"/>
          </w:tcPr>
          <w:p w14:paraId="3D9A6954" w14:textId="77777777" w:rsidR="0070548B" w:rsidRDefault="0070548B" w:rsidP="0015264A"/>
        </w:tc>
        <w:tc>
          <w:tcPr>
            <w:tcW w:w="992" w:type="dxa"/>
          </w:tcPr>
          <w:p w14:paraId="67C78B63" w14:textId="77777777" w:rsidR="0070548B" w:rsidRDefault="0070548B" w:rsidP="0015264A"/>
        </w:tc>
        <w:tc>
          <w:tcPr>
            <w:tcW w:w="1104" w:type="dxa"/>
          </w:tcPr>
          <w:p w14:paraId="6D3B46EE" w14:textId="77777777" w:rsidR="0070548B" w:rsidRDefault="0070548B" w:rsidP="0015264A"/>
        </w:tc>
        <w:tc>
          <w:tcPr>
            <w:tcW w:w="1086" w:type="dxa"/>
          </w:tcPr>
          <w:p w14:paraId="161CFCDE" w14:textId="77777777" w:rsidR="0070548B" w:rsidRDefault="0070548B" w:rsidP="0015264A"/>
        </w:tc>
        <w:tc>
          <w:tcPr>
            <w:tcW w:w="1086" w:type="dxa"/>
          </w:tcPr>
          <w:p w14:paraId="70E4E045" w14:textId="77777777" w:rsidR="0070548B" w:rsidRDefault="0070548B" w:rsidP="0015264A"/>
        </w:tc>
        <w:tc>
          <w:tcPr>
            <w:tcW w:w="1086" w:type="dxa"/>
          </w:tcPr>
          <w:p w14:paraId="4F9F68C0" w14:textId="3D7948A6" w:rsidR="0070548B" w:rsidRDefault="0070548B" w:rsidP="0015264A"/>
        </w:tc>
        <w:tc>
          <w:tcPr>
            <w:tcW w:w="1086" w:type="dxa"/>
          </w:tcPr>
          <w:p w14:paraId="711D9368" w14:textId="104C066E" w:rsidR="0070548B" w:rsidRDefault="0070548B" w:rsidP="0015264A"/>
        </w:tc>
      </w:tr>
      <w:tr w:rsidR="0070548B" w14:paraId="78A6B652" w14:textId="77777777" w:rsidTr="0070548B">
        <w:trPr>
          <w:trHeight w:val="300"/>
        </w:trPr>
        <w:tc>
          <w:tcPr>
            <w:tcW w:w="1418" w:type="dxa"/>
            <w:shd w:val="clear" w:color="auto" w:fill="7030A0"/>
          </w:tcPr>
          <w:p w14:paraId="246AECB4" w14:textId="6153F736" w:rsidR="0070548B" w:rsidRPr="0070548B" w:rsidRDefault="0070548B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992" w:type="dxa"/>
          </w:tcPr>
          <w:p w14:paraId="35077BAD" w14:textId="77777777" w:rsidR="0070548B" w:rsidRDefault="0070548B" w:rsidP="0015264A"/>
        </w:tc>
        <w:tc>
          <w:tcPr>
            <w:tcW w:w="992" w:type="dxa"/>
          </w:tcPr>
          <w:p w14:paraId="7B205DDB" w14:textId="77777777" w:rsidR="0070548B" w:rsidRDefault="0070548B" w:rsidP="0015264A"/>
        </w:tc>
        <w:tc>
          <w:tcPr>
            <w:tcW w:w="993" w:type="dxa"/>
          </w:tcPr>
          <w:p w14:paraId="23BD9BBD" w14:textId="77777777" w:rsidR="0070548B" w:rsidRDefault="0070548B" w:rsidP="0015264A"/>
        </w:tc>
        <w:tc>
          <w:tcPr>
            <w:tcW w:w="992" w:type="dxa"/>
          </w:tcPr>
          <w:p w14:paraId="3C0C5AD5" w14:textId="77777777" w:rsidR="0070548B" w:rsidRDefault="0070548B" w:rsidP="0015264A"/>
        </w:tc>
        <w:tc>
          <w:tcPr>
            <w:tcW w:w="1104" w:type="dxa"/>
          </w:tcPr>
          <w:p w14:paraId="4105678F" w14:textId="77777777" w:rsidR="0070548B" w:rsidRDefault="0070548B" w:rsidP="0015264A"/>
        </w:tc>
        <w:tc>
          <w:tcPr>
            <w:tcW w:w="1086" w:type="dxa"/>
          </w:tcPr>
          <w:p w14:paraId="0762AC0C" w14:textId="77777777" w:rsidR="0070548B" w:rsidRDefault="0070548B" w:rsidP="0015264A"/>
        </w:tc>
        <w:tc>
          <w:tcPr>
            <w:tcW w:w="1086" w:type="dxa"/>
          </w:tcPr>
          <w:p w14:paraId="1D386FB0" w14:textId="77777777" w:rsidR="0070548B" w:rsidRDefault="0070548B" w:rsidP="0015264A"/>
        </w:tc>
        <w:tc>
          <w:tcPr>
            <w:tcW w:w="1086" w:type="dxa"/>
          </w:tcPr>
          <w:p w14:paraId="69776AB3" w14:textId="31E44504" w:rsidR="0070548B" w:rsidRDefault="0070548B" w:rsidP="0015264A"/>
        </w:tc>
        <w:tc>
          <w:tcPr>
            <w:tcW w:w="1086" w:type="dxa"/>
          </w:tcPr>
          <w:p w14:paraId="6F6F0CB1" w14:textId="0163B730" w:rsidR="0070548B" w:rsidRDefault="0070548B" w:rsidP="0015264A"/>
        </w:tc>
      </w:tr>
      <w:tr w:rsidR="0070548B" w14:paraId="797B0C1E" w14:textId="77777777" w:rsidTr="0070548B">
        <w:trPr>
          <w:trHeight w:val="300"/>
        </w:trPr>
        <w:tc>
          <w:tcPr>
            <w:tcW w:w="1418" w:type="dxa"/>
            <w:shd w:val="clear" w:color="auto" w:fill="7030A0"/>
          </w:tcPr>
          <w:p w14:paraId="2EAD6046" w14:textId="03B6B1B9" w:rsidR="0070548B" w:rsidRPr="0070548B" w:rsidRDefault="0070548B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Sky Blue</w:t>
            </w:r>
          </w:p>
        </w:tc>
        <w:tc>
          <w:tcPr>
            <w:tcW w:w="992" w:type="dxa"/>
          </w:tcPr>
          <w:p w14:paraId="4C533A44" w14:textId="77777777" w:rsidR="0070548B" w:rsidRDefault="0070548B" w:rsidP="0015264A"/>
        </w:tc>
        <w:tc>
          <w:tcPr>
            <w:tcW w:w="992" w:type="dxa"/>
          </w:tcPr>
          <w:p w14:paraId="2FEF1E91" w14:textId="77777777" w:rsidR="0070548B" w:rsidRDefault="0070548B" w:rsidP="0015264A"/>
        </w:tc>
        <w:tc>
          <w:tcPr>
            <w:tcW w:w="993" w:type="dxa"/>
          </w:tcPr>
          <w:p w14:paraId="03746EAE" w14:textId="77777777" w:rsidR="0070548B" w:rsidRDefault="0070548B" w:rsidP="0015264A"/>
        </w:tc>
        <w:tc>
          <w:tcPr>
            <w:tcW w:w="992" w:type="dxa"/>
          </w:tcPr>
          <w:p w14:paraId="24C6C00F" w14:textId="77777777" w:rsidR="0070548B" w:rsidRDefault="0070548B" w:rsidP="0015264A"/>
        </w:tc>
        <w:tc>
          <w:tcPr>
            <w:tcW w:w="1104" w:type="dxa"/>
          </w:tcPr>
          <w:p w14:paraId="77C2D7C9" w14:textId="77777777" w:rsidR="0070548B" w:rsidRDefault="0070548B" w:rsidP="0015264A"/>
        </w:tc>
        <w:tc>
          <w:tcPr>
            <w:tcW w:w="1086" w:type="dxa"/>
          </w:tcPr>
          <w:p w14:paraId="08DD4025" w14:textId="77777777" w:rsidR="0070548B" w:rsidRDefault="0070548B" w:rsidP="0015264A"/>
        </w:tc>
        <w:tc>
          <w:tcPr>
            <w:tcW w:w="1086" w:type="dxa"/>
          </w:tcPr>
          <w:p w14:paraId="36310AD4" w14:textId="77777777" w:rsidR="0070548B" w:rsidRDefault="0070548B" w:rsidP="0015264A"/>
        </w:tc>
        <w:tc>
          <w:tcPr>
            <w:tcW w:w="1086" w:type="dxa"/>
          </w:tcPr>
          <w:p w14:paraId="6F903951" w14:textId="1921867C" w:rsidR="0070548B" w:rsidRDefault="0070548B" w:rsidP="0015264A"/>
        </w:tc>
        <w:tc>
          <w:tcPr>
            <w:tcW w:w="1086" w:type="dxa"/>
          </w:tcPr>
          <w:p w14:paraId="2AF28450" w14:textId="2545530F" w:rsidR="0070548B" w:rsidRDefault="0070548B" w:rsidP="0015264A"/>
        </w:tc>
      </w:tr>
      <w:tr w:rsidR="0070548B" w14:paraId="2852062A" w14:textId="77777777" w:rsidTr="0070548B">
        <w:trPr>
          <w:trHeight w:val="300"/>
        </w:trPr>
        <w:tc>
          <w:tcPr>
            <w:tcW w:w="1418" w:type="dxa"/>
            <w:shd w:val="clear" w:color="auto" w:fill="7030A0"/>
          </w:tcPr>
          <w:p w14:paraId="008CD9D5" w14:textId="3F4059BB" w:rsidR="0070548B" w:rsidRPr="0070548B" w:rsidRDefault="0070548B" w:rsidP="0015264A">
            <w:pPr>
              <w:rPr>
                <w:color w:val="FFFFFF" w:themeColor="background1"/>
                <w:szCs w:val="24"/>
              </w:rPr>
            </w:pPr>
            <w:r w:rsidRPr="0070548B"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992" w:type="dxa"/>
          </w:tcPr>
          <w:p w14:paraId="368D6877" w14:textId="77777777" w:rsidR="0070548B" w:rsidRDefault="0070548B" w:rsidP="0015264A"/>
        </w:tc>
        <w:tc>
          <w:tcPr>
            <w:tcW w:w="992" w:type="dxa"/>
          </w:tcPr>
          <w:p w14:paraId="69ED7DE3" w14:textId="77777777" w:rsidR="0070548B" w:rsidRDefault="0070548B" w:rsidP="0015264A"/>
        </w:tc>
        <w:tc>
          <w:tcPr>
            <w:tcW w:w="993" w:type="dxa"/>
          </w:tcPr>
          <w:p w14:paraId="57035EE8" w14:textId="77777777" w:rsidR="0070548B" w:rsidRDefault="0070548B" w:rsidP="0015264A"/>
        </w:tc>
        <w:tc>
          <w:tcPr>
            <w:tcW w:w="992" w:type="dxa"/>
          </w:tcPr>
          <w:p w14:paraId="375CC445" w14:textId="77777777" w:rsidR="0070548B" w:rsidRDefault="0070548B" w:rsidP="0015264A"/>
        </w:tc>
        <w:tc>
          <w:tcPr>
            <w:tcW w:w="1104" w:type="dxa"/>
          </w:tcPr>
          <w:p w14:paraId="7CE26AAC" w14:textId="77777777" w:rsidR="0070548B" w:rsidRDefault="0070548B" w:rsidP="0015264A"/>
        </w:tc>
        <w:tc>
          <w:tcPr>
            <w:tcW w:w="1086" w:type="dxa"/>
          </w:tcPr>
          <w:p w14:paraId="15233FFF" w14:textId="77777777" w:rsidR="0070548B" w:rsidRDefault="0070548B" w:rsidP="0015264A"/>
        </w:tc>
        <w:tc>
          <w:tcPr>
            <w:tcW w:w="1086" w:type="dxa"/>
          </w:tcPr>
          <w:p w14:paraId="50CB2274" w14:textId="77777777" w:rsidR="0070548B" w:rsidRDefault="0070548B" w:rsidP="0015264A"/>
        </w:tc>
        <w:tc>
          <w:tcPr>
            <w:tcW w:w="1086" w:type="dxa"/>
          </w:tcPr>
          <w:p w14:paraId="472F3138" w14:textId="1279414F" w:rsidR="0070548B" w:rsidRDefault="0070548B" w:rsidP="0015264A"/>
        </w:tc>
        <w:tc>
          <w:tcPr>
            <w:tcW w:w="1086" w:type="dxa"/>
          </w:tcPr>
          <w:p w14:paraId="045AE8B1" w14:textId="0AF3D496" w:rsidR="0070548B" w:rsidRDefault="0070548B" w:rsidP="0015264A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3DE9D" w14:textId="77777777" w:rsidR="0068625D" w:rsidRDefault="0068625D" w:rsidP="00650259">
      <w:pPr>
        <w:spacing w:line="240" w:lineRule="auto"/>
      </w:pPr>
      <w:r>
        <w:separator/>
      </w:r>
    </w:p>
  </w:endnote>
  <w:endnote w:type="continuationSeparator" w:id="0">
    <w:p w14:paraId="3541A6C6" w14:textId="77777777" w:rsidR="0068625D" w:rsidRDefault="0068625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6EF84815-F4FA-4033-807D-B29FD075CF1E}"/>
    <w:embedBold r:id="rId2" w:fontKey="{C341BA38-C371-43CF-8E30-42A30EB776D1}"/>
    <w:embedItalic r:id="rId3" w:fontKey="{F050F1F3-62E6-4B63-BAB4-1537217C60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2DE65DD-B5AF-4841-B1E0-FE0A68A9734C}"/>
    <w:embedBold r:id="rId5" w:fontKey="{AC03DF55-4CA5-4739-974C-FA2B3B462910}"/>
    <w:embedItalic r:id="rId6" w:fontKey="{E49FB305-6075-4325-AEDA-A6FA5693183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8DBC3C6-31B2-4A16-8F11-F17DF33AA0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F1B38AA-BC22-4638-BBC1-75C506DA9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9B053" w14:textId="77777777" w:rsidR="0068625D" w:rsidRDefault="0068625D" w:rsidP="00650259">
      <w:pPr>
        <w:spacing w:line="240" w:lineRule="auto"/>
      </w:pPr>
      <w:r>
        <w:separator/>
      </w:r>
    </w:p>
  </w:footnote>
  <w:footnote w:type="continuationSeparator" w:id="0">
    <w:p w14:paraId="270821DE" w14:textId="77777777" w:rsidR="0068625D" w:rsidRDefault="0068625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247443A5" w:rsidR="00562601" w:rsidRPr="002B69B4" w:rsidRDefault="006118C7" w:rsidP="0070548B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28E5">
            <w:t>Kids</w:t>
          </w:r>
          <w:r w:rsidR="0015264A">
            <w:t xml:space="preserve"> </w:t>
          </w:r>
          <w:r w:rsidR="0070548B">
            <w:t>Long Sleeve T-Shirt</w:t>
          </w:r>
          <w:r>
            <w:t xml:space="preserve">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150C3"/>
    <w:rsid w:val="00045CA6"/>
    <w:rsid w:val="00052382"/>
    <w:rsid w:val="0006568A"/>
    <w:rsid w:val="00076F0F"/>
    <w:rsid w:val="00084253"/>
    <w:rsid w:val="000D1F49"/>
    <w:rsid w:val="000D6F08"/>
    <w:rsid w:val="000F5C88"/>
    <w:rsid w:val="0015264A"/>
    <w:rsid w:val="001727CA"/>
    <w:rsid w:val="001E4E2C"/>
    <w:rsid w:val="00261C01"/>
    <w:rsid w:val="00284755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118C7"/>
    <w:rsid w:val="006250A2"/>
    <w:rsid w:val="0063739C"/>
    <w:rsid w:val="00650259"/>
    <w:rsid w:val="0068625D"/>
    <w:rsid w:val="0070548B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0057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7A3F4C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7A3F4C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7A3F4C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7A3F4C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7A3F4C"/>
    <w:rsid w:val="008533BC"/>
    <w:rsid w:val="00A24BFD"/>
    <w:rsid w:val="00BE0057"/>
    <w:rsid w:val="00F476C7"/>
    <w:rsid w:val="00F97384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8</TotalTime>
  <Pages>1</Pages>
  <Words>48</Words>
  <Characters>200</Characters>
  <Application>Microsoft Office Word</Application>
  <DocSecurity>0</DocSecurity>
  <Lines>200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2026-03-27T11:24:00Z</dcterms:created>
  <dcterms:modified xsi:type="dcterms:W3CDTF">2026-03-27T11:24:00Z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