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972"/>
        <w:gridCol w:w="1273"/>
        <w:gridCol w:w="1272"/>
        <w:gridCol w:w="1273"/>
        <w:gridCol w:w="1273"/>
        <w:gridCol w:w="1273"/>
        <w:gridCol w:w="1272"/>
      </w:tblGrid>
      <w:tr w:rsidR="00854B37" w14:paraId="4A27BEF4" w14:textId="77777777" w:rsidTr="00AD3631">
        <w:trPr>
          <w:trHeight w:val="96"/>
        </w:trPr>
        <w:tc>
          <w:tcPr>
            <w:tcW w:w="2972" w:type="dxa"/>
            <w:shd w:val="clear" w:color="auto" w:fill="7030A0"/>
          </w:tcPr>
          <w:p w14:paraId="4D84B3A9" w14:textId="122078D0" w:rsidR="00854B37" w:rsidRPr="00854B37" w:rsidRDefault="00854B37" w:rsidP="0015264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1273" w:type="dxa"/>
            <w:vMerge w:val="restart"/>
            <w:shd w:val="clear" w:color="auto" w:fill="7030A0"/>
          </w:tcPr>
          <w:p w14:paraId="76ED4085" w14:textId="06180F56" w:rsidR="00854B37" w:rsidRPr="00854B37" w:rsidRDefault="00854B37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272" w:type="dxa"/>
            <w:vMerge w:val="restart"/>
            <w:shd w:val="clear" w:color="auto" w:fill="7030A0"/>
          </w:tcPr>
          <w:p w14:paraId="06D11E43" w14:textId="7E10399B" w:rsidR="00854B37" w:rsidRPr="00854B37" w:rsidRDefault="00854B37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273" w:type="dxa"/>
            <w:vMerge w:val="restart"/>
            <w:shd w:val="clear" w:color="auto" w:fill="7030A0"/>
          </w:tcPr>
          <w:p w14:paraId="1F82B234" w14:textId="526CB522" w:rsidR="00854B37" w:rsidRPr="00854B37" w:rsidRDefault="00854B37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1273" w:type="dxa"/>
            <w:vMerge w:val="restart"/>
            <w:shd w:val="clear" w:color="auto" w:fill="7030A0"/>
          </w:tcPr>
          <w:p w14:paraId="73FB41C4" w14:textId="18F2CE37" w:rsidR="00854B37" w:rsidRPr="00854B37" w:rsidRDefault="00854B37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1273" w:type="dxa"/>
            <w:vMerge w:val="restart"/>
            <w:shd w:val="clear" w:color="auto" w:fill="7030A0"/>
          </w:tcPr>
          <w:p w14:paraId="0916E3FC" w14:textId="0FB89200" w:rsidR="00854B37" w:rsidRPr="00854B37" w:rsidRDefault="00854B37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272" w:type="dxa"/>
            <w:vMerge w:val="restart"/>
            <w:shd w:val="clear" w:color="auto" w:fill="7030A0"/>
          </w:tcPr>
          <w:p w14:paraId="4E34DDB0" w14:textId="33C3E4DD" w:rsidR="00854B37" w:rsidRPr="00854B37" w:rsidRDefault="00854B37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14</w:t>
            </w:r>
          </w:p>
        </w:tc>
      </w:tr>
      <w:tr w:rsidR="00854B37" w14:paraId="60B02096" w14:textId="77777777" w:rsidTr="00AD3631">
        <w:trPr>
          <w:trHeight w:val="96"/>
        </w:trPr>
        <w:tc>
          <w:tcPr>
            <w:tcW w:w="2972" w:type="dxa"/>
            <w:shd w:val="clear" w:color="auto" w:fill="7030A0"/>
          </w:tcPr>
          <w:p w14:paraId="1090900C" w14:textId="29BD9D0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1273" w:type="dxa"/>
            <w:vMerge/>
            <w:shd w:val="clear" w:color="auto" w:fill="7030A0"/>
          </w:tcPr>
          <w:p w14:paraId="14F2DD53" w14:textId="77777777" w:rsidR="00854B37" w:rsidRPr="00854B37" w:rsidRDefault="00854B37" w:rsidP="002A648D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7030A0"/>
          </w:tcPr>
          <w:p w14:paraId="44217F23" w14:textId="77777777" w:rsidR="00854B37" w:rsidRPr="00854B37" w:rsidRDefault="00854B37" w:rsidP="002A648D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shd w:val="clear" w:color="auto" w:fill="7030A0"/>
          </w:tcPr>
          <w:p w14:paraId="54172E37" w14:textId="77777777" w:rsidR="00854B37" w:rsidRPr="00854B37" w:rsidRDefault="00854B37" w:rsidP="002A648D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shd w:val="clear" w:color="auto" w:fill="7030A0"/>
          </w:tcPr>
          <w:p w14:paraId="1854DF48" w14:textId="77777777" w:rsidR="00854B37" w:rsidRPr="00854B37" w:rsidRDefault="00854B37" w:rsidP="002A648D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shd w:val="clear" w:color="auto" w:fill="7030A0"/>
          </w:tcPr>
          <w:p w14:paraId="0B0684D5" w14:textId="77777777" w:rsidR="00854B37" w:rsidRPr="00854B37" w:rsidRDefault="00854B37" w:rsidP="002A648D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7030A0"/>
          </w:tcPr>
          <w:p w14:paraId="14229149" w14:textId="77777777" w:rsidR="00854B37" w:rsidRPr="00854B37" w:rsidRDefault="00854B37" w:rsidP="002A648D">
            <w:pPr>
              <w:rPr>
                <w:sz w:val="20"/>
                <w:szCs w:val="20"/>
              </w:rPr>
            </w:pPr>
          </w:p>
        </w:tc>
      </w:tr>
      <w:tr w:rsidR="00854B37" w:rsidRPr="0015264A" w14:paraId="212AA247" w14:textId="77777777" w:rsidTr="00AD3631">
        <w:trPr>
          <w:trHeight w:val="340"/>
        </w:trPr>
        <w:tc>
          <w:tcPr>
            <w:tcW w:w="2972" w:type="dxa"/>
            <w:shd w:val="clear" w:color="auto" w:fill="7030A0"/>
          </w:tcPr>
          <w:p w14:paraId="71D58528" w14:textId="64CAD7DA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Aqua</w:t>
            </w:r>
          </w:p>
        </w:tc>
        <w:tc>
          <w:tcPr>
            <w:tcW w:w="1273" w:type="dxa"/>
          </w:tcPr>
          <w:p w14:paraId="27624CAA" w14:textId="7777777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2" w:type="dxa"/>
          </w:tcPr>
          <w:p w14:paraId="0123D66D" w14:textId="7777777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3" w:type="dxa"/>
          </w:tcPr>
          <w:p w14:paraId="56E5BDB5" w14:textId="7777777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3" w:type="dxa"/>
          </w:tcPr>
          <w:p w14:paraId="46ABA5BE" w14:textId="7777777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3" w:type="dxa"/>
          </w:tcPr>
          <w:p w14:paraId="420238EC" w14:textId="7777777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2" w:type="dxa"/>
          </w:tcPr>
          <w:p w14:paraId="6A4E99D6" w14:textId="77777777" w:rsidR="00854B37" w:rsidRPr="00854B37" w:rsidRDefault="00854B37" w:rsidP="002A648D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54B37" w14:paraId="7F9D0165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7BA052C2" w14:textId="230C642D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Black</w:t>
            </w:r>
            <w:r>
              <w:rPr>
                <w:color w:val="FFFFFF" w:themeColor="background1"/>
                <w:sz w:val="20"/>
                <w:szCs w:val="20"/>
              </w:rPr>
              <w:t xml:space="preserve"> / Ash</w:t>
            </w:r>
          </w:p>
        </w:tc>
        <w:tc>
          <w:tcPr>
            <w:tcW w:w="1273" w:type="dxa"/>
          </w:tcPr>
          <w:p w14:paraId="5093DBE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3691240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0EE0476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62DC2D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6499614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6B354FDB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6EA365C2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454B6D89" w14:textId="1458CCA6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Gold</w:t>
            </w:r>
          </w:p>
        </w:tc>
        <w:tc>
          <w:tcPr>
            <w:tcW w:w="1273" w:type="dxa"/>
          </w:tcPr>
          <w:p w14:paraId="79B605B2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705713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6D4B55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93D1E66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8C4027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029ED5F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7B21C18A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0D83AA35" w14:textId="0C04C7D1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Red</w:t>
            </w:r>
          </w:p>
        </w:tc>
        <w:tc>
          <w:tcPr>
            <w:tcW w:w="1273" w:type="dxa"/>
          </w:tcPr>
          <w:p w14:paraId="0F2567E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910E38A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7F5E2F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F10587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11FE045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EEB92B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677EC361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590AB29C" w14:textId="15BCAE56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Black / White</w:t>
            </w:r>
          </w:p>
        </w:tc>
        <w:tc>
          <w:tcPr>
            <w:tcW w:w="1273" w:type="dxa"/>
          </w:tcPr>
          <w:p w14:paraId="0A72DEA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73D51159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50076B42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7AA9A6B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6F2D3B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CB1BD7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4EAE99D5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051A4552" w14:textId="508B008C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Bottle Green / Gold</w:t>
            </w:r>
          </w:p>
        </w:tc>
        <w:tc>
          <w:tcPr>
            <w:tcW w:w="1273" w:type="dxa"/>
          </w:tcPr>
          <w:p w14:paraId="5BE20F8A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0A7AF62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A42FC6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66D9F660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52CD9D7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351F8B5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08CD1972" w14:textId="77777777" w:rsidTr="00AD3631">
        <w:trPr>
          <w:trHeight w:val="340"/>
        </w:trPr>
        <w:tc>
          <w:tcPr>
            <w:tcW w:w="2972" w:type="dxa"/>
            <w:shd w:val="clear" w:color="auto" w:fill="7030A0"/>
          </w:tcPr>
          <w:p w14:paraId="1B505593" w14:textId="67E1A50C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Emerald Green / White</w:t>
            </w:r>
          </w:p>
        </w:tc>
        <w:tc>
          <w:tcPr>
            <w:tcW w:w="1273" w:type="dxa"/>
          </w:tcPr>
          <w:p w14:paraId="73EFB00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4D41159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54E75232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9493569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892D08B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3571E57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6E37EFEB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3F55E695" w14:textId="1AE7CDD3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Maroon / White</w:t>
            </w:r>
          </w:p>
        </w:tc>
        <w:tc>
          <w:tcPr>
            <w:tcW w:w="1273" w:type="dxa"/>
          </w:tcPr>
          <w:p w14:paraId="5D7BB67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6E15143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9B50893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116C8A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21C223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C5A059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45E73F2D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72FBF657" w14:textId="3A3DF372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Aqua</w:t>
            </w:r>
          </w:p>
        </w:tc>
        <w:tc>
          <w:tcPr>
            <w:tcW w:w="1273" w:type="dxa"/>
          </w:tcPr>
          <w:p w14:paraId="47265E11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5F392C3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C51FB7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029AA2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97249E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08AF12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124E7FE2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536F891F" w14:textId="1B390855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Navy Blue</w:t>
            </w:r>
            <w:r>
              <w:rPr>
                <w:color w:val="FFFFFF" w:themeColor="background1"/>
                <w:sz w:val="20"/>
                <w:szCs w:val="20"/>
              </w:rPr>
              <w:t xml:space="preserve"> / Gold</w:t>
            </w:r>
          </w:p>
        </w:tc>
        <w:tc>
          <w:tcPr>
            <w:tcW w:w="1273" w:type="dxa"/>
          </w:tcPr>
          <w:p w14:paraId="78EC5A0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1E47A53A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D9A695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67C78B63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6D3B46E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161CFCD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14E94286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688CB7F2" w14:textId="72B7A484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Red</w:t>
            </w:r>
          </w:p>
        </w:tc>
        <w:tc>
          <w:tcPr>
            <w:tcW w:w="1273" w:type="dxa"/>
          </w:tcPr>
          <w:p w14:paraId="7979BD9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4E6C362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8667BC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EA6E2D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635A6897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1E6B5222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6DB6083B" w14:textId="77777777" w:rsidTr="00AD3631">
        <w:trPr>
          <w:trHeight w:val="340"/>
        </w:trPr>
        <w:tc>
          <w:tcPr>
            <w:tcW w:w="2972" w:type="dxa"/>
            <w:shd w:val="clear" w:color="auto" w:fill="7030A0"/>
          </w:tcPr>
          <w:p w14:paraId="53A9CB72" w14:textId="36B40835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Sky Blue</w:t>
            </w:r>
          </w:p>
        </w:tc>
        <w:tc>
          <w:tcPr>
            <w:tcW w:w="1273" w:type="dxa"/>
          </w:tcPr>
          <w:p w14:paraId="33EEBA2B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6868D0B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81C1F87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9F23B1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CD27C70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1FC914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07A6C89D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7B66C148" w14:textId="772963D1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 Blue / White</w:t>
            </w:r>
          </w:p>
        </w:tc>
        <w:tc>
          <w:tcPr>
            <w:tcW w:w="1273" w:type="dxa"/>
          </w:tcPr>
          <w:p w14:paraId="3011DF1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38A95465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53178001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79693F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6B7FA6B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0B0ECCD7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78A6B652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246AECB4" w14:textId="67B07756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 w:rsidRPr="00854B37">
              <w:rPr>
                <w:color w:val="FFFFFF" w:themeColor="background1"/>
                <w:sz w:val="20"/>
                <w:szCs w:val="20"/>
              </w:rPr>
              <w:t>Red</w:t>
            </w:r>
            <w:r>
              <w:rPr>
                <w:color w:val="FFFFFF" w:themeColor="background1"/>
                <w:sz w:val="20"/>
                <w:szCs w:val="20"/>
              </w:rPr>
              <w:t xml:space="preserve"> / White</w:t>
            </w:r>
          </w:p>
        </w:tc>
        <w:tc>
          <w:tcPr>
            <w:tcW w:w="1273" w:type="dxa"/>
          </w:tcPr>
          <w:p w14:paraId="35077BA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7B205DDB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3BD9BBD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C0C5AD5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105678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0762AC0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797B0C1E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2EAD6046" w14:textId="62A03FFC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Royal Blue / Gold</w:t>
            </w:r>
          </w:p>
        </w:tc>
        <w:tc>
          <w:tcPr>
            <w:tcW w:w="1273" w:type="dxa"/>
          </w:tcPr>
          <w:p w14:paraId="4C533A44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FEF1E91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3746EA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4C6C00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7C2D7C9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08DD4025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2852062A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008CD9D5" w14:textId="567BAC01" w:rsidR="00854B37" w:rsidRPr="00854B37" w:rsidRDefault="00854B37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Royal Blue / White</w:t>
            </w:r>
          </w:p>
        </w:tc>
        <w:tc>
          <w:tcPr>
            <w:tcW w:w="1273" w:type="dxa"/>
          </w:tcPr>
          <w:p w14:paraId="368D6877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69ED7DE3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57035EE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75CC445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CE26AA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15233FF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854B37" w14:paraId="324F36A3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21EE9E9B" w14:textId="2588F4B9" w:rsidR="00854B37" w:rsidRDefault="00AD3631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 / Light Green</w:t>
            </w:r>
          </w:p>
        </w:tc>
        <w:tc>
          <w:tcPr>
            <w:tcW w:w="1273" w:type="dxa"/>
          </w:tcPr>
          <w:p w14:paraId="5A476338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7FB63D0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D50F02C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51A705E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255C2AF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7F1A62DA" w14:textId="77777777" w:rsidR="00854B37" w:rsidRPr="00854B37" w:rsidRDefault="00854B37" w:rsidP="0015264A">
            <w:pPr>
              <w:rPr>
                <w:sz w:val="20"/>
                <w:szCs w:val="20"/>
              </w:rPr>
            </w:pPr>
          </w:p>
        </w:tc>
      </w:tr>
      <w:tr w:rsidR="00AD3631" w14:paraId="4AD215B9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4B422A4D" w14:textId="1E958B72" w:rsidR="00AD3631" w:rsidRDefault="00AD3631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 / Navy Blue</w:t>
            </w:r>
          </w:p>
        </w:tc>
        <w:tc>
          <w:tcPr>
            <w:tcW w:w="1273" w:type="dxa"/>
          </w:tcPr>
          <w:p w14:paraId="445DA403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5769F156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65C5FD0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0D473CB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16B2CA8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79CF0E4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</w:tr>
      <w:tr w:rsidR="00AD3631" w14:paraId="1131A68D" w14:textId="77777777" w:rsidTr="00AD3631">
        <w:trPr>
          <w:trHeight w:val="346"/>
        </w:trPr>
        <w:tc>
          <w:tcPr>
            <w:tcW w:w="2972" w:type="dxa"/>
            <w:shd w:val="clear" w:color="auto" w:fill="7030A0"/>
          </w:tcPr>
          <w:p w14:paraId="75C7934B" w14:textId="1064576C" w:rsidR="00AD3631" w:rsidRDefault="00AD3631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 / Red</w:t>
            </w:r>
          </w:p>
        </w:tc>
        <w:tc>
          <w:tcPr>
            <w:tcW w:w="1273" w:type="dxa"/>
          </w:tcPr>
          <w:p w14:paraId="046A9312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0798BF88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9F87B68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1CA304B3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4F7F82E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</w:tcPr>
          <w:p w14:paraId="27F8DC8C" w14:textId="77777777" w:rsidR="00AD3631" w:rsidRPr="00854B37" w:rsidRDefault="00AD3631" w:rsidP="0015264A">
            <w:pPr>
              <w:rPr>
                <w:sz w:val="20"/>
                <w:szCs w:val="20"/>
              </w:rPr>
            </w:pPr>
          </w:p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AAFEC" w14:textId="77777777" w:rsidR="00FB328D" w:rsidRDefault="00FB328D" w:rsidP="00650259">
      <w:pPr>
        <w:spacing w:line="240" w:lineRule="auto"/>
      </w:pPr>
      <w:r>
        <w:separator/>
      </w:r>
    </w:p>
  </w:endnote>
  <w:endnote w:type="continuationSeparator" w:id="0">
    <w:p w14:paraId="44602B8E" w14:textId="77777777" w:rsidR="00FB328D" w:rsidRDefault="00FB328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F9279D-6587-450F-BE79-EAA1A3553542}"/>
    <w:embedBold r:id="rId2" w:fontKey="{8B1AAF8B-F93D-498A-87CF-5F2E2C6117B8}"/>
    <w:embedItalic r:id="rId3" w:fontKey="{B23DE37A-A577-4D3A-9C27-DAFC06F811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A615733-4667-4548-ABBE-5E70BA6B2BCD}"/>
    <w:embedBold r:id="rId5" w:fontKey="{BBD12287-BBC8-447A-87EA-135C585ADAC2}"/>
    <w:embedItalic r:id="rId6" w:fontKey="{81777D0E-A9AB-4B45-8FDF-31C3E8159F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852FD62-8A4A-401B-A639-30C3758A8E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FED3ACB-ECB5-47A4-8823-CB3A4B61B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9C38F" w14:textId="77777777" w:rsidR="0096050D" w:rsidRDefault="009605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702A7" w14:textId="77777777" w:rsidR="0096050D" w:rsidRDefault="00960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D9151" w14:textId="77777777" w:rsidR="00FB328D" w:rsidRDefault="00FB328D" w:rsidP="00650259">
      <w:pPr>
        <w:spacing w:line="240" w:lineRule="auto"/>
      </w:pPr>
      <w:r>
        <w:separator/>
      </w:r>
    </w:p>
  </w:footnote>
  <w:footnote w:type="continuationSeparator" w:id="0">
    <w:p w14:paraId="32AE96AF" w14:textId="77777777" w:rsidR="00FB328D" w:rsidRDefault="00FB328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2061" w14:textId="77777777" w:rsidR="0096050D" w:rsidRDefault="009605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0CE16526" w:rsidR="00562601" w:rsidRPr="002B69B4" w:rsidRDefault="006118C7" w:rsidP="0096050D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28E5">
            <w:t>Kids</w:t>
          </w:r>
          <w:r w:rsidR="0015264A">
            <w:t xml:space="preserve"> </w:t>
          </w:r>
          <w:r w:rsidR="00AD3631">
            <w:t xml:space="preserve">Legend </w:t>
          </w:r>
          <w:r>
            <w:t>Polo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87D84" w14:textId="77777777" w:rsidR="0096050D" w:rsidRDefault="009605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50C3"/>
    <w:rsid w:val="00045CA6"/>
    <w:rsid w:val="00052382"/>
    <w:rsid w:val="0006568A"/>
    <w:rsid w:val="00076F0F"/>
    <w:rsid w:val="00084253"/>
    <w:rsid w:val="000D1F49"/>
    <w:rsid w:val="000D6F08"/>
    <w:rsid w:val="000F057F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F2035"/>
    <w:rsid w:val="005F7990"/>
    <w:rsid w:val="006118C7"/>
    <w:rsid w:val="006250A2"/>
    <w:rsid w:val="0063739C"/>
    <w:rsid w:val="00650259"/>
    <w:rsid w:val="0073390C"/>
    <w:rsid w:val="00770F25"/>
    <w:rsid w:val="00787DD4"/>
    <w:rsid w:val="007A35A8"/>
    <w:rsid w:val="007B0A85"/>
    <w:rsid w:val="007C6A52"/>
    <w:rsid w:val="00806FF3"/>
    <w:rsid w:val="0082043E"/>
    <w:rsid w:val="00854B37"/>
    <w:rsid w:val="008C6FC0"/>
    <w:rsid w:val="008E203A"/>
    <w:rsid w:val="0090021E"/>
    <w:rsid w:val="00905BCD"/>
    <w:rsid w:val="0091229C"/>
    <w:rsid w:val="00940E73"/>
    <w:rsid w:val="0096050D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3631"/>
    <w:rsid w:val="00AD47BE"/>
    <w:rsid w:val="00B02AD5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10C5"/>
    <w:rsid w:val="00F476C7"/>
    <w:rsid w:val="00F5418C"/>
    <w:rsid w:val="00F549BE"/>
    <w:rsid w:val="00FB328D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7A3F4C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7A3F4C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7A3F4C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7A3F4C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1B1E0B"/>
    <w:rsid w:val="00580B4A"/>
    <w:rsid w:val="007A3F4C"/>
    <w:rsid w:val="008533BC"/>
    <w:rsid w:val="00C17EDA"/>
    <w:rsid w:val="00F476C7"/>
    <w:rsid w:val="00F718C2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</TotalTime>
  <Pages>1</Pages>
  <Words>84</Words>
  <Characters>294</Characters>
  <Application>Microsoft Office Word</Application>
  <DocSecurity>0</DocSecurity>
  <Lines>158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4</cp:revision>
  <dcterms:created xsi:type="dcterms:W3CDTF">2026-03-25T04:10:00Z</dcterms:created>
  <dcterms:modified xsi:type="dcterms:W3CDTF">2026-03-26T11:54:00Z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