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9F779" w14:textId="6EE8869F" w:rsidR="00600DE9" w:rsidRPr="00600DE9" w:rsidRDefault="00600DE9" w:rsidP="00202A20">
      <w:pPr>
        <w:rPr>
          <w:rFonts w:asciiTheme="majorHAnsi" w:hAnsiTheme="majorHAnsi" w:cs="Calibri"/>
          <w:color w:val="000000"/>
        </w:rPr>
      </w:pPr>
      <w:r w:rsidRPr="00600DE9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           </w:t>
      </w:r>
      <w:r w:rsidRPr="00600DE9">
        <w:rPr>
          <w:rFonts w:asciiTheme="majorHAnsi" w:hAnsiTheme="majorHAnsi" w:cs="Calibri"/>
          <w:color w:val="000000"/>
        </w:rPr>
        <w:t>Support Independent Living for Girls Aging Out of Foster Care</w:t>
      </w:r>
    </w:p>
    <w:p w14:paraId="32B26A57" w14:textId="77777777" w:rsidR="00600DE9" w:rsidRPr="00600DE9" w:rsidRDefault="00600DE9" w:rsidP="00202A20">
      <w:pPr>
        <w:rPr>
          <w:rFonts w:asciiTheme="majorHAnsi" w:hAnsiTheme="majorHAnsi" w:cs="Calibri"/>
          <w:color w:val="000000"/>
        </w:rPr>
      </w:pPr>
      <w:r w:rsidRPr="00600DE9">
        <w:rPr>
          <w:rFonts w:asciiTheme="majorHAnsi" w:hAnsiTheme="majorHAnsi" w:cs="Calibri"/>
          <w:color w:val="000000"/>
        </w:rPr>
        <w:t xml:space="preserve">At Dreamcatcher Creations, we are dedicated to empowering young women who have aged out of the foster care system. Your support can help these girls reach their goals and build a brighter future. </w:t>
      </w:r>
    </w:p>
    <w:p w14:paraId="67C46E7F" w14:textId="77777777" w:rsidR="00600DE9" w:rsidRPr="00600DE9" w:rsidRDefault="00600DE9" w:rsidP="00202A20">
      <w:pPr>
        <w:rPr>
          <w:rFonts w:asciiTheme="majorHAnsi" w:hAnsiTheme="majorHAnsi" w:cs="Calibri"/>
          <w:color w:val="000000"/>
        </w:rPr>
      </w:pPr>
    </w:p>
    <w:p w14:paraId="3DC539EC" w14:textId="4494415A" w:rsidR="00600DE9" w:rsidRPr="00600DE9" w:rsidRDefault="00600DE9" w:rsidP="00202A20">
      <w:pPr>
        <w:rPr>
          <w:rFonts w:asciiTheme="majorHAnsi" w:hAnsiTheme="majorHAnsi" w:cs="Calibri"/>
          <w:color w:val="000000"/>
        </w:rPr>
      </w:pPr>
      <w:r w:rsidRPr="00600DE9">
        <w:rPr>
          <w:rFonts w:asciiTheme="majorHAnsi" w:hAnsiTheme="majorHAnsi" w:cs="Calibri"/>
          <w:color w:val="000000"/>
        </w:rPr>
        <w:t>Membership Information:</w:t>
      </w:r>
    </w:p>
    <w:p w14:paraId="43FF9C97" w14:textId="77777777" w:rsidR="00600DE9" w:rsidRPr="00600DE9" w:rsidRDefault="00600DE9" w:rsidP="00202A20">
      <w:pPr>
        <w:rPr>
          <w:rFonts w:asciiTheme="majorHAnsi" w:hAnsiTheme="majorHAnsi" w:cs="Calibri"/>
          <w:color w:val="000000"/>
        </w:rPr>
      </w:pPr>
      <w:r w:rsidRPr="00600DE9">
        <w:rPr>
          <w:rFonts w:asciiTheme="majorHAnsi" w:hAnsiTheme="majorHAnsi" w:cs="Calibri"/>
          <w:color w:val="000000"/>
        </w:rPr>
        <w:t xml:space="preserve">Name: ______________________________________  </w:t>
      </w:r>
    </w:p>
    <w:p w14:paraId="3AB658CF" w14:textId="77777777" w:rsidR="00600DE9" w:rsidRPr="00600DE9" w:rsidRDefault="00600DE9" w:rsidP="00202A20">
      <w:pPr>
        <w:rPr>
          <w:rFonts w:asciiTheme="majorHAnsi" w:hAnsiTheme="majorHAnsi" w:cs="Calibri"/>
          <w:color w:val="000000"/>
        </w:rPr>
      </w:pPr>
      <w:r w:rsidRPr="00600DE9">
        <w:rPr>
          <w:rFonts w:asciiTheme="majorHAnsi" w:hAnsiTheme="majorHAnsi" w:cs="Calibri"/>
          <w:color w:val="000000"/>
        </w:rPr>
        <w:t xml:space="preserve">Email: ______________________________________  </w:t>
      </w:r>
    </w:p>
    <w:p w14:paraId="5BE55BB1" w14:textId="77777777" w:rsidR="00600DE9" w:rsidRPr="00600DE9" w:rsidRDefault="00600DE9" w:rsidP="00202A20">
      <w:pPr>
        <w:rPr>
          <w:rFonts w:asciiTheme="majorHAnsi" w:hAnsiTheme="majorHAnsi" w:cs="Calibri"/>
          <w:color w:val="000000"/>
        </w:rPr>
      </w:pPr>
      <w:r w:rsidRPr="00600DE9">
        <w:rPr>
          <w:rFonts w:asciiTheme="majorHAnsi" w:hAnsiTheme="majorHAnsi" w:cs="Calibri"/>
          <w:color w:val="000000"/>
        </w:rPr>
        <w:t xml:space="preserve">Phone: ______________________________________  </w:t>
      </w:r>
    </w:p>
    <w:p w14:paraId="4C85932A" w14:textId="77777777" w:rsidR="00600DE9" w:rsidRPr="00600DE9" w:rsidRDefault="00600DE9" w:rsidP="00202A20">
      <w:pPr>
        <w:rPr>
          <w:rFonts w:asciiTheme="majorHAnsi" w:hAnsiTheme="majorHAnsi" w:cs="Calibri"/>
          <w:color w:val="000000"/>
        </w:rPr>
      </w:pPr>
      <w:r w:rsidRPr="00600DE9">
        <w:rPr>
          <w:rFonts w:asciiTheme="majorHAnsi" w:hAnsiTheme="majorHAnsi" w:cs="Calibri"/>
          <w:color w:val="000000"/>
        </w:rPr>
        <w:t xml:space="preserve">Address: ____________________________________  </w:t>
      </w:r>
    </w:p>
    <w:p w14:paraId="2899C4DE" w14:textId="77777777" w:rsidR="00600DE9" w:rsidRPr="00600DE9" w:rsidRDefault="00600DE9" w:rsidP="00202A20">
      <w:pPr>
        <w:rPr>
          <w:rFonts w:asciiTheme="majorHAnsi" w:hAnsiTheme="majorHAnsi" w:cs="Calibri"/>
          <w:color w:val="000000"/>
        </w:rPr>
      </w:pPr>
      <w:r w:rsidRPr="00600DE9">
        <w:rPr>
          <w:rFonts w:asciiTheme="majorHAnsi" w:hAnsiTheme="majorHAnsi" w:cs="Calibri"/>
          <w:color w:val="000000"/>
        </w:rPr>
        <w:t xml:space="preserve">City: _______________ State: _______ Zip: _______  </w:t>
      </w:r>
    </w:p>
    <w:p w14:paraId="72849C74" w14:textId="77777777" w:rsidR="00600DE9" w:rsidRPr="00600DE9" w:rsidRDefault="00600DE9" w:rsidP="00202A20">
      <w:pPr>
        <w:rPr>
          <w:rFonts w:asciiTheme="majorHAnsi" w:hAnsiTheme="majorHAnsi" w:cs="Calibri"/>
          <w:color w:val="000000"/>
        </w:rPr>
      </w:pPr>
    </w:p>
    <w:p w14:paraId="2D2AF572" w14:textId="075C1F29" w:rsidR="00600DE9" w:rsidRPr="00600DE9" w:rsidRDefault="00600DE9" w:rsidP="00202A20">
      <w:pPr>
        <w:rPr>
          <w:rFonts w:asciiTheme="majorHAnsi" w:hAnsiTheme="majorHAnsi" w:cs="Calibri"/>
          <w:color w:val="000000"/>
        </w:rPr>
      </w:pPr>
      <w:r w:rsidRPr="00600DE9">
        <w:rPr>
          <w:rFonts w:asciiTheme="majorHAnsi" w:hAnsiTheme="majorHAnsi" w:cs="Calibri"/>
          <w:color w:val="000000"/>
        </w:rPr>
        <w:t>Donation Options:</w:t>
      </w:r>
    </w:p>
    <w:p w14:paraId="36CFB177" w14:textId="77777777" w:rsidR="00600DE9" w:rsidRPr="00600DE9" w:rsidRDefault="00600DE9" w:rsidP="00202A20">
      <w:pPr>
        <w:rPr>
          <w:rFonts w:asciiTheme="majorHAnsi" w:hAnsiTheme="majorHAnsi" w:cs="Calibri"/>
          <w:color w:val="000000"/>
        </w:rPr>
      </w:pPr>
      <w:r w:rsidRPr="00600DE9">
        <w:rPr>
          <w:rFonts w:asciiTheme="majorHAnsi" w:hAnsiTheme="majorHAnsi" w:cs="Calibri"/>
          <w:color w:val="000000"/>
        </w:rPr>
        <w:t>We welcome donations of clothing, books, and funds to support the needs of these young women. Please select your preferred method of contribution:</w:t>
      </w:r>
    </w:p>
    <w:p w14:paraId="71444C54" w14:textId="77777777" w:rsidR="00600DE9" w:rsidRPr="00600DE9" w:rsidRDefault="00600DE9" w:rsidP="00202A20">
      <w:pPr>
        <w:rPr>
          <w:rFonts w:asciiTheme="majorHAnsi" w:hAnsiTheme="majorHAnsi" w:cs="Calibri"/>
          <w:color w:val="000000"/>
        </w:rPr>
      </w:pPr>
    </w:p>
    <w:p w14:paraId="4D1A9E1C" w14:textId="211B9E9A" w:rsidR="00600DE9" w:rsidRPr="00600DE9" w:rsidRDefault="00600DE9" w:rsidP="00202A20">
      <w:pPr>
        <w:rPr>
          <w:rFonts w:asciiTheme="majorHAnsi" w:hAnsiTheme="majorHAnsi" w:cs="Calibri"/>
          <w:color w:val="000000"/>
        </w:rPr>
      </w:pPr>
      <w:r w:rsidRPr="00600DE9">
        <w:rPr>
          <w:rFonts w:asciiTheme="majorHAnsi" w:hAnsiTheme="majorHAnsi" w:cs="Calibri"/>
          <w:color w:val="000000"/>
        </w:rPr>
        <w:t>1. Clothing Donations</w:t>
      </w:r>
    </w:p>
    <w:p w14:paraId="0AEBCAC2" w14:textId="77777777" w:rsidR="00600DE9" w:rsidRPr="00600DE9" w:rsidRDefault="00600DE9" w:rsidP="00202A20">
      <w:pPr>
        <w:rPr>
          <w:rFonts w:asciiTheme="majorHAnsi" w:hAnsiTheme="majorHAnsi" w:cs="Calibri"/>
          <w:color w:val="000000"/>
        </w:rPr>
      </w:pPr>
      <w:r w:rsidRPr="00600DE9">
        <w:rPr>
          <w:rFonts w:asciiTheme="majorHAnsi" w:hAnsiTheme="majorHAnsi" w:cs="Calibri"/>
          <w:color w:val="000000"/>
        </w:rPr>
        <w:t xml:space="preserve">   - Sizes: __________________________________  </w:t>
      </w:r>
    </w:p>
    <w:p w14:paraId="07E883F3" w14:textId="77777777" w:rsidR="00600DE9" w:rsidRPr="00600DE9" w:rsidRDefault="00600DE9" w:rsidP="00202A20">
      <w:pPr>
        <w:rPr>
          <w:rFonts w:asciiTheme="majorHAnsi" w:hAnsiTheme="majorHAnsi" w:cs="Calibri"/>
          <w:color w:val="000000"/>
        </w:rPr>
      </w:pPr>
      <w:r w:rsidRPr="00600DE9">
        <w:rPr>
          <w:rFonts w:asciiTheme="majorHAnsi" w:hAnsiTheme="majorHAnsi" w:cs="Calibri"/>
          <w:color w:val="000000"/>
        </w:rPr>
        <w:t xml:space="preserve">   - Type: ___________________________________  </w:t>
      </w:r>
    </w:p>
    <w:p w14:paraId="605BCFE1" w14:textId="77777777" w:rsidR="00600DE9" w:rsidRPr="00600DE9" w:rsidRDefault="00600DE9" w:rsidP="00202A20">
      <w:pPr>
        <w:rPr>
          <w:rFonts w:asciiTheme="majorHAnsi" w:hAnsiTheme="majorHAnsi" w:cs="Calibri"/>
          <w:color w:val="000000"/>
        </w:rPr>
      </w:pPr>
      <w:r w:rsidRPr="00600DE9">
        <w:rPr>
          <w:rFonts w:asciiTheme="majorHAnsi" w:hAnsiTheme="majorHAnsi" w:cs="Calibri"/>
          <w:color w:val="000000"/>
        </w:rPr>
        <w:t xml:space="preserve">   - Condition: _______________________________  </w:t>
      </w:r>
    </w:p>
    <w:p w14:paraId="49814523" w14:textId="77777777" w:rsidR="00600DE9" w:rsidRPr="00600DE9" w:rsidRDefault="00600DE9" w:rsidP="00202A20">
      <w:pPr>
        <w:rPr>
          <w:rFonts w:asciiTheme="majorHAnsi" w:hAnsiTheme="majorHAnsi" w:cs="Calibri"/>
          <w:color w:val="000000"/>
        </w:rPr>
      </w:pPr>
    </w:p>
    <w:p w14:paraId="44C2DB15" w14:textId="0C54050E" w:rsidR="00600DE9" w:rsidRPr="00600DE9" w:rsidRDefault="00600DE9" w:rsidP="00202A20">
      <w:pPr>
        <w:rPr>
          <w:rFonts w:asciiTheme="majorHAnsi" w:hAnsiTheme="majorHAnsi" w:cs="Calibri"/>
          <w:color w:val="000000"/>
        </w:rPr>
      </w:pPr>
      <w:r w:rsidRPr="00600DE9">
        <w:rPr>
          <w:rFonts w:asciiTheme="majorHAnsi" w:hAnsiTheme="majorHAnsi" w:cs="Calibri"/>
          <w:color w:val="000000"/>
        </w:rPr>
        <w:t xml:space="preserve">2. Book Donations </w:t>
      </w:r>
    </w:p>
    <w:p w14:paraId="738605C6" w14:textId="77777777" w:rsidR="00600DE9" w:rsidRPr="00600DE9" w:rsidRDefault="00600DE9" w:rsidP="00202A20">
      <w:pPr>
        <w:rPr>
          <w:rFonts w:asciiTheme="majorHAnsi" w:hAnsiTheme="majorHAnsi" w:cs="Calibri"/>
          <w:color w:val="000000"/>
        </w:rPr>
      </w:pPr>
      <w:r w:rsidRPr="00600DE9">
        <w:rPr>
          <w:rFonts w:asciiTheme="majorHAnsi" w:hAnsiTheme="majorHAnsi" w:cs="Calibri"/>
          <w:color w:val="000000"/>
        </w:rPr>
        <w:t xml:space="preserve">   - Titles: __________________________________  </w:t>
      </w:r>
    </w:p>
    <w:p w14:paraId="30F66C39" w14:textId="77777777" w:rsidR="00600DE9" w:rsidRPr="00600DE9" w:rsidRDefault="00600DE9" w:rsidP="00202A20">
      <w:pPr>
        <w:rPr>
          <w:rFonts w:asciiTheme="majorHAnsi" w:hAnsiTheme="majorHAnsi" w:cs="Calibri"/>
          <w:color w:val="000000"/>
        </w:rPr>
      </w:pPr>
      <w:r w:rsidRPr="00600DE9">
        <w:rPr>
          <w:rFonts w:asciiTheme="majorHAnsi" w:hAnsiTheme="majorHAnsi" w:cs="Calibri"/>
          <w:color w:val="000000"/>
        </w:rPr>
        <w:t xml:space="preserve">   - Condition: _______________________________  </w:t>
      </w:r>
    </w:p>
    <w:p w14:paraId="127FE654" w14:textId="77777777" w:rsidR="00600DE9" w:rsidRPr="00600DE9" w:rsidRDefault="00600DE9" w:rsidP="00202A20">
      <w:pPr>
        <w:rPr>
          <w:rFonts w:asciiTheme="majorHAnsi" w:hAnsiTheme="majorHAnsi" w:cs="Calibri"/>
          <w:color w:val="000000"/>
        </w:rPr>
      </w:pPr>
    </w:p>
    <w:p w14:paraId="408087CF" w14:textId="6CDD06DF" w:rsidR="00600DE9" w:rsidRPr="00600DE9" w:rsidRDefault="00600DE9" w:rsidP="00202A20">
      <w:pPr>
        <w:rPr>
          <w:rFonts w:asciiTheme="majorHAnsi" w:hAnsiTheme="majorHAnsi" w:cs="Calibri"/>
          <w:color w:val="000000"/>
        </w:rPr>
      </w:pPr>
      <w:r w:rsidRPr="00600DE9">
        <w:rPr>
          <w:rFonts w:asciiTheme="majorHAnsi" w:hAnsiTheme="majorHAnsi" w:cs="Calibri"/>
          <w:color w:val="000000"/>
        </w:rPr>
        <w:t>3. Cash Donations</w:t>
      </w:r>
    </w:p>
    <w:p w14:paraId="3EBE9287" w14:textId="77777777" w:rsidR="00600DE9" w:rsidRPr="00600DE9" w:rsidRDefault="00600DE9" w:rsidP="00202A20">
      <w:pPr>
        <w:rPr>
          <w:rFonts w:asciiTheme="majorHAnsi" w:hAnsiTheme="majorHAnsi" w:cs="Calibri"/>
          <w:color w:val="000000"/>
        </w:rPr>
      </w:pPr>
      <w:r w:rsidRPr="00600DE9">
        <w:rPr>
          <w:rFonts w:asciiTheme="majorHAnsi" w:hAnsiTheme="majorHAnsi" w:cs="Calibri"/>
          <w:color w:val="000000"/>
        </w:rPr>
        <w:t xml:space="preserve">   - Amount: $_______________________________  </w:t>
      </w:r>
    </w:p>
    <w:p w14:paraId="448F7F03" w14:textId="77777777" w:rsidR="00600DE9" w:rsidRPr="00600DE9" w:rsidRDefault="00600DE9" w:rsidP="00202A20">
      <w:pPr>
        <w:rPr>
          <w:rFonts w:asciiTheme="majorHAnsi" w:hAnsiTheme="majorHAnsi" w:cs="Calibri"/>
          <w:color w:val="000000"/>
        </w:rPr>
      </w:pPr>
    </w:p>
    <w:p w14:paraId="6F3389B3" w14:textId="36B46B13" w:rsidR="00600DE9" w:rsidRPr="00600DE9" w:rsidRDefault="00600DE9" w:rsidP="00202A20">
      <w:pPr>
        <w:rPr>
          <w:rFonts w:asciiTheme="majorHAnsi" w:hAnsiTheme="majorHAnsi" w:cs="Calibri"/>
          <w:color w:val="000000"/>
        </w:rPr>
      </w:pPr>
      <w:r w:rsidRPr="00600DE9">
        <w:rPr>
          <w:rFonts w:asciiTheme="majorHAnsi" w:hAnsiTheme="majorHAnsi" w:cs="Calibri"/>
          <w:color w:val="000000"/>
        </w:rPr>
        <w:t>Payment Method:</w:t>
      </w:r>
    </w:p>
    <w:p w14:paraId="717883D6" w14:textId="77777777" w:rsidR="00600DE9" w:rsidRPr="00600DE9" w:rsidRDefault="00600DE9" w:rsidP="00202A20">
      <w:pPr>
        <w:rPr>
          <w:rFonts w:asciiTheme="majorHAnsi" w:hAnsiTheme="majorHAnsi" w:cs="Calibri"/>
          <w:color w:val="000000"/>
        </w:rPr>
      </w:pPr>
      <w:r w:rsidRPr="00600DE9">
        <w:rPr>
          <w:rFonts w:asciiTheme="majorHAnsi" w:hAnsiTheme="majorHAnsi" w:cs="Calibri"/>
          <w:color w:val="000000"/>
        </w:rPr>
        <w:t xml:space="preserve">- [ ] Check (made payable to Dreamcatcher Creations)  </w:t>
      </w:r>
    </w:p>
    <w:p w14:paraId="782FC073" w14:textId="77777777" w:rsidR="00600DE9" w:rsidRPr="00600DE9" w:rsidRDefault="00600DE9" w:rsidP="00202A20">
      <w:pPr>
        <w:rPr>
          <w:rFonts w:asciiTheme="majorHAnsi" w:hAnsiTheme="majorHAnsi" w:cs="Calibri"/>
          <w:color w:val="000000"/>
        </w:rPr>
      </w:pPr>
      <w:r w:rsidRPr="00600DE9">
        <w:rPr>
          <w:rFonts w:asciiTheme="majorHAnsi" w:hAnsiTheme="majorHAnsi" w:cs="Calibri"/>
          <w:color w:val="000000"/>
        </w:rPr>
        <w:t xml:space="preserve">- [ ] Credit Card (please provide details below)  </w:t>
      </w:r>
    </w:p>
    <w:p w14:paraId="4DEBD800" w14:textId="77777777" w:rsidR="00600DE9" w:rsidRPr="00600DE9" w:rsidRDefault="00600DE9" w:rsidP="00202A20">
      <w:pPr>
        <w:rPr>
          <w:rFonts w:asciiTheme="majorHAnsi" w:hAnsiTheme="majorHAnsi" w:cs="Calibri"/>
          <w:color w:val="000000"/>
        </w:rPr>
      </w:pPr>
      <w:r w:rsidRPr="00600DE9">
        <w:rPr>
          <w:rFonts w:asciiTheme="majorHAnsi" w:hAnsiTheme="majorHAnsi" w:cs="Calibri"/>
          <w:color w:val="000000"/>
        </w:rPr>
        <w:t xml:space="preserve">- [ ] Online Donation (visit our website)  </w:t>
      </w:r>
    </w:p>
    <w:p w14:paraId="4B5F1A87" w14:textId="77777777" w:rsidR="00600DE9" w:rsidRPr="00600DE9" w:rsidRDefault="00600DE9" w:rsidP="00202A20">
      <w:pPr>
        <w:rPr>
          <w:rFonts w:asciiTheme="majorHAnsi" w:hAnsiTheme="majorHAnsi" w:cs="Calibri"/>
          <w:color w:val="000000"/>
        </w:rPr>
      </w:pPr>
    </w:p>
    <w:p w14:paraId="29A396CB" w14:textId="373594AE" w:rsidR="00600DE9" w:rsidRPr="00600DE9" w:rsidRDefault="00600DE9" w:rsidP="00202A20">
      <w:pPr>
        <w:rPr>
          <w:rFonts w:asciiTheme="majorHAnsi" w:hAnsiTheme="majorHAnsi" w:cs="Calibri"/>
          <w:color w:val="000000"/>
        </w:rPr>
      </w:pPr>
      <w:r w:rsidRPr="00600DE9">
        <w:rPr>
          <w:rFonts w:asciiTheme="majorHAnsi" w:hAnsiTheme="majorHAnsi" w:cs="Calibri"/>
          <w:color w:val="000000"/>
        </w:rPr>
        <w:t xml:space="preserve">Credit Card Information: </w:t>
      </w:r>
    </w:p>
    <w:p w14:paraId="429C58F7" w14:textId="77777777" w:rsidR="00600DE9" w:rsidRPr="00600DE9" w:rsidRDefault="00600DE9" w:rsidP="00202A20">
      <w:pPr>
        <w:rPr>
          <w:rFonts w:asciiTheme="majorHAnsi" w:hAnsiTheme="majorHAnsi" w:cs="Calibri"/>
          <w:color w:val="000000"/>
        </w:rPr>
      </w:pPr>
      <w:r w:rsidRPr="00600DE9">
        <w:rPr>
          <w:rFonts w:asciiTheme="majorHAnsi" w:hAnsiTheme="majorHAnsi" w:cs="Calibri"/>
          <w:color w:val="000000"/>
        </w:rPr>
        <w:t xml:space="preserve">Card Number: _______________________________  </w:t>
      </w:r>
    </w:p>
    <w:p w14:paraId="42E9E92E" w14:textId="77777777" w:rsidR="00600DE9" w:rsidRPr="00600DE9" w:rsidRDefault="00600DE9" w:rsidP="00202A20">
      <w:pPr>
        <w:rPr>
          <w:rFonts w:asciiTheme="majorHAnsi" w:hAnsiTheme="majorHAnsi" w:cs="Calibri"/>
          <w:color w:val="000000"/>
        </w:rPr>
      </w:pPr>
      <w:r w:rsidRPr="00600DE9">
        <w:rPr>
          <w:rFonts w:asciiTheme="majorHAnsi" w:hAnsiTheme="majorHAnsi" w:cs="Calibri"/>
          <w:color w:val="000000"/>
        </w:rPr>
        <w:t xml:space="preserve">Expiration Date: ________ CVV: ________  </w:t>
      </w:r>
    </w:p>
    <w:p w14:paraId="70268CCB" w14:textId="77777777" w:rsidR="00600DE9" w:rsidRPr="00600DE9" w:rsidRDefault="00600DE9" w:rsidP="00202A20">
      <w:pPr>
        <w:rPr>
          <w:rFonts w:asciiTheme="majorHAnsi" w:hAnsiTheme="majorHAnsi" w:cs="Calibri"/>
          <w:color w:val="000000"/>
        </w:rPr>
      </w:pPr>
    </w:p>
    <w:p w14:paraId="0B0119A7" w14:textId="77777777" w:rsidR="00600DE9" w:rsidRDefault="00600DE9" w:rsidP="00202A20">
      <w:pPr>
        <w:rPr>
          <w:rFonts w:asciiTheme="majorHAnsi" w:hAnsiTheme="majorHAnsi" w:cs="Calibri"/>
          <w:color w:val="000000"/>
        </w:rPr>
      </w:pPr>
    </w:p>
    <w:p w14:paraId="2A671F1E" w14:textId="77777777" w:rsidR="00600DE9" w:rsidRDefault="00600DE9" w:rsidP="00202A20">
      <w:pPr>
        <w:rPr>
          <w:rFonts w:asciiTheme="majorHAnsi" w:hAnsiTheme="majorHAnsi" w:cs="Calibri"/>
          <w:color w:val="000000"/>
        </w:rPr>
      </w:pPr>
    </w:p>
    <w:p w14:paraId="615F7F22" w14:textId="4441C674" w:rsidR="00600DE9" w:rsidRPr="00600DE9" w:rsidRDefault="00600DE9" w:rsidP="00202A20">
      <w:pPr>
        <w:rPr>
          <w:rFonts w:asciiTheme="majorHAnsi" w:hAnsiTheme="majorHAnsi" w:cs="Calibri"/>
          <w:b/>
          <w:bCs/>
          <w:color w:val="000000"/>
        </w:rPr>
      </w:pPr>
      <w:r w:rsidRPr="00600DE9">
        <w:rPr>
          <w:rFonts w:asciiTheme="majorHAnsi" w:hAnsiTheme="majorHAnsi" w:cs="Calibri"/>
          <w:b/>
          <w:bCs/>
          <w:color w:val="000000"/>
        </w:rPr>
        <w:lastRenderedPageBreak/>
        <w:t>Thank You!</w:t>
      </w:r>
    </w:p>
    <w:p w14:paraId="7A187F14" w14:textId="77777777" w:rsidR="00600DE9" w:rsidRPr="00600DE9" w:rsidRDefault="00600DE9" w:rsidP="00202A20">
      <w:pPr>
        <w:rPr>
          <w:rFonts w:asciiTheme="majorHAnsi" w:hAnsiTheme="majorHAnsi" w:cs="Calibri"/>
          <w:b/>
          <w:bCs/>
          <w:color w:val="000000"/>
        </w:rPr>
      </w:pPr>
      <w:r w:rsidRPr="00600DE9">
        <w:rPr>
          <w:rFonts w:asciiTheme="majorHAnsi" w:hAnsiTheme="majorHAnsi" w:cs="Calibri"/>
          <w:b/>
          <w:bCs/>
          <w:color w:val="000000"/>
        </w:rPr>
        <w:t>Your generosity makes a significant difference in the lives of these young women. At Dreamcatcher Creations, we appreciate your support and commitment to helping them thrive. Together, we can help them achieve their dreams!</w:t>
      </w:r>
    </w:p>
    <w:p w14:paraId="043A222C" w14:textId="77777777" w:rsidR="00600DE9" w:rsidRPr="00600DE9" w:rsidRDefault="00600DE9" w:rsidP="00202A20">
      <w:pPr>
        <w:rPr>
          <w:rFonts w:asciiTheme="majorHAnsi" w:hAnsiTheme="majorHAnsi" w:cs="Calibri"/>
          <w:color w:val="000000"/>
        </w:rPr>
      </w:pPr>
    </w:p>
    <w:p w14:paraId="684699F1" w14:textId="1C7EBD3E" w:rsidR="00600DE9" w:rsidRPr="00600DE9" w:rsidRDefault="00600DE9" w:rsidP="00202A20">
      <w:pPr>
        <w:rPr>
          <w:rFonts w:asciiTheme="majorHAnsi" w:hAnsiTheme="majorHAnsi" w:cs="Calibri"/>
          <w:color w:val="000000"/>
          <w:u w:val="single"/>
        </w:rPr>
      </w:pPr>
      <w:r w:rsidRPr="00600DE9">
        <w:rPr>
          <w:rFonts w:asciiTheme="majorHAnsi" w:hAnsiTheme="majorHAnsi" w:cs="Calibri"/>
          <w:color w:val="000000"/>
          <w:u w:val="single"/>
        </w:rPr>
        <w:t xml:space="preserve">For questions or more information, please contact us at:  </w:t>
      </w:r>
    </w:p>
    <w:p w14:paraId="40242F20" w14:textId="77777777" w:rsidR="00600DE9" w:rsidRPr="00600DE9" w:rsidRDefault="00600DE9" w:rsidP="00202A20">
      <w:pPr>
        <w:rPr>
          <w:rFonts w:asciiTheme="majorHAnsi" w:hAnsiTheme="majorHAnsi" w:cs="Calibri"/>
          <w:color w:val="000000"/>
        </w:rPr>
      </w:pPr>
      <w:r w:rsidRPr="00600DE9">
        <w:rPr>
          <w:rFonts w:asciiTheme="majorHAnsi" w:hAnsiTheme="majorHAnsi" w:cs="Calibri"/>
          <w:color w:val="000000"/>
        </w:rPr>
        <w:t xml:space="preserve">Email: info@dreamcatchercreations.org  </w:t>
      </w:r>
    </w:p>
    <w:p w14:paraId="27C8325A" w14:textId="77777777" w:rsidR="00600DE9" w:rsidRPr="00600DE9" w:rsidRDefault="00600DE9" w:rsidP="00202A20">
      <w:pPr>
        <w:rPr>
          <w:rFonts w:asciiTheme="majorHAnsi" w:hAnsiTheme="majorHAnsi" w:cs="Calibri"/>
          <w:color w:val="000000"/>
        </w:rPr>
      </w:pPr>
    </w:p>
    <w:p w14:paraId="070EFED6" w14:textId="605A1F14" w:rsidR="00C9238F" w:rsidRPr="00600DE9" w:rsidRDefault="00600DE9" w:rsidP="00202A20">
      <w:pPr>
        <w:rPr>
          <w:rFonts w:asciiTheme="majorHAnsi" w:hAnsiTheme="majorHAnsi"/>
          <w:b/>
          <w:bCs/>
        </w:rPr>
      </w:pPr>
      <w:r w:rsidRPr="00600DE9">
        <w:rPr>
          <w:rFonts w:asciiTheme="majorHAnsi" w:hAnsiTheme="majorHAnsi" w:cs="Calibri"/>
          <w:b/>
          <w:bCs/>
          <w:color w:val="000000"/>
        </w:rPr>
        <w:t>Thank you for your support!</w:t>
      </w:r>
    </w:p>
    <w:sectPr w:rsidR="00C9238F" w:rsidRPr="00600DE9" w:rsidSect="00576892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3F3E30" w14:textId="77777777" w:rsidR="00537ADB" w:rsidRDefault="00537ADB" w:rsidP="00C9238F">
      <w:pPr>
        <w:spacing w:after="0" w:line="240" w:lineRule="auto"/>
      </w:pPr>
      <w:r>
        <w:separator/>
      </w:r>
    </w:p>
  </w:endnote>
  <w:endnote w:type="continuationSeparator" w:id="0">
    <w:p w14:paraId="663BBBD0" w14:textId="77777777" w:rsidR="00537ADB" w:rsidRDefault="00537ADB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40C2E75-DEF7-4BE8-92C4-183EB2692BF1}"/>
    <w:embedBold r:id="rId2" w:fontKey="{AA9E0F84-C41D-49A7-9D98-02CCBFDCC70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7258173-35D7-4FDE-A543-F33AF8BFFEA3}"/>
    <w:embedBold r:id="rId4" w:fontKey="{4A1D73AA-79D8-4D5D-9F64-9F6CAA908DCA}"/>
    <w:embedItalic r:id="rId5" w:fontKey="{09C15570-4898-4A0E-AB3C-1CCB0BBCD6E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87CD280-1874-4A8E-A95B-5AC1F3692C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5387CF7E" w14:textId="77777777" w:rsidTr="00C4167A">
      <w:tc>
        <w:tcPr>
          <w:tcW w:w="4675" w:type="dxa"/>
          <w:vAlign w:val="center"/>
        </w:tcPr>
        <w:p w14:paraId="3BF6ED7C" w14:textId="0BE44E89" w:rsidR="00003212" w:rsidRPr="00003212" w:rsidRDefault="00202A20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Contact: Dreamcatchercreations.org</w:t>
          </w:r>
        </w:p>
      </w:tc>
      <w:tc>
        <w:tcPr>
          <w:tcW w:w="4675" w:type="dxa"/>
          <w:vAlign w:val="center"/>
        </w:tcPr>
        <w:p w14:paraId="0B017F93" w14:textId="21D6EEA2" w:rsidR="00003212" w:rsidRPr="00003212" w:rsidRDefault="00202A20" w:rsidP="00202A2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Baltimore, Maryland </w:t>
          </w:r>
        </w:p>
      </w:tc>
    </w:tr>
  </w:tbl>
  <w:p w14:paraId="1C2FEB3E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ECE5D" w14:textId="77777777" w:rsidR="00537ADB" w:rsidRDefault="00537ADB" w:rsidP="00C9238F">
      <w:pPr>
        <w:spacing w:after="0" w:line="240" w:lineRule="auto"/>
      </w:pPr>
      <w:r>
        <w:separator/>
      </w:r>
    </w:p>
  </w:footnote>
  <w:footnote w:type="continuationSeparator" w:id="0">
    <w:p w14:paraId="0A4ACBF5" w14:textId="77777777" w:rsidR="00537ADB" w:rsidRDefault="00537ADB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03FA4" w14:textId="73C8644D" w:rsidR="00202A20" w:rsidRPr="00202A20" w:rsidRDefault="00202A20" w:rsidP="00202A20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</w:rPr>
    </w:pPr>
    <w:r w:rsidRPr="00202A20"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6E664C38" wp14:editId="07FC5AC6">
          <wp:extent cx="1624818" cy="1371600"/>
          <wp:effectExtent l="0" t="0" r="0" b="0"/>
          <wp:docPr id="2" name="Picture 1" descr="A group of women with different hair sty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group of women with different hair styl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95" cy="1439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sz w:val="24"/>
        <w:szCs w:val="24"/>
      </w:rPr>
      <w:t xml:space="preserve"> </w:t>
    </w:r>
    <w:r w:rsidRPr="00202A20">
      <w:rPr>
        <w:rFonts w:ascii="Times New Roman" w:eastAsia="Times New Roman" w:hAnsi="Times New Roman" w:cs="Times New Roman"/>
        <w:color w:val="C00000"/>
        <w:sz w:val="40"/>
        <w:szCs w:val="40"/>
      </w:rPr>
      <w:t>Membership and Cash Donation Form</w:t>
    </w:r>
    <w:r w:rsidRPr="00202A20">
      <w:rPr>
        <w:rFonts w:ascii="Times New Roman" w:eastAsia="Times New Roman" w:hAnsi="Times New Roman" w:cs="Times New Roman"/>
        <w:color w:val="C00000"/>
        <w:sz w:val="24"/>
        <w:szCs w:val="24"/>
      </w:rPr>
      <w:t xml:space="preserve"> </w:t>
    </w:r>
  </w:p>
  <w:p w14:paraId="3C43CA0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20913008">
    <w:abstractNumId w:val="11"/>
  </w:num>
  <w:num w:numId="2" w16cid:durableId="722021484">
    <w:abstractNumId w:val="7"/>
  </w:num>
  <w:num w:numId="3" w16cid:durableId="1633512270">
    <w:abstractNumId w:val="15"/>
  </w:num>
  <w:num w:numId="4" w16cid:durableId="310403953">
    <w:abstractNumId w:val="12"/>
  </w:num>
  <w:num w:numId="5" w16cid:durableId="784740450">
    <w:abstractNumId w:val="13"/>
  </w:num>
  <w:num w:numId="6" w16cid:durableId="2080863903">
    <w:abstractNumId w:val="19"/>
  </w:num>
  <w:num w:numId="7" w16cid:durableId="756245074">
    <w:abstractNumId w:val="6"/>
  </w:num>
  <w:num w:numId="8" w16cid:durableId="1403136378">
    <w:abstractNumId w:val="10"/>
  </w:num>
  <w:num w:numId="9" w16cid:durableId="1037900471">
    <w:abstractNumId w:val="17"/>
  </w:num>
  <w:num w:numId="10" w16cid:durableId="1605576902">
    <w:abstractNumId w:val="1"/>
  </w:num>
  <w:num w:numId="11" w16cid:durableId="1612853807">
    <w:abstractNumId w:val="5"/>
  </w:num>
  <w:num w:numId="12" w16cid:durableId="1152260783">
    <w:abstractNumId w:val="0"/>
  </w:num>
  <w:num w:numId="13" w16cid:durableId="376853670">
    <w:abstractNumId w:val="2"/>
  </w:num>
  <w:num w:numId="14" w16cid:durableId="2141457909">
    <w:abstractNumId w:val="9"/>
  </w:num>
  <w:num w:numId="15" w16cid:durableId="63534045">
    <w:abstractNumId w:val="8"/>
  </w:num>
  <w:num w:numId="16" w16cid:durableId="2106606057">
    <w:abstractNumId w:val="16"/>
  </w:num>
  <w:num w:numId="17" w16cid:durableId="76903753">
    <w:abstractNumId w:val="3"/>
  </w:num>
  <w:num w:numId="18" w16cid:durableId="270089880">
    <w:abstractNumId w:val="21"/>
  </w:num>
  <w:num w:numId="19" w16cid:durableId="1370455010">
    <w:abstractNumId w:val="18"/>
  </w:num>
  <w:num w:numId="20" w16cid:durableId="1975366">
    <w:abstractNumId w:val="14"/>
  </w:num>
  <w:num w:numId="21" w16cid:durableId="1930036322">
    <w:abstractNumId w:val="20"/>
  </w:num>
  <w:num w:numId="22" w16cid:durableId="155655707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ADB"/>
    <w:rsid w:val="00003212"/>
    <w:rsid w:val="00052382"/>
    <w:rsid w:val="0006568A"/>
    <w:rsid w:val="00065A07"/>
    <w:rsid w:val="00076F0F"/>
    <w:rsid w:val="00084253"/>
    <w:rsid w:val="000D1F49"/>
    <w:rsid w:val="00115475"/>
    <w:rsid w:val="001727CA"/>
    <w:rsid w:val="00202A20"/>
    <w:rsid w:val="002C56E6"/>
    <w:rsid w:val="002D3238"/>
    <w:rsid w:val="00361E11"/>
    <w:rsid w:val="003F0847"/>
    <w:rsid w:val="0040090B"/>
    <w:rsid w:val="0046302A"/>
    <w:rsid w:val="00487D2D"/>
    <w:rsid w:val="004D5D62"/>
    <w:rsid w:val="004E5717"/>
    <w:rsid w:val="005112D0"/>
    <w:rsid w:val="00537ADB"/>
    <w:rsid w:val="00576892"/>
    <w:rsid w:val="00577E06"/>
    <w:rsid w:val="005A3BF7"/>
    <w:rsid w:val="005F2035"/>
    <w:rsid w:val="005F7990"/>
    <w:rsid w:val="00600DE9"/>
    <w:rsid w:val="0063739C"/>
    <w:rsid w:val="00770F25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A1613A"/>
    <w:rsid w:val="00A370A8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87C06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C4E843"/>
  <w15:chartTrackingRefBased/>
  <w15:docId w15:val="{BA50ADAF-43DF-4848-B905-422C26C50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47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bet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A17ADEF-49F1-4400-B799-FA5EB04BD686}">
  <we:reference id="wa200007708" version="1.0.0.0" store="en-US" storeType="OMEX"/>
  <we:alternateReferences>
    <we:reference id="wa200007708" version="1.0.0.0" store="wa20000770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19</TotalTime>
  <Pages>3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elbetel mherete</dc:creator>
  <cp:keywords/>
  <dc:description/>
  <cp:lastModifiedBy>elbetel mherete</cp:lastModifiedBy>
  <cp:revision>1</cp:revision>
  <dcterms:created xsi:type="dcterms:W3CDTF">2025-02-23T10:42:00Z</dcterms:created>
  <dcterms:modified xsi:type="dcterms:W3CDTF">2025-02-23T11:12:00Z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