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0"/>
        <w:gridCol w:w="193"/>
        <w:gridCol w:w="6513"/>
      </w:tblGrid>
      <w:tr w:rsidR="00E204FF" w:rsidRPr="00E204FF" w14:paraId="2283F12D" w14:textId="77777777" w:rsidTr="006145D8">
        <w:trPr>
          <w:trHeight w:val="54"/>
        </w:trPr>
        <w:tc>
          <w:tcPr>
            <w:tcW w:w="5000" w:type="pct"/>
            <w:gridSpan w:val="3"/>
            <w:vAlign w:val="bottom"/>
          </w:tcPr>
          <w:p w14:paraId="75178631" w14:textId="77777777" w:rsidR="00E204FF" w:rsidRPr="00E204FF" w:rsidRDefault="00E204FF" w:rsidP="00E204FF">
            <w:pPr>
              <w:pStyle w:val="Sansinterligne"/>
              <w:rPr>
                <w:sz w:val="8"/>
              </w:rPr>
            </w:pPr>
          </w:p>
        </w:tc>
      </w:tr>
      <w:tr w:rsidR="00E204FF" w:rsidRPr="00E204FF" w14:paraId="2736E2ED" w14:textId="77777777" w:rsidTr="006145D8">
        <w:tc>
          <w:tcPr>
            <w:tcW w:w="5000" w:type="pct"/>
            <w:gridSpan w:val="3"/>
            <w:shd w:val="clear" w:color="auto" w:fill="731F1C" w:themeFill="accent5"/>
            <w:vAlign w:val="bottom"/>
          </w:tcPr>
          <w:p w14:paraId="3AC80A10" w14:textId="157F30B2" w:rsidR="00E204FF" w:rsidRPr="00E204FF" w:rsidRDefault="00065563" w:rsidP="00E204FF">
            <w:pPr>
              <w:pStyle w:val="Titre1"/>
            </w:pPr>
            <w:r>
              <w:t>Informations auteur/e</w:t>
            </w:r>
          </w:p>
        </w:tc>
      </w:tr>
      <w:tr w:rsidR="00E204FF" w:rsidRPr="00846B76" w14:paraId="03406F76" w14:textId="77777777" w:rsidTr="007F49CC">
        <w:tc>
          <w:tcPr>
            <w:tcW w:w="1285" w:type="pct"/>
            <w:vAlign w:val="bottom"/>
          </w:tcPr>
          <w:p w14:paraId="7FAC7323" w14:textId="09CD4E5C" w:rsidR="00E204FF" w:rsidRPr="00E204FF" w:rsidRDefault="00065563" w:rsidP="00E204FF">
            <w:pPr>
              <w:pStyle w:val="Retraitnormal"/>
            </w:pPr>
            <w:r>
              <w:t>Nom, Prénom</w:t>
            </w:r>
          </w:p>
        </w:tc>
        <w:tc>
          <w:tcPr>
            <w:tcW w:w="3715" w:type="pct"/>
            <w:gridSpan w:val="2"/>
            <w:tcBorders>
              <w:bottom w:val="single" w:sz="4" w:space="0" w:color="auto"/>
            </w:tcBorders>
            <w:vAlign w:val="bottom"/>
          </w:tcPr>
          <w:p w14:paraId="15CA0C24" w14:textId="77777777" w:rsidR="00E204FF" w:rsidRPr="00846B76" w:rsidRDefault="00E204FF" w:rsidP="00E204FF"/>
        </w:tc>
      </w:tr>
      <w:tr w:rsidR="00E204FF" w:rsidRPr="00846B76" w14:paraId="1A433B97" w14:textId="77777777" w:rsidTr="007F49CC">
        <w:sdt>
          <w:sdtPr>
            <w:id w:val="-1368443858"/>
            <w:placeholder>
              <w:docPart w:val="84CAFF603C6B4FE4A1C9B47BC8D6D47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85" w:type="pct"/>
                <w:vAlign w:val="bottom"/>
              </w:tcPr>
              <w:p w14:paraId="5A00C60D" w14:textId="77777777" w:rsidR="00E204FF" w:rsidRPr="00E204FF" w:rsidRDefault="00E204FF" w:rsidP="00E204FF">
                <w:pPr>
                  <w:pStyle w:val="Retraitnormal"/>
                </w:pPr>
                <w:r w:rsidRPr="00E204FF">
                  <w:rPr>
                    <w:lang w:bidi="fr-FR"/>
                  </w:rPr>
                  <w:t>Téléphone</w:t>
                </w:r>
              </w:p>
            </w:tc>
          </w:sdtContent>
        </w:sdt>
        <w:tc>
          <w:tcPr>
            <w:tcW w:w="371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BAC5CD" w14:textId="77777777" w:rsidR="00E204FF" w:rsidRPr="00846B76" w:rsidRDefault="00E204FF" w:rsidP="00E204FF"/>
        </w:tc>
      </w:tr>
      <w:tr w:rsidR="00E204FF" w:rsidRPr="00846B76" w14:paraId="5498EDDC" w14:textId="77777777" w:rsidTr="007F49CC">
        <w:sdt>
          <w:sdtPr>
            <w:id w:val="-1359804501"/>
            <w:placeholder>
              <w:docPart w:val="FED1FB4932304D9DB4B959A803FBC4E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85" w:type="pct"/>
                <w:vAlign w:val="bottom"/>
              </w:tcPr>
              <w:p w14:paraId="2051DBD6" w14:textId="77777777" w:rsidR="00E204FF" w:rsidRPr="00E204FF" w:rsidRDefault="00E204FF" w:rsidP="00E204FF">
                <w:pPr>
                  <w:pStyle w:val="Retraitnormal"/>
                </w:pPr>
                <w:r w:rsidRPr="00E204FF">
                  <w:rPr>
                    <w:lang w:bidi="fr-FR"/>
                  </w:rPr>
                  <w:t>Adresse e-mail</w:t>
                </w:r>
              </w:p>
            </w:tc>
          </w:sdtContent>
        </w:sdt>
        <w:tc>
          <w:tcPr>
            <w:tcW w:w="3715" w:type="pct"/>
            <w:gridSpan w:val="2"/>
            <w:tcBorders>
              <w:bottom w:val="single" w:sz="4" w:space="0" w:color="auto"/>
            </w:tcBorders>
            <w:vAlign w:val="bottom"/>
          </w:tcPr>
          <w:p w14:paraId="7F6B5B42" w14:textId="77777777" w:rsidR="00065563" w:rsidRPr="00846B76" w:rsidRDefault="00065563" w:rsidP="00E204FF"/>
        </w:tc>
      </w:tr>
      <w:tr w:rsidR="00065563" w:rsidRPr="00846B76" w14:paraId="2280690C" w14:textId="77777777" w:rsidTr="007F49CC">
        <w:tc>
          <w:tcPr>
            <w:tcW w:w="1285" w:type="pct"/>
            <w:vAlign w:val="bottom"/>
          </w:tcPr>
          <w:p w14:paraId="7965DAB7" w14:textId="161946FA" w:rsidR="00065563" w:rsidRDefault="00065563" w:rsidP="00E204FF">
            <w:pPr>
              <w:pStyle w:val="Retraitnormal"/>
            </w:pPr>
            <w:r>
              <w:t>Heures de présence</w:t>
            </w:r>
          </w:p>
        </w:tc>
        <w:tc>
          <w:tcPr>
            <w:tcW w:w="3715" w:type="pct"/>
            <w:gridSpan w:val="2"/>
            <w:tcBorders>
              <w:bottom w:val="single" w:sz="4" w:space="0" w:color="auto"/>
            </w:tcBorders>
            <w:vAlign w:val="bottom"/>
          </w:tcPr>
          <w:p w14:paraId="5384A37A" w14:textId="77777777" w:rsidR="00065563" w:rsidRPr="00846B76" w:rsidRDefault="00065563" w:rsidP="00E204FF"/>
        </w:tc>
      </w:tr>
      <w:tr w:rsidR="00065563" w:rsidRPr="00846B76" w14:paraId="5C95F758" w14:textId="77777777" w:rsidTr="007F49CC">
        <w:tc>
          <w:tcPr>
            <w:tcW w:w="1285" w:type="pct"/>
            <w:vAlign w:val="bottom"/>
          </w:tcPr>
          <w:p w14:paraId="2CEB8960" w14:textId="4E809342" w:rsidR="00065563" w:rsidRDefault="00065563" w:rsidP="00E204FF">
            <w:pPr>
              <w:pStyle w:val="Retraitnormal"/>
            </w:pPr>
            <w:r>
              <w:t>Nombre de badges demandés (pour les maisons d’édition)</w:t>
            </w:r>
          </w:p>
        </w:tc>
        <w:tc>
          <w:tcPr>
            <w:tcW w:w="3715" w:type="pct"/>
            <w:gridSpan w:val="2"/>
            <w:tcBorders>
              <w:bottom w:val="single" w:sz="4" w:space="0" w:color="auto"/>
            </w:tcBorders>
            <w:vAlign w:val="bottom"/>
          </w:tcPr>
          <w:p w14:paraId="6301F161" w14:textId="77777777" w:rsidR="00065563" w:rsidRPr="00846B76" w:rsidRDefault="00065563" w:rsidP="00E204FF"/>
        </w:tc>
      </w:tr>
      <w:tr w:rsidR="00065563" w:rsidRPr="00846B76" w14:paraId="2BF8CE25" w14:textId="77777777" w:rsidTr="007F49CC">
        <w:tc>
          <w:tcPr>
            <w:tcW w:w="1285" w:type="pct"/>
            <w:vAlign w:val="bottom"/>
          </w:tcPr>
          <w:p w14:paraId="1034AE29" w14:textId="044C9F9C" w:rsidR="00065563" w:rsidRDefault="00065563" w:rsidP="00E204FF">
            <w:pPr>
              <w:pStyle w:val="Retraitnormal"/>
            </w:pPr>
            <w:r>
              <w:t>Site internet</w:t>
            </w:r>
            <w:r w:rsidR="00081536">
              <w:t>/ou page Facebook</w:t>
            </w:r>
          </w:p>
        </w:tc>
        <w:tc>
          <w:tcPr>
            <w:tcW w:w="3715" w:type="pct"/>
            <w:gridSpan w:val="2"/>
            <w:tcBorders>
              <w:bottom w:val="single" w:sz="4" w:space="0" w:color="auto"/>
            </w:tcBorders>
            <w:vAlign w:val="bottom"/>
          </w:tcPr>
          <w:p w14:paraId="500A089A" w14:textId="77777777" w:rsidR="00065563" w:rsidRPr="00846B76" w:rsidRDefault="00065563" w:rsidP="00E204FF"/>
        </w:tc>
      </w:tr>
      <w:tr w:rsidR="00E204FF" w:rsidRPr="00E204FF" w14:paraId="27E5AD1B" w14:textId="77777777" w:rsidTr="007F49CC">
        <w:tc>
          <w:tcPr>
            <w:tcW w:w="1392" w:type="pct"/>
            <w:gridSpan w:val="2"/>
            <w:vAlign w:val="bottom"/>
          </w:tcPr>
          <w:p w14:paraId="09E9E692" w14:textId="77777777" w:rsidR="00E204FF" w:rsidRPr="00E204FF" w:rsidRDefault="00E204FF" w:rsidP="00E204FF">
            <w:pPr>
              <w:pStyle w:val="Sansinterligne"/>
              <w:rPr>
                <w:sz w:val="8"/>
              </w:rPr>
            </w:pPr>
          </w:p>
        </w:tc>
        <w:tc>
          <w:tcPr>
            <w:tcW w:w="3608" w:type="pct"/>
            <w:vAlign w:val="bottom"/>
          </w:tcPr>
          <w:p w14:paraId="7AD4DD1D" w14:textId="77777777" w:rsidR="00E204FF" w:rsidRDefault="00E204FF" w:rsidP="00E204FF">
            <w:pPr>
              <w:pStyle w:val="Sansinterligne"/>
              <w:rPr>
                <w:sz w:val="8"/>
              </w:rPr>
            </w:pPr>
          </w:p>
          <w:p w14:paraId="6D3F13C0" w14:textId="77777777" w:rsidR="00065563" w:rsidRPr="00E204FF" w:rsidRDefault="00065563" w:rsidP="00E204FF">
            <w:pPr>
              <w:pStyle w:val="Sansinterligne"/>
              <w:rPr>
                <w:sz w:val="8"/>
              </w:rPr>
            </w:pPr>
          </w:p>
        </w:tc>
      </w:tr>
      <w:tr w:rsidR="00065563" w:rsidRPr="00E204FF" w14:paraId="515FE423" w14:textId="77777777" w:rsidTr="007F49CC">
        <w:tc>
          <w:tcPr>
            <w:tcW w:w="1392" w:type="pct"/>
            <w:gridSpan w:val="2"/>
            <w:vAlign w:val="bottom"/>
          </w:tcPr>
          <w:p w14:paraId="2945A703" w14:textId="77777777" w:rsidR="00065563" w:rsidRPr="00E204FF" w:rsidRDefault="00065563" w:rsidP="00E204FF">
            <w:pPr>
              <w:pStyle w:val="Sansinterligne"/>
              <w:rPr>
                <w:sz w:val="8"/>
              </w:rPr>
            </w:pPr>
          </w:p>
        </w:tc>
        <w:tc>
          <w:tcPr>
            <w:tcW w:w="3608" w:type="pct"/>
            <w:vAlign w:val="bottom"/>
          </w:tcPr>
          <w:p w14:paraId="7024DDDA" w14:textId="77777777" w:rsidR="00065563" w:rsidRDefault="00065563" w:rsidP="00E204FF">
            <w:pPr>
              <w:pStyle w:val="Sansinterligne"/>
              <w:rPr>
                <w:sz w:val="8"/>
              </w:rPr>
            </w:pPr>
          </w:p>
        </w:tc>
      </w:tr>
      <w:tr w:rsidR="00065563" w:rsidRPr="00E204FF" w14:paraId="03178B0B" w14:textId="77777777" w:rsidTr="007F49CC">
        <w:tc>
          <w:tcPr>
            <w:tcW w:w="1392" w:type="pct"/>
            <w:gridSpan w:val="2"/>
            <w:vAlign w:val="bottom"/>
          </w:tcPr>
          <w:p w14:paraId="765A6254" w14:textId="77777777" w:rsidR="00065563" w:rsidRPr="00E204FF" w:rsidRDefault="00065563" w:rsidP="00E204FF">
            <w:pPr>
              <w:pStyle w:val="Sansinterligne"/>
              <w:rPr>
                <w:sz w:val="8"/>
              </w:rPr>
            </w:pPr>
          </w:p>
        </w:tc>
        <w:tc>
          <w:tcPr>
            <w:tcW w:w="3608" w:type="pct"/>
            <w:vAlign w:val="bottom"/>
          </w:tcPr>
          <w:p w14:paraId="047B23C2" w14:textId="77777777" w:rsidR="00065563" w:rsidRPr="00E204FF" w:rsidRDefault="00065563" w:rsidP="00E204FF">
            <w:pPr>
              <w:pStyle w:val="Sansinterligne"/>
              <w:rPr>
                <w:sz w:val="8"/>
              </w:rPr>
            </w:pPr>
          </w:p>
        </w:tc>
      </w:tr>
    </w:tbl>
    <w:p w14:paraId="46BB1793" w14:textId="77777777" w:rsidR="000172E5" w:rsidRDefault="000172E5" w:rsidP="00E204FF">
      <w:pPr>
        <w:pStyle w:val="Sansinterligne"/>
      </w:pPr>
    </w:p>
    <w:p w14:paraId="2C949BF4" w14:textId="77777777" w:rsidR="00065563" w:rsidRDefault="00065563" w:rsidP="00E204FF">
      <w:pPr>
        <w:pStyle w:val="Sansinterligne"/>
      </w:pPr>
    </w:p>
    <w:p w14:paraId="5BC9D963" w14:textId="752B4494" w:rsidR="00081536" w:rsidRDefault="00081536" w:rsidP="00E204FF">
      <w:pPr>
        <w:pStyle w:val="Sansinterligne"/>
      </w:pPr>
      <w:r>
        <w:t>Note sur le site internet ou la page Facebook (ou tout autre lien) : un seul lien figurera sur le site</w:t>
      </w:r>
    </w:p>
    <w:p w14:paraId="0E1FF5C1" w14:textId="77777777" w:rsidR="00081536" w:rsidRDefault="00081536" w:rsidP="00E204FF">
      <w:pPr>
        <w:pStyle w:val="Sansinterligne"/>
      </w:pPr>
    </w:p>
    <w:p w14:paraId="2B959042" w14:textId="7237A535" w:rsidR="00065563" w:rsidRDefault="00065563" w:rsidP="00E204FF">
      <w:pPr>
        <w:pStyle w:val="Sansinterligne"/>
      </w:pPr>
      <w:r>
        <w:t xml:space="preserve">Notes </w:t>
      </w:r>
      <w:r w:rsidR="00081536">
        <w:t xml:space="preserve">sur les </w:t>
      </w:r>
      <w:r>
        <w:t>heures de présence : il est possible de fractionner ses heures de présence (par exemple : 10h00-13h00).</w:t>
      </w:r>
    </w:p>
    <w:p w14:paraId="62BB27E2" w14:textId="77777777" w:rsidR="00065563" w:rsidRDefault="00065563" w:rsidP="00E204FF">
      <w:pPr>
        <w:pStyle w:val="Sansinterligne"/>
      </w:pPr>
    </w:p>
    <w:p w14:paraId="37ECDCBC" w14:textId="04403E72" w:rsidR="00065563" w:rsidRPr="00065563" w:rsidRDefault="00065563" w:rsidP="00E204FF">
      <w:pPr>
        <w:pStyle w:val="Sansinterligne"/>
        <w:rPr>
          <w:u w:val="single"/>
        </w:rPr>
      </w:pPr>
      <w:r>
        <w:t xml:space="preserve">Date de retour du formulaire : </w:t>
      </w:r>
      <w:r w:rsidRPr="00065563">
        <w:rPr>
          <w:u w:val="single"/>
        </w:rPr>
        <w:t xml:space="preserve">au plus tard le </w:t>
      </w:r>
      <w:r w:rsidR="00765285">
        <w:rPr>
          <w:u w:val="single"/>
        </w:rPr>
        <w:t>15 avril</w:t>
      </w:r>
      <w:r w:rsidRPr="00065563">
        <w:rPr>
          <w:u w:val="single"/>
        </w:rPr>
        <w:t xml:space="preserve"> 202</w:t>
      </w:r>
      <w:r w:rsidR="00765285">
        <w:rPr>
          <w:u w:val="single"/>
        </w:rPr>
        <w:t>6</w:t>
      </w:r>
    </w:p>
    <w:p w14:paraId="4D726A23" w14:textId="77777777" w:rsidR="00065563" w:rsidRDefault="00065563" w:rsidP="00E204FF">
      <w:pPr>
        <w:pStyle w:val="Sansinterligne"/>
      </w:pPr>
    </w:p>
    <w:p w14:paraId="7DA6C7E4" w14:textId="33D9E7F1" w:rsidR="00065563" w:rsidRDefault="00065563" w:rsidP="00E204FF">
      <w:pPr>
        <w:pStyle w:val="Sansinterligne"/>
      </w:pPr>
      <w:r>
        <w:t>A annexer une photo en format JPEG, un logo de la maison d’édition en format JPEG pour les maisons d’édition.</w:t>
      </w:r>
    </w:p>
    <w:p w14:paraId="59137899" w14:textId="77777777" w:rsidR="00081536" w:rsidRDefault="00081536" w:rsidP="00E204FF">
      <w:pPr>
        <w:pStyle w:val="Sansinterligne"/>
      </w:pPr>
    </w:p>
    <w:p w14:paraId="2261778D" w14:textId="00CB74EF" w:rsidR="00081536" w:rsidRPr="0006568A" w:rsidRDefault="00081536" w:rsidP="00E204FF">
      <w:pPr>
        <w:pStyle w:val="Sansinterligne"/>
      </w:pPr>
      <w:r>
        <w:t>Les informations seront visibles sur la page de La Meute : https://www.lameuteeditions.ch</w:t>
      </w:r>
    </w:p>
    <w:sectPr w:rsidR="00081536" w:rsidRPr="0006568A" w:rsidSect="00FC2768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912AD3" w14:textId="77777777" w:rsidR="00065563" w:rsidRDefault="00065563" w:rsidP="000172E5">
      <w:pPr>
        <w:spacing w:after="0" w:line="240" w:lineRule="auto"/>
      </w:pPr>
      <w:r>
        <w:separator/>
      </w:r>
    </w:p>
  </w:endnote>
  <w:endnote w:type="continuationSeparator" w:id="0">
    <w:p w14:paraId="14535C27" w14:textId="77777777" w:rsidR="00065563" w:rsidRDefault="00065563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4AA46F8-3363-47A5-92A7-D4F45CFF5961}"/>
    <w:embedBold r:id="rId2" w:fontKey="{2B0B4AD2-84AE-4F91-9298-F8002A19629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BAB4D70-0D66-4162-BA62-A352D04F4954}"/>
    <w:embedBold r:id="rId4" w:fontKey="{8AE90049-DC18-47E1-B371-0CCA20BD22C1}"/>
    <w:embedItalic r:id="rId5" w:fontKey="{BA184016-FC43-4F6F-A13B-6135715D0DC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F9F6021E-D169-4AD3-B70F-F4E85C1DD7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180" w:type="dxa"/>
      <w:tblLook w:val="04A0" w:firstRow="1" w:lastRow="0" w:firstColumn="1" w:lastColumn="0" w:noHBand="0" w:noVBand="1"/>
    </w:tblPr>
    <w:tblGrid>
      <w:gridCol w:w="6062"/>
      <w:gridCol w:w="3118"/>
    </w:tblGrid>
    <w:tr w:rsidR="00311D4F" w:rsidRPr="00311D4F" w14:paraId="58B150EB" w14:textId="77777777" w:rsidTr="007F49CC">
      <w:sdt>
        <w:sdtPr>
          <w:id w:val="14823600"/>
          <w:placeholder>
            <w:docPart w:val="3851955D111B4DD7BD1C76AE93D738FB"/>
          </w:placeholder>
          <w:temporary/>
          <w:showingPlcHdr/>
          <w15:appearance w15:val="hidden"/>
        </w:sdtPr>
        <w:sdtEndPr/>
        <w:sdtContent>
          <w:tc>
            <w:tcPr>
              <w:tcW w:w="6062" w:type="dxa"/>
              <w:vAlign w:val="center"/>
            </w:tcPr>
            <w:p w14:paraId="19CCA930" w14:textId="77777777" w:rsidR="00311D4F" w:rsidRPr="00311D4F" w:rsidRDefault="00F12965" w:rsidP="007F49CC">
              <w:pPr>
                <w:pStyle w:val="Pieddepage"/>
                <w:ind w:right="-113"/>
              </w:pPr>
              <w:r w:rsidRPr="00311D4F">
                <w:rPr>
                  <w:rStyle w:val="PieddepageCar"/>
                  <w:lang w:bidi="fr-FR"/>
                </w:rPr>
                <w:t xml:space="preserve">Double-cliquez dans le pied de page pour insérer le nom de votre établissement </w:t>
              </w:r>
              <w:r w:rsidRPr="00311D4F">
                <w:rPr>
                  <w:rStyle w:val="PieddepageCar"/>
                  <w:lang w:bidi="fr-FR"/>
                </w:rPr>
                <w:br/>
                <w:t>ici et modifier le logo</w:t>
              </w:r>
            </w:p>
          </w:tc>
        </w:sdtContent>
      </w:sdt>
      <w:tc>
        <w:tcPr>
          <w:tcW w:w="3118" w:type="dxa"/>
          <w:vAlign w:val="center"/>
        </w:tcPr>
        <w:p w14:paraId="5B835719" w14:textId="77777777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311D4F">
            <w:rPr>
              <w:noProof/>
              <w:sz w:val="18"/>
              <w:szCs w:val="24"/>
              <w:lang w:bidi="fr-FR"/>
            </w:rPr>
            <w:drawing>
              <wp:inline distT="0" distB="0" distL="0" distR="0" wp14:anchorId="694B5624" wp14:editId="0A348CE1">
                <wp:extent cx="1280160" cy="493920"/>
                <wp:effectExtent l="0" t="0" r="0" b="1905"/>
                <wp:docPr id="9" name="Image 8" descr="log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 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57A245C" w14:textId="77777777" w:rsidR="006145D8" w:rsidRDefault="006145D8" w:rsidP="00311D4F">
    <w:pPr>
      <w:pStyle w:val="Sansinterlig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DFD583" w14:textId="77777777" w:rsidR="00065563" w:rsidRDefault="00065563" w:rsidP="000172E5">
      <w:pPr>
        <w:spacing w:after="0" w:line="240" w:lineRule="auto"/>
      </w:pPr>
      <w:r>
        <w:separator/>
      </w:r>
    </w:p>
  </w:footnote>
  <w:footnote w:type="continuationSeparator" w:id="0">
    <w:p w14:paraId="3D389414" w14:textId="77777777" w:rsidR="00065563" w:rsidRDefault="00065563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1337"/>
      <w:gridCol w:w="7689"/>
    </w:tblGrid>
    <w:tr w:rsidR="00B337A2" w:rsidRPr="00B337A2" w14:paraId="23FC963B" w14:textId="77777777" w:rsidTr="00384B05">
      <w:trPr>
        <w:trHeight w:val="990"/>
      </w:trPr>
      <w:tc>
        <w:tcPr>
          <w:tcW w:w="1350" w:type="dxa"/>
          <w:vAlign w:val="center"/>
        </w:tcPr>
        <w:p w14:paraId="5858CA4A" w14:textId="77777777" w:rsidR="00B337A2" w:rsidRPr="00B337A2" w:rsidRDefault="0088580B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noProof/>
              <w:lang w:bidi="fr-FR"/>
            </w:rPr>
            <mc:AlternateContent>
              <mc:Choice Requires="wpg">
                <w:drawing>
                  <wp:inline distT="0" distB="0" distL="0" distR="0" wp14:anchorId="6D893A2B" wp14:editId="44897B48">
                    <wp:extent cx="647007" cy="640080"/>
                    <wp:effectExtent l="0" t="0" r="0" b="7620"/>
                    <wp:docPr id="4" name="Groupe 4" descr="Éléments de liste de contrôle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47007" cy="640080"/>
                              <a:chOff x="0" y="0"/>
                              <a:chExt cx="647007" cy="64008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Graphique 3" descr="List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55418"/>
                                <a:ext cx="636270" cy="584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Graphique 1" descr="Presse-papier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927" y="0"/>
                                <a:ext cx="640080" cy="6400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01DD0143" id="Groupe 4" o:spid="_x0000_s1026" alt="Éléments de liste de contrôle" style="width:50.95pt;height:50.4pt;mso-position-horizontal-relative:char;mso-position-vertical-relative:line" coordsize="6470,64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que 3" o:spid="_x0000_s1027" type="#_x0000_t75" alt="Liste" style="position:absolute;top:554;width:6362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">
                      <v:imagedata r:id="rId5" o:title="Liste"/>
                    </v:shape>
                    <v:shape id="Graphique 1" o:spid="_x0000_s1028" type="#_x0000_t75" alt="Presse-papiers" style="position:absolute;left:69;width:6401;height: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">
                      <v:imagedata r:id="rId6" o:title="Presse-papiers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8000" w:type="dxa"/>
          <w:vAlign w:val="center"/>
        </w:tcPr>
        <w:p w14:paraId="6155647A" w14:textId="2A351DAA" w:rsidR="00B337A2" w:rsidRPr="00E204FF" w:rsidRDefault="00065563" w:rsidP="00E204FF">
          <w:pPr>
            <w:pStyle w:val="En-tte"/>
          </w:pPr>
          <w:r>
            <w:t xml:space="preserve">Formulaire d’inscription au </w:t>
          </w:r>
          <w:r w:rsidR="00765285">
            <w:t>3</w:t>
          </w:r>
          <w:r w:rsidRPr="00065563">
            <w:rPr>
              <w:vertAlign w:val="superscript"/>
            </w:rPr>
            <w:t>e</w:t>
          </w:r>
          <w:r>
            <w:t xml:space="preserve"> Salon du livre de Villars-sur-Glâne (</w:t>
          </w:r>
          <w:r w:rsidR="00765285">
            <w:t>30 mai 2026</w:t>
          </w:r>
          <w:r>
            <w:t>)</w:t>
          </w:r>
        </w:p>
      </w:tc>
    </w:tr>
  </w:tbl>
  <w:p w14:paraId="2C1C1D37" w14:textId="77777777" w:rsidR="000172E5" w:rsidRPr="00311D4F" w:rsidRDefault="000172E5" w:rsidP="00311D4F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61779286">
    <w:abstractNumId w:val="11"/>
  </w:num>
  <w:num w:numId="2" w16cid:durableId="1344627206">
    <w:abstractNumId w:val="7"/>
  </w:num>
  <w:num w:numId="3" w16cid:durableId="663242173">
    <w:abstractNumId w:val="15"/>
  </w:num>
  <w:num w:numId="4" w16cid:durableId="42146420">
    <w:abstractNumId w:val="12"/>
  </w:num>
  <w:num w:numId="5" w16cid:durableId="473908027">
    <w:abstractNumId w:val="13"/>
  </w:num>
  <w:num w:numId="6" w16cid:durableId="46298997">
    <w:abstractNumId w:val="19"/>
  </w:num>
  <w:num w:numId="7" w16cid:durableId="401561954">
    <w:abstractNumId w:val="6"/>
  </w:num>
  <w:num w:numId="8" w16cid:durableId="696466594">
    <w:abstractNumId w:val="10"/>
  </w:num>
  <w:num w:numId="9" w16cid:durableId="512188691">
    <w:abstractNumId w:val="17"/>
  </w:num>
  <w:num w:numId="10" w16cid:durableId="1670058517">
    <w:abstractNumId w:val="1"/>
  </w:num>
  <w:num w:numId="11" w16cid:durableId="154272928">
    <w:abstractNumId w:val="5"/>
  </w:num>
  <w:num w:numId="12" w16cid:durableId="1122773544">
    <w:abstractNumId w:val="0"/>
  </w:num>
  <w:num w:numId="13" w16cid:durableId="1852256626">
    <w:abstractNumId w:val="2"/>
  </w:num>
  <w:num w:numId="14" w16cid:durableId="1196500821">
    <w:abstractNumId w:val="9"/>
  </w:num>
  <w:num w:numId="15" w16cid:durableId="1908342838">
    <w:abstractNumId w:val="8"/>
  </w:num>
  <w:num w:numId="16" w16cid:durableId="1964723894">
    <w:abstractNumId w:val="16"/>
  </w:num>
  <w:num w:numId="17" w16cid:durableId="1980764038">
    <w:abstractNumId w:val="3"/>
  </w:num>
  <w:num w:numId="18" w16cid:durableId="281159811">
    <w:abstractNumId w:val="21"/>
  </w:num>
  <w:num w:numId="19" w16cid:durableId="535504085">
    <w:abstractNumId w:val="18"/>
  </w:num>
  <w:num w:numId="20" w16cid:durableId="1991980688">
    <w:abstractNumId w:val="14"/>
  </w:num>
  <w:num w:numId="21" w16cid:durableId="1628047171">
    <w:abstractNumId w:val="20"/>
  </w:num>
  <w:num w:numId="22" w16cid:durableId="184465993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563"/>
    <w:rsid w:val="000172E5"/>
    <w:rsid w:val="00052382"/>
    <w:rsid w:val="00065563"/>
    <w:rsid w:val="0006568A"/>
    <w:rsid w:val="00076F0F"/>
    <w:rsid w:val="00081536"/>
    <w:rsid w:val="00084253"/>
    <w:rsid w:val="000D1F49"/>
    <w:rsid w:val="001036CE"/>
    <w:rsid w:val="001727CA"/>
    <w:rsid w:val="001B663D"/>
    <w:rsid w:val="002164B2"/>
    <w:rsid w:val="002C56E6"/>
    <w:rsid w:val="00311D4F"/>
    <w:rsid w:val="00344849"/>
    <w:rsid w:val="00361E11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15005"/>
    <w:rsid w:val="0063739C"/>
    <w:rsid w:val="007147D7"/>
    <w:rsid w:val="00721761"/>
    <w:rsid w:val="00745184"/>
    <w:rsid w:val="00765285"/>
    <w:rsid w:val="00770F25"/>
    <w:rsid w:val="007A1FF2"/>
    <w:rsid w:val="007A35A8"/>
    <w:rsid w:val="007B0A85"/>
    <w:rsid w:val="007C6A52"/>
    <w:rsid w:val="007D63B3"/>
    <w:rsid w:val="007F49CC"/>
    <w:rsid w:val="0082043E"/>
    <w:rsid w:val="00846B76"/>
    <w:rsid w:val="0088580B"/>
    <w:rsid w:val="008E203A"/>
    <w:rsid w:val="0091229C"/>
    <w:rsid w:val="00940E73"/>
    <w:rsid w:val="0098597D"/>
    <w:rsid w:val="009C54B5"/>
    <w:rsid w:val="009F619A"/>
    <w:rsid w:val="009F6DDE"/>
    <w:rsid w:val="00A370A8"/>
    <w:rsid w:val="00B337A2"/>
    <w:rsid w:val="00B96222"/>
    <w:rsid w:val="00BD4753"/>
    <w:rsid w:val="00BD5CB1"/>
    <w:rsid w:val="00BE62EE"/>
    <w:rsid w:val="00C003BA"/>
    <w:rsid w:val="00C4602F"/>
    <w:rsid w:val="00C46878"/>
    <w:rsid w:val="00C6231D"/>
    <w:rsid w:val="00C8709F"/>
    <w:rsid w:val="00CB4A51"/>
    <w:rsid w:val="00CD4532"/>
    <w:rsid w:val="00CD47B0"/>
    <w:rsid w:val="00CE6104"/>
    <w:rsid w:val="00CE7918"/>
    <w:rsid w:val="00D06C3D"/>
    <w:rsid w:val="00D16163"/>
    <w:rsid w:val="00D9568C"/>
    <w:rsid w:val="00DB3FAD"/>
    <w:rsid w:val="00E204FF"/>
    <w:rsid w:val="00E61C09"/>
    <w:rsid w:val="00EB3B58"/>
    <w:rsid w:val="00EC7359"/>
    <w:rsid w:val="00EE3054"/>
    <w:rsid w:val="00F00606"/>
    <w:rsid w:val="00F01256"/>
    <w:rsid w:val="00F12965"/>
    <w:rsid w:val="00F30DB9"/>
    <w:rsid w:val="00F37152"/>
    <w:rsid w:val="00FC27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2F3B19"/>
  <w15:chartTrackingRefBased/>
  <w15:docId w15:val="{EA5C31CE-59AA-4C9D-B4F5-5524C1BE2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311D4F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ede\AppData\Roaming\Microsoft\Templates\Formulaire%20d&#8217;inscription%20repa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851955D111B4DD7BD1C76AE93D738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327CF3-C286-4D13-BAF7-C7A703521019}"/>
      </w:docPartPr>
      <w:docPartBody>
        <w:p w:rsidR="004A5F37" w:rsidRDefault="004A5F37">
          <w:pPr>
            <w:pStyle w:val="3851955D111B4DD7BD1C76AE93D738FB"/>
          </w:pPr>
          <w:r w:rsidRPr="008D33C0">
            <w:rPr>
              <w:lang w:bidi="fr-FR"/>
            </w:rPr>
            <w:t>Date</w:t>
          </w:r>
        </w:p>
      </w:docPartBody>
    </w:docPart>
    <w:docPart>
      <w:docPartPr>
        <w:name w:val="84CAFF603C6B4FE4A1C9B47BC8D6D47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7287574-96A9-4658-A7A9-999A1AF42979}"/>
      </w:docPartPr>
      <w:docPartBody>
        <w:p w:rsidR="004A5F37" w:rsidRDefault="004A5F37">
          <w:pPr>
            <w:pStyle w:val="84CAFF603C6B4FE4A1C9B47BC8D6D479"/>
          </w:pPr>
          <w:r w:rsidRPr="00E204FF">
            <w:rPr>
              <w:lang w:bidi="fr-FR"/>
            </w:rPr>
            <w:t>Téléphone</w:t>
          </w:r>
        </w:p>
      </w:docPartBody>
    </w:docPart>
    <w:docPart>
      <w:docPartPr>
        <w:name w:val="FED1FB4932304D9DB4B959A803FBC4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41BFCA-2943-4F9B-8D75-10380E27F4E4}"/>
      </w:docPartPr>
      <w:docPartBody>
        <w:p w:rsidR="004A5F37" w:rsidRDefault="004A5F37">
          <w:pPr>
            <w:pStyle w:val="FED1FB4932304D9DB4B959A803FBC4E1"/>
          </w:pPr>
          <w:r w:rsidRPr="00E204FF">
            <w:rPr>
              <w:lang w:bidi="fr-FR"/>
            </w:rPr>
            <w:t>Adresse 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F37"/>
    <w:rsid w:val="004A5F37"/>
    <w:rsid w:val="00B96222"/>
    <w:rsid w:val="00C8709F"/>
    <w:rsid w:val="00D95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H" w:eastAsia="fr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val="fr-FR" w:eastAsia="en-US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inorHAnsi" w:hAnsiTheme="majorHAnsi"/>
      <w:b/>
      <w:kern w:val="0"/>
      <w:sz w:val="28"/>
      <w:szCs w:val="28"/>
      <w:lang w:val="fr-FR" w:eastAsia="en-US"/>
      <w14:ligatures w14:val="none"/>
    </w:rPr>
  </w:style>
  <w:style w:type="paragraph" w:customStyle="1" w:styleId="3851955D111B4DD7BD1C76AE93D738FB">
    <w:name w:val="3851955D111B4DD7BD1C76AE93D738FB"/>
  </w:style>
  <w:style w:type="paragraph" w:customStyle="1" w:styleId="84CAFF603C6B4FE4A1C9B47BC8D6D479">
    <w:name w:val="84CAFF603C6B4FE4A1C9B47BC8D6D479"/>
  </w:style>
  <w:style w:type="paragraph" w:customStyle="1" w:styleId="FED1FB4932304D9DB4B959A803FBC4E1">
    <w:name w:val="FED1FB4932304D9DB4B959A803FBC4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d’inscription repas</Template>
  <TotalTime>13</TotalTime>
  <Pages>1</Pages>
  <Words>104</Words>
  <Characters>577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Frédéric Clément</dc:creator>
  <cp:keywords/>
  <dc:description/>
  <cp:lastModifiedBy>Frédéric Clément</cp:lastModifiedBy>
  <cp:revision>3</cp:revision>
  <dcterms:created xsi:type="dcterms:W3CDTF">2025-04-25T07:56:00Z</dcterms:created>
  <dcterms:modified xsi:type="dcterms:W3CDTF">2025-12-04T15:28:00Z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